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E1C71" w:rsidRDefault="001005BA">
      <w:pPr>
        <w:pStyle w:val="Titel"/>
      </w:pPr>
      <w:sdt>
        <w:sdtPr>
          <w:alias w:val="Zertifikattitel eingeben:"/>
          <w:tag w:val="Zertifikattitel eingeben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de-DE"/>
            </w:rPr>
            <w:t>Besonders inspirierender Spieler</w:t>
          </w:r>
        </w:sdtContent>
      </w:sdt>
    </w:p>
    <w:p w:rsidR="006E1C71" w:rsidRPr="00C83C1D" w:rsidRDefault="001005BA" w:rsidP="00AF16D5">
      <w:pPr>
        <w:pStyle w:val="berschrift1"/>
        <w:spacing w:line="276" w:lineRule="auto"/>
      </w:pPr>
      <w:sdt>
        <w:sdtPr>
          <w:alias w:val="Empfängernamen eingeben:"/>
          <w:tag w:val="Empfängernamen eingeben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de-DE"/>
            </w:rPr>
            <w:t>Name des Empfängers</w:t>
          </w:r>
        </w:sdtContent>
      </w:sdt>
    </w:p>
    <w:sdt>
      <w:sdtPr>
        <w:alias w:val="Beschreibung des Zertifikats:"/>
        <w:tag w:val="Beschreibung des Zertifikats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de-DE"/>
            </w:rPr>
            <w:t>erhält hiermit die Auszeichnung als besonders inspirierender Spieler für seinen phänomenalen Einsatz für</w:t>
          </w:r>
        </w:p>
      </w:sdtContent>
    </w:sdt>
    <w:p w:rsidR="006E1C71" w:rsidRPr="00C83C1D" w:rsidRDefault="001005BA" w:rsidP="00C83C1D">
      <w:pPr>
        <w:pStyle w:val="berschrift2"/>
      </w:pPr>
      <w:sdt>
        <w:sdtPr>
          <w:alias w:val="Mannschaftsnamen eingeben:"/>
          <w:tag w:val="Mannschaftsnamen eingeben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de-DE"/>
            </w:rPr>
            <w:t>Mannschaftsname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mit Urkundensiegel und Unterschrift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KeinLeerraum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pe 1" descr="Urkundensieg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iegel" descr="Urkundensiege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Siegelform" descr="Urkundensiegelform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Siegelstruktur" descr="Urkundensiegelstrukt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ball" descr="Baseball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FB523" id="Gruppe 1" o:spid="_x0000_s1026" alt="Urkundensiege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CtOdMT/xgAA/8Y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">
                      <v:group id="Siegel" o:spid="_x0000_s1027" alt="Urkundensiege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Siegelform" o:spid="_x0000_s1028" alt="Urkundensiegelform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iegelstruktur" o:spid="_x0000_s1029" type="#_x0000_t75" alt="Urkundensiegelstrukt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Urkundensiegelstruktur" croptop="-2164f" cropleft="19433f" cropright="-949f"/>
                        </v:shape>
                      </v:group>
                      <v:shape id="Baseball" o:spid="_x0000_s1030" type="#_x0000_t75" alt="Baseballsymbo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Baseballsym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le mit Datum und Unterschrift"/>
            </w:tblPr>
            <w:tblGrid>
              <w:gridCol w:w="2623"/>
              <w:gridCol w:w="6733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1005BA" w:rsidP="009C610B">
                  <w:pPr>
                    <w:pStyle w:val="berschrift3"/>
                  </w:pPr>
                  <w:sdt>
                    <w:sdtPr>
                      <w:alias w:val="Verliehen durch:"/>
                      <w:tag w:val="Verliehen durch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de-DE"/>
                        </w:rPr>
                        <w:t>Verliehen durch:</w:t>
                      </w:r>
                    </w:sdtContent>
                  </w:sdt>
                </w:p>
              </w:tc>
              <w:sdt>
                <w:sdtPr>
                  <w:alias w:val="Namen/Position des Verleihenden eingeben:"/>
                  <w:tag w:val="Namen/Position des Verleihenden eingeben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berschrift4"/>
                      </w:pPr>
                      <w:r w:rsidRPr="0088629E">
                        <w:rPr>
                          <w:lang w:bidi="de-DE"/>
                        </w:rPr>
                        <w:t>Name/Titel des Ausstellers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An diesem Tag:"/>
                  <w:tag w:val="An diesem Tag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berschrift3"/>
                      </w:pPr>
                      <w:r>
                        <w:rPr>
                          <w:lang w:bidi="de-DE"/>
                        </w:rPr>
                        <w:t>An diesem Tag:</w:t>
                      </w:r>
                    </w:p>
                  </w:tc>
                </w:sdtContent>
              </w:sdt>
              <w:sdt>
                <w:sdtPr>
                  <w:alias w:val="Datum eingeben:"/>
                  <w:tag w:val="Datum eingeben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berschrift4"/>
                      </w:pPr>
                      <w:r>
                        <w:rPr>
                          <w:lang w:bidi="de-DE"/>
                        </w:rPr>
                        <w:t>Datum eingeben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KeinLeerraum"/>
      </w:pPr>
    </w:p>
    <w:sectPr w:rsidR="006E1C71" w:rsidSect="00AF16D5">
      <w:headerReference w:type="default" r:id="rId12"/>
      <w:footerReference w:type="default" r:id="rId13"/>
      <w:headerReference w:type="first" r:id="rId14"/>
      <w:pgSz w:w="16840" w:h="11907" w:orient="landscape" w:code="9"/>
      <w:pgMar w:top="2160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F04" w:rsidRDefault="00AA7F04">
      <w:pPr>
        <w:spacing w:after="0" w:line="240" w:lineRule="auto"/>
      </w:pPr>
      <w:r>
        <w:separator/>
      </w:r>
    </w:p>
  </w:endnote>
  <w:endnote w:type="continuationSeparator" w:id="0">
    <w:p w:rsidR="00AA7F04" w:rsidRDefault="00AA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2073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8C6A08">
          <w:rPr>
            <w:noProof/>
            <w:lang w:bidi="de-DE"/>
          </w:rPr>
          <w:t>2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F04" w:rsidRDefault="00AA7F04">
      <w:pPr>
        <w:spacing w:after="0" w:line="240" w:lineRule="auto"/>
      </w:pPr>
      <w:r>
        <w:separator/>
      </w:r>
    </w:p>
  </w:footnote>
  <w:footnote w:type="continuationSeparator" w:id="0">
    <w:p w:rsidR="00AA7F04" w:rsidRDefault="00AA7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Kopfzeile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pieren 11" descr="2 an den Ecken miteinander verflochtene Rechteckrahmen mit Strahlenkranz vom Zentrum zu den Ränder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ahlen" descr="2 an den Ecken miteinander verflochtene Rechteckrahmen mit Strahlenkranz vom Zentrum zu den Ränder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Schwarzer Rahmen" descr="2 an den Ecken miteinander verflochtene Rechteckrahmen mit Strahlenkranz vom Zentrum zu den Ränder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hteckrahmen" descr="2 an den Ecken miteinander verflochtene Rechteckrahmen mit Strahlenkranz vom Zentrum zu den Rändern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2BC571" id="Gruppieren 11" o:spid="_x0000_s1026" alt="2 an den Ecken miteinander verflochtene Rechteckrahmen mit Strahlenkranz vom Zentrum zu den Rändern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hlen" o:spid="_x0000_s1027" type="#_x0000_t75" alt="2 an den Ecken miteinander verflochtene Rechteckrahmen mit Strahlenkranz vom Zentrum zu den Rändern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an den Ecken miteinander verflochtene Rechteckrahmen mit Strahlenkranz vom Zentrum zu den Rändern"/>
              </v:shape>
              <v:shape id="Schwarzer Rahmen" o:spid="_x0000_s1028" type="#_x0000_t75" alt="2 an den Ecken miteinander verflochtene Rechteckrahmen mit Strahlenkranz vom Zentrum zu den Rändern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an den Ecken miteinander verflochtene Rechteckrahmen mit Strahlenkranz vom Zentrum zu den Rändern"/>
              </v:shape>
              <v:rect id="Rechteckrahmen" o:spid="_x0000_s1029" alt="2 an den Ecken miteinander verflochtene Rechteckrahmen mit Strahlenkranz vom Zentrum zu den Rändern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Kopfzeile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pe 4" descr="2 an den Ecken miteinander verflochtene Rechteckrahmen mit Strahlenkranz vom Zentrum zu den Ränder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Strahlen" descr="2 an den Ecken miteinander verflochtene Rechteckrahmen mit Strahlenkranz vom Zentrum zu den Ränder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Schwarzer Rahmen" descr="2 an den Ecken miteinander verflochtene Rechteckrahmen mit Strahlenkranz vom Zentrum zu den Ränder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hteckrahmen" descr="2 an den Ecken miteinander verflochtene Rechteckrahmen mit Strahlenkranz vom Zentrum zu den Rändern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D4828B" id="Gruppe 4" o:spid="_x0000_s1026" alt="2 an den Ecken miteinander verflochtene Rechteckrahmen mit Strahlenkranz vom Zentrum zu den Rändern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hlen" o:spid="_x0000_s1027" type="#_x0000_t75" alt="2 an den Ecken miteinander verflochtene Rechteckrahmen mit Strahlenkranz vom Zentrum zu den Rändern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an den Ecken miteinander verflochtene Rechteckrahmen mit Strahlenkranz vom Zentrum zu den Rändern"/>
              </v:shape>
              <v:shape id="Schwarzer Rahmen" o:spid="_x0000_s1028" type="#_x0000_t75" alt="2 an den Ecken miteinander verflochtene Rechteckrahmen mit Strahlenkranz vom Zentrum zu den Rändern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an den Ecken miteinander verflochtene Rechteckrahmen mit Strahlenkranz vom Zentrum zu den Rändern"/>
              </v:shape>
              <v:rect id="Rechteckrahmen" o:spid="_x0000_s1029" alt="2 an den Ecken miteinander verflochtene Rechteckrahmen mit Strahlenkranz vom Zentrum zu den Rändern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123BD"/>
    <w:rsid w:val="00027F9A"/>
    <w:rsid w:val="00055C44"/>
    <w:rsid w:val="000570F5"/>
    <w:rsid w:val="000659A2"/>
    <w:rsid w:val="000A6797"/>
    <w:rsid w:val="001005BA"/>
    <w:rsid w:val="0010178B"/>
    <w:rsid w:val="001609E6"/>
    <w:rsid w:val="001E66BE"/>
    <w:rsid w:val="0027102E"/>
    <w:rsid w:val="002713A3"/>
    <w:rsid w:val="002F036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A7F04"/>
    <w:rsid w:val="00AD0ACD"/>
    <w:rsid w:val="00AF16D5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de-DE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55C44"/>
  </w:style>
  <w:style w:type="paragraph" w:styleId="berschrift1">
    <w:name w:val="heading 1"/>
    <w:basedOn w:val="Standard"/>
    <w:link w:val="berschrift1Zchn"/>
    <w:uiPriority w:val="9"/>
    <w:qFormat/>
    <w:rsid w:val="001005BA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0"/>
      <w:szCs w:val="32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1005BA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2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berschrift4">
    <w:name w:val="heading 4"/>
    <w:basedOn w:val="Standard"/>
    <w:link w:val="berschrift4Zchn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22"/>
      <w:szCs w:val="16"/>
    </w:rPr>
  </w:style>
  <w:style w:type="character" w:styleId="Platzhaltertext">
    <w:name w:val="Placeholder Text"/>
    <w:basedOn w:val="Absatz-Standardschriftart"/>
    <w:uiPriority w:val="99"/>
    <w:semiHidden/>
    <w:rsid w:val="000A6797"/>
    <w:rPr>
      <w:color w:val="595959" w:themeColor="text1" w:themeTint="A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uiPriority w:val="1"/>
    <w:qFormat/>
    <w:rsid w:val="001005BA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4"/>
      <w:szCs w:val="68"/>
    </w:rPr>
  </w:style>
  <w:style w:type="character" w:customStyle="1" w:styleId="TitelZchn">
    <w:name w:val="Titel Zchn"/>
    <w:basedOn w:val="Absatz-Standardschriftart"/>
    <w:link w:val="Titel"/>
    <w:uiPriority w:val="1"/>
    <w:rsid w:val="001005BA"/>
    <w:rPr>
      <w:rFonts w:asciiTheme="majorHAnsi" w:eastAsiaTheme="majorEastAsia" w:hAnsiTheme="majorHAnsi" w:cstheme="majorBidi"/>
      <w:b/>
      <w:bCs/>
      <w:caps/>
      <w:color w:val="006AB2" w:themeColor="accent3"/>
      <w:sz w:val="64"/>
      <w:szCs w:val="6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005BA"/>
    <w:rPr>
      <w:rFonts w:eastAsiaTheme="majorEastAsia" w:cstheme="majorBidi"/>
      <w:sz w:val="11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005BA"/>
    <w:rPr>
      <w:rFonts w:eastAsiaTheme="majorEastAsia" w:cstheme="majorBidi"/>
      <w:caps/>
      <w:sz w:val="62"/>
    </w:rPr>
  </w:style>
  <w:style w:type="paragraph" w:styleId="Kopfzeile">
    <w:name w:val="header"/>
    <w:basedOn w:val="Standard"/>
    <w:link w:val="KopfzeileZchn"/>
    <w:uiPriority w:val="99"/>
    <w:unhideWhenUsed/>
    <w:rsid w:val="005F6FDE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6FDE"/>
  </w:style>
  <w:style w:type="paragraph" w:styleId="Fuzeile">
    <w:name w:val="footer"/>
    <w:basedOn w:val="Standard"/>
    <w:link w:val="FuzeileZchn"/>
    <w:uiPriority w:val="99"/>
    <w:unhideWhenUsed/>
    <w:rsid w:val="005F6FDE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6FDE"/>
  </w:style>
  <w:style w:type="paragraph" w:styleId="Literaturverzeichnis">
    <w:name w:val="Bibliography"/>
    <w:basedOn w:val="Standard"/>
    <w:next w:val="Standard"/>
    <w:uiPriority w:val="37"/>
    <w:semiHidden/>
    <w:unhideWhenUsed/>
    <w:rsid w:val="009B3F55"/>
  </w:style>
  <w:style w:type="paragraph" w:styleId="Blocktext">
    <w:name w:val="Block Text"/>
    <w:basedOn w:val="Standard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9B3F5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B3F55"/>
  </w:style>
  <w:style w:type="paragraph" w:styleId="Textkrper2">
    <w:name w:val="Body Text 2"/>
    <w:basedOn w:val="Standard"/>
    <w:link w:val="Textkrper2Zchn"/>
    <w:uiPriority w:val="99"/>
    <w:semiHidden/>
    <w:unhideWhenUsed/>
    <w:rsid w:val="009B3F5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9B3F55"/>
  </w:style>
  <w:style w:type="paragraph" w:styleId="Textkrper3">
    <w:name w:val="Body Text 3"/>
    <w:basedOn w:val="Standard"/>
    <w:link w:val="Textkrper3Zchn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B3F55"/>
    <w:rPr>
      <w:sz w:val="22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9B3F55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B3F55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9B3F5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B3F55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9B3F55"/>
    <w:pPr>
      <w:spacing w:after="2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B3F55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9B3F55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9B3F55"/>
    <w:rPr>
      <w:sz w:val="22"/>
      <w:szCs w:val="16"/>
    </w:rPr>
  </w:style>
  <w:style w:type="character" w:styleId="Buchtitel">
    <w:name w:val="Book Title"/>
    <w:basedOn w:val="Absatz-Standardschriftart"/>
    <w:uiPriority w:val="33"/>
    <w:semiHidden/>
    <w:qFormat/>
    <w:rsid w:val="00A51DB1"/>
    <w:rPr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B3F55"/>
  </w:style>
  <w:style w:type="table" w:styleId="FarbigesRaster">
    <w:name w:val="Colorful Grid"/>
    <w:basedOn w:val="NormaleTabel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B3F55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3F55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3F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3F55"/>
    <w:rPr>
      <w:b/>
      <w:bCs/>
      <w:sz w:val="22"/>
      <w:szCs w:val="20"/>
    </w:rPr>
  </w:style>
  <w:style w:type="table" w:styleId="DunkleListe">
    <w:name w:val="Dark List"/>
    <w:basedOn w:val="NormaleTabel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B3F55"/>
  </w:style>
  <w:style w:type="character" w:customStyle="1" w:styleId="DatumZchn">
    <w:name w:val="Datum Zchn"/>
    <w:basedOn w:val="Absatz-Standardschriftart"/>
    <w:link w:val="Datum"/>
    <w:uiPriority w:val="99"/>
    <w:semiHidden/>
    <w:rsid w:val="009B3F55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9B3F55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9B3F55"/>
  </w:style>
  <w:style w:type="character" w:styleId="Hervorhebung">
    <w:name w:val="Emphasis"/>
    <w:basedOn w:val="Absatz-Standardschriftart"/>
    <w:uiPriority w:val="20"/>
    <w:semiHidden/>
    <w:qFormat/>
    <w:rsid w:val="009B3F55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9B3F5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B3F55"/>
    <w:rPr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9B3F5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B3F55"/>
    <w:rPr>
      <w:sz w:val="22"/>
      <w:szCs w:val="20"/>
    </w:rPr>
  </w:style>
  <w:style w:type="table" w:customStyle="1" w:styleId="Gitternetztabelle1hell1">
    <w:name w:val="Gitternetztabelle 1 hell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2Akzent11">
    <w:name w:val="Gitternetztabelle 2 – Akzent 1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itternetztabelle2Akzent21">
    <w:name w:val="Gitternetztabelle 2 – Akzent 2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itternetztabelle2Akzent31">
    <w:name w:val="Gitternetztabelle 2 – Akzent 3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itternetztabelle2Akzent41">
    <w:name w:val="Gitternetztabelle 2 – Akzent 4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itternetztabelle2Akzent61">
    <w:name w:val="Gitternetztabelle 2 – Akzent 6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itternetztabelle31">
    <w:name w:val="Gitternetztabelle 3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3Akzent11">
    <w:name w:val="Gitternetztabelle 3 – Akzent 1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itternetztabelle3Akzent21">
    <w:name w:val="Gitternetztabelle 3 – Akzent 2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itternetztabelle3Akzent31">
    <w:name w:val="Gitternetztabelle 3 – Akzent 3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itternetztabelle3Akzent41">
    <w:name w:val="Gitternetztabelle 3 – Akzent 4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itternetztabelle3Akzent51">
    <w:name w:val="Gitternetztabelle 3 – Akzent 5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itternetztabelle3Akzent61">
    <w:name w:val="Gitternetztabelle 3 – Akzent 6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itternetztabelle41">
    <w:name w:val="Gitternetztabelle 4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itternetztabelle4Akzent31">
    <w:name w:val="Gitternetztabelle 4 – Akzent 3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itternetztabelle4Akzent41">
    <w:name w:val="Gitternetztabelle 4 – Akzent 4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itternetztabelle4Akzent61">
    <w:name w:val="Gitternetztabelle 4 – Akzent 6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itternetztabelle5dunkel1">
    <w:name w:val="Gitternetztabelle 5 dunkel1"/>
    <w:basedOn w:val="NormaleTabel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netztabelle5dunkelAkzent11">
    <w:name w:val="Gitternetztabelle 5 dunkel  – Akzent 11"/>
    <w:basedOn w:val="NormaleTabel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itternetztabelle5dunkelAkzent21">
    <w:name w:val="Gitternetztabelle 5 dunkel  – Akzent 21"/>
    <w:basedOn w:val="NormaleTabel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itternetztabelle5dunkelAkzent31">
    <w:name w:val="Gitternetztabelle 5 dunkel  – Akzent 31"/>
    <w:basedOn w:val="NormaleTabel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itternetztabelle5dunkelAkzent41">
    <w:name w:val="Gitternetztabelle 5 dunkel  – Akzent 41"/>
    <w:basedOn w:val="NormaleTabel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itternetztabelle5dunkelAkzent51">
    <w:name w:val="Gitternetztabelle 5 dunkel  – Akzent 51"/>
    <w:basedOn w:val="NormaleTabel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itternetztabelle5dunkelAkzent61">
    <w:name w:val="Gitternetztabelle 5 dunkel  – Akzent 61"/>
    <w:basedOn w:val="NormaleTabel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itternetztabelle6farbig1">
    <w:name w:val="Gitternetztabelle 6 farbig1"/>
    <w:basedOn w:val="NormaleTabelle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6farbigAkzent11">
    <w:name w:val="Gitternetztabelle 6 farbig – Akzent 11"/>
    <w:basedOn w:val="NormaleTabelle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itternetztabelle6farbigAkzent21">
    <w:name w:val="Gitternetztabelle 6 farbig – Akzent 21"/>
    <w:basedOn w:val="NormaleTabelle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itternetztabelle6farbigAkzent31">
    <w:name w:val="Gitternetztabelle 6 farbig – Akzent 31"/>
    <w:basedOn w:val="NormaleTabelle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itternetztabelle6farbigAkzent41">
    <w:name w:val="Gitternetztabelle 6 farbig – Akzent 41"/>
    <w:basedOn w:val="NormaleTabelle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itternetztabelle6farbigAkzent51">
    <w:name w:val="Gitternetztabelle 6 farbig – Akzent 51"/>
    <w:basedOn w:val="NormaleTabelle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itternetztabelle6farbigAkzent61">
    <w:name w:val="Gitternetztabelle 6 farbig – Akzent 61"/>
    <w:basedOn w:val="NormaleTabelle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itternetztabelle7farbig1">
    <w:name w:val="Gitternetztabelle 7 farbig1"/>
    <w:basedOn w:val="NormaleTabelle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itternetztabelle7farbigAkzent21">
    <w:name w:val="Gitternetztabelle 7 farbig – Akzent 21"/>
    <w:basedOn w:val="NormaleTabelle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itternetztabelle7farbigAkzent31">
    <w:name w:val="Gitternetztabelle 7 farbig – Akzent 31"/>
    <w:basedOn w:val="NormaleTabelle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itternetztabelle7farbigAkzent41">
    <w:name w:val="Gitternetztabelle 7 farbig – Akzent 41"/>
    <w:basedOn w:val="NormaleTabelle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itternetztabelle7farbigAkzent51">
    <w:name w:val="Gitternetztabelle 7 farbig – Akzent 51"/>
    <w:basedOn w:val="NormaleTabelle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itternetztabelle7farbigAkzent61">
    <w:name w:val="Gitternetztabelle 7 farbig – Akzent 61"/>
    <w:basedOn w:val="NormaleTabelle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CB7D03"/>
    <w:rPr>
      <w:rFonts w:eastAsiaTheme="majorEastAsia" w:cstheme="majorBidi"/>
      <w:caps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9B3F55"/>
  </w:style>
  <w:style w:type="paragraph" w:styleId="HTMLAdresse">
    <w:name w:val="HTML Address"/>
    <w:basedOn w:val="Standard"/>
    <w:link w:val="HTMLAdresseZchn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B3F55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9B3F55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B3F55"/>
    <w:rPr>
      <w:rFonts w:ascii="Consolas" w:hAnsi="Consolas"/>
      <w:sz w:val="22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qFormat/>
    <w:rsid w:val="009B3F55"/>
    <w:rPr>
      <w:i/>
      <w:iCs/>
      <w:color w:val="8B0E04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A51DB1"/>
    <w:rPr>
      <w:i/>
      <w:iCs/>
      <w:color w:val="8B0E04" w:themeColor="accent1"/>
    </w:rPr>
  </w:style>
  <w:style w:type="character" w:styleId="IntensiverVerweis">
    <w:name w:val="Intense Reference"/>
    <w:basedOn w:val="Absatz-Standardschriftar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HellesRaster">
    <w:name w:val="Light Grid"/>
    <w:basedOn w:val="NormaleTabel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9B3F55"/>
  </w:style>
  <w:style w:type="paragraph" w:styleId="Liste">
    <w:name w:val="List"/>
    <w:basedOn w:val="Standard"/>
    <w:uiPriority w:val="99"/>
    <w:semiHidden/>
    <w:unhideWhenUsed/>
    <w:rsid w:val="009B3F5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9B3F5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9B3F5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9B3F5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9B3F55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9B3F55"/>
    <w:pPr>
      <w:ind w:left="720"/>
      <w:contextualSpacing/>
    </w:pPr>
  </w:style>
  <w:style w:type="table" w:customStyle="1" w:styleId="Listentabelle1hell1">
    <w:name w:val="Listentabelle 1 hell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1hellAkzent11">
    <w:name w:val="Listentabelle 1 hell  – Akzent 1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ntabelle1hellAkzent21">
    <w:name w:val="Listentabelle 1 hell  – Akzent 2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ntabelle1hellAkzent31">
    <w:name w:val="Listentabelle 1 hell  – Akzent 3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ntabelle1hellAkzent41">
    <w:name w:val="Listentabelle 1 hell  – Akzent 4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ntabelle1hellAkzent51">
    <w:name w:val="Listentabelle 1 hell  – Akzent 5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ntabelle1hellAkzent61">
    <w:name w:val="Listentabelle 1 hell  – Akzent 61"/>
    <w:basedOn w:val="NormaleTabel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ntabelle21">
    <w:name w:val="Listentabelle 2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2Akzent11">
    <w:name w:val="Listentabelle 2 – Akzent 1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ntabelle2Akzent21">
    <w:name w:val="Listentabelle 2 – Akzent 2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ntabelle2Akzent31">
    <w:name w:val="Listentabelle 2 – Akzent 3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ntabelle2Akzent41">
    <w:name w:val="Listentabelle 2 – Akzent 4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ntabelle2Akzent51">
    <w:name w:val="Listentabelle 2 – Akzent 5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ntabelle2Akzent61">
    <w:name w:val="Listentabelle 2 – Akzent 61"/>
    <w:basedOn w:val="NormaleTabel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ntabelle31">
    <w:name w:val="Listentabelle 3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ntabelle3Akzent11">
    <w:name w:val="Listentabelle 3 – Akzent 1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entabelle3Akzent21">
    <w:name w:val="Listentabelle 3 – Akzent 2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entabelle3Akzent31">
    <w:name w:val="Listentabelle 3 – Akzent 3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entabelle3Akzent41">
    <w:name w:val="Listentabelle 3 – Akzent 4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entabelle3Akzent51">
    <w:name w:val="Listentabelle 3 – Akzent 5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entabelle3Akzent61">
    <w:name w:val="Listentabelle 3 – Akzent 61"/>
    <w:basedOn w:val="NormaleTabel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entabelle41">
    <w:name w:val="Listentabelle 4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4Akzent11">
    <w:name w:val="Listentabelle 4 – Akzent 1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ntabelle4Akzent21">
    <w:name w:val="Listentabelle 4 – Akzent 2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ntabelle4Akzent31">
    <w:name w:val="Listentabelle 4 – Akzent 3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ntabelle4Akzent41">
    <w:name w:val="Listentabelle 4 – Akzent 4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ntabelle4Akzent51">
    <w:name w:val="Listentabelle 4 – Akzent 5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ntabelle4Akzent61">
    <w:name w:val="Listentabelle 4 – Akzent 61"/>
    <w:basedOn w:val="NormaleTabel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ntabelle5dunkel1">
    <w:name w:val="Listentabelle 5 dunkel1"/>
    <w:basedOn w:val="NormaleTabel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NormaleTabel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NormaleTabel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NormaleTabel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NormaleTabel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NormaleTabel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NormaleTabel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NormaleTabelle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6farbigAkzent11">
    <w:name w:val="Listentabelle 6 farbig – Akzent 11"/>
    <w:basedOn w:val="NormaleTabelle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entabelle6farbigAkzent21">
    <w:name w:val="Listentabelle 6 farbig – Akzent 21"/>
    <w:basedOn w:val="NormaleTabelle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entabelle6farbigAkzent31">
    <w:name w:val="Listentabelle 6 farbig – Akzent 31"/>
    <w:basedOn w:val="NormaleTabelle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entabelle6farbigAkzent41">
    <w:name w:val="Listentabelle 6 farbig – Akzent 41"/>
    <w:basedOn w:val="NormaleTabelle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entabelle6farbigAkzent51">
    <w:name w:val="Listentabelle 6 farbig – Akzent 51"/>
    <w:basedOn w:val="NormaleTabelle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entabelle6farbigAkzent61">
    <w:name w:val="Listentabelle 6 farbig – Akzent 61"/>
    <w:basedOn w:val="NormaleTabelle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entabelle7farbig1">
    <w:name w:val="Listentabelle 7 farbig1"/>
    <w:basedOn w:val="NormaleTabelle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NormaleTabelle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NormaleTabelle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NormaleTabelle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NormaleTabelle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NormaleTabelle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NormaleTabelle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B3F55"/>
    <w:rPr>
      <w:rFonts w:ascii="Consolas" w:hAnsi="Consolas"/>
      <w:sz w:val="22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uiPriority w:val="10"/>
    <w:unhideWhenUsed/>
    <w:rsid w:val="009B3F55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9B3F5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B3F55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B3F55"/>
  </w:style>
  <w:style w:type="character" w:styleId="Seitenzahl">
    <w:name w:val="page number"/>
    <w:basedOn w:val="Absatz-Standardschriftart"/>
    <w:uiPriority w:val="99"/>
    <w:semiHidden/>
    <w:unhideWhenUsed/>
    <w:rsid w:val="009B3F55"/>
  </w:style>
  <w:style w:type="table" w:customStyle="1" w:styleId="EinfacheTabelle11">
    <w:name w:val="Einfache Tabelle 11"/>
    <w:basedOn w:val="NormaleTabelle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NormaleTabelle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NormaleTabelle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1">
    <w:name w:val="Einfache Tabelle 51"/>
    <w:basedOn w:val="NormaleTabelle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B3F55"/>
    <w:rPr>
      <w:rFonts w:ascii="Consolas" w:hAnsi="Consolas"/>
      <w:sz w:val="22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A51DB1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9B3F55"/>
  </w:style>
  <w:style w:type="character" w:customStyle="1" w:styleId="AnredeZchn">
    <w:name w:val="Anrede Zchn"/>
    <w:basedOn w:val="Absatz-Standardschriftart"/>
    <w:link w:val="Anrede"/>
    <w:uiPriority w:val="99"/>
    <w:semiHidden/>
    <w:rsid w:val="009B3F55"/>
  </w:style>
  <w:style w:type="character" w:styleId="Fett">
    <w:name w:val="Strong"/>
    <w:basedOn w:val="Absatz-Standardschriftart"/>
    <w:uiPriority w:val="22"/>
    <w:semiHidden/>
    <w:qFormat/>
    <w:rsid w:val="009B3F55"/>
    <w:rPr>
      <w:b/>
      <w:bCs/>
    </w:rPr>
  </w:style>
  <w:style w:type="paragraph" w:styleId="Untertitel">
    <w:name w:val="Subtitle"/>
    <w:basedOn w:val="Standard"/>
    <w:link w:val="UntertitelZchn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qFormat/>
    <w:rsid w:val="009B3F55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emithellemGitternetz1">
    <w:name w:val="Tabelle mit hellem Gitternetz1"/>
    <w:basedOn w:val="NormaleTabelle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9B3F55"/>
    <w:pPr>
      <w:spacing w:after="0"/>
      <w:ind w:left="260" w:hanging="26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9B3F55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B3F5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B3F55"/>
    <w:pPr>
      <w:spacing w:after="100"/>
      <w:ind w:left="2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B3F55"/>
    <w:pPr>
      <w:spacing w:after="100"/>
      <w:ind w:left="52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B3F55"/>
    <w:pPr>
      <w:spacing w:after="100"/>
      <w:ind w:left="78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B3F55"/>
    <w:pPr>
      <w:spacing w:after="100"/>
      <w:ind w:left="104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B3F55"/>
    <w:pPr>
      <w:spacing w:after="100"/>
      <w:ind w:left="13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B3F55"/>
    <w:pPr>
      <w:spacing w:after="100"/>
      <w:ind w:left="15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B3F55"/>
    <w:pPr>
      <w:spacing w:after="100"/>
      <w:ind w:left="182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B3F55"/>
    <w:pPr>
      <w:spacing w:after="100"/>
      <w:ind w:left="208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6143E"/>
    <w:pPr>
      <w:outlineLvl w:val="9"/>
    </w:pPr>
  </w:style>
  <w:style w:type="paragraph" w:styleId="Unterschrift">
    <w:name w:val="Signature"/>
    <w:basedOn w:val="Standard"/>
    <w:link w:val="UnterschriftZchn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B05EC" w:rsidP="008B05EC">
          <w:pPr>
            <w:pStyle w:val="4ADB83C530D24C9CA83642B73C64FAFC"/>
          </w:pPr>
          <w:r w:rsidRPr="00C83C1D">
            <w:rPr>
              <w:lang w:bidi="de-DE"/>
            </w:rPr>
            <w:t>Name des Empfängers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B05EC" w:rsidP="008B05EC">
          <w:pPr>
            <w:pStyle w:val="ECA6D58B978440DBB99497C29DD773FB"/>
          </w:pPr>
          <w:r>
            <w:rPr>
              <w:lang w:bidi="de-DE"/>
            </w:rPr>
            <w:t>erhält hiermit die Auszeichnung als besonders inspirierender Spieler für seinen phänomenalen Einsatz für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B05EC" w:rsidP="008B05EC">
          <w:pPr>
            <w:pStyle w:val="2506B6AC172E4A978C05D1C0015F62EE"/>
          </w:pPr>
          <w:r w:rsidRPr="00C83C1D">
            <w:rPr>
              <w:lang w:bidi="de-DE"/>
            </w:rPr>
            <w:t>Mannschaftsname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B05EC" w:rsidP="008B05EC">
          <w:pPr>
            <w:pStyle w:val="E2D400A3A12E4598B226A821E0C6A11C1"/>
          </w:pPr>
          <w:r w:rsidRPr="0088629E">
            <w:rPr>
              <w:lang w:bidi="de-DE"/>
            </w:rPr>
            <w:t>Name/Titel des Ausstellers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B05EC" w:rsidP="008B05EC">
          <w:pPr>
            <w:pStyle w:val="E0EBDEE568C3480BB1C08FC5DF8AE303"/>
          </w:pPr>
          <w:r>
            <w:rPr>
              <w:lang w:bidi="de-DE"/>
            </w:rPr>
            <w:t>Datum eingeben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B05EC" w:rsidP="008B05EC">
          <w:pPr>
            <w:pStyle w:val="72BACBCF133F47AAB8669B42D448956B"/>
          </w:pPr>
          <w:r>
            <w:rPr>
              <w:lang w:bidi="de-DE"/>
            </w:rPr>
            <w:t>Besonders inspirierender Spieler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B05EC" w:rsidP="008B05EC">
          <w:pPr>
            <w:pStyle w:val="FA91316956F743DE90994F4E510349C6"/>
          </w:pPr>
          <w:r w:rsidRPr="009C610B">
            <w:rPr>
              <w:lang w:bidi="de-DE"/>
            </w:rPr>
            <w:t>Verliehen durch: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B05EC" w:rsidP="008B05EC">
          <w:pPr>
            <w:pStyle w:val="18208100460442769F7A4F237E79ABE1"/>
          </w:pPr>
          <w:r>
            <w:rPr>
              <w:lang w:bidi="de-DE"/>
            </w:rPr>
            <w:t>An diesem Tag: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4C1728"/>
    <w:rsid w:val="00870232"/>
    <w:rsid w:val="008A4F23"/>
    <w:rsid w:val="008B05EC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B05EC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8B05EC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8B05EC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8B05EC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8B05EC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8B05EC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8B05EC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8B05EC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8B05EC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760F1-1D4A-4663-901F-52AF66BC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Office_18341621_TF03171112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6</cp:revision>
  <dcterms:created xsi:type="dcterms:W3CDTF">2018-04-06T17:53:00Z</dcterms:created>
  <dcterms:modified xsi:type="dcterms:W3CDTF">2018-05-14T09:07:00Z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