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11278"/>
        <w:tblW w:w="0" w:type="auto"/>
        <w:tblLook w:val="0000" w:firstRow="0" w:lastRow="0" w:firstColumn="0" w:lastColumn="0" w:noHBand="0" w:noVBand="0"/>
      </w:tblPr>
      <w:tblGrid>
        <w:gridCol w:w="10458"/>
      </w:tblGrid>
      <w:tr w:rsidR="00B22093" w14:paraId="6783DCB7" w14:textId="77777777" w:rsidTr="00127887">
        <w:trPr>
          <w:trHeight w:val="3147"/>
        </w:trPr>
        <w:tc>
          <w:tcPr>
            <w:tcW w:w="7941" w:type="dxa"/>
            <w:vAlign w:val="center"/>
          </w:tcPr>
          <w:p w14:paraId="7B4A2BEB" w14:textId="77777777" w:rsidR="00210A56" w:rsidRDefault="00210A56" w:rsidP="00127887">
            <w:pPr>
              <w:spacing w:after="0"/>
            </w:pPr>
            <w:r>
              <w:rPr>
                <w:lang w:bidi="da-DK"/>
              </w:rPr>
              <mc:AlternateContent>
                <mc:Choice Requires="wps">
                  <w:drawing>
                    <wp:inline distT="0" distB="0" distL="0" distR="0" wp14:anchorId="61924850" wp14:editId="6618DD13">
                      <wp:extent cx="6503831" cy="971550"/>
                      <wp:effectExtent l="0" t="0" r="0" b="0"/>
                      <wp:docPr id="4" name="Tekstfel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3831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D4B431" w14:textId="77777777" w:rsidR="00210A56" w:rsidRDefault="00210A56" w:rsidP="00210A56">
                                  <w:pPr>
                                    <w:pStyle w:val="Titel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65BC6">
                                    <w:rPr>
                                      <w:color w:val="FFFFFF" w:themeColor="background1"/>
                                      <w:lang w:bidi="da-DK"/>
                                    </w:rPr>
                                    <w:t>Vil du være min valentin?</w:t>
                                  </w:r>
                                </w:p>
                                <w:p w14:paraId="77119004" w14:textId="77777777" w:rsidR="00210A56" w:rsidRPr="00EA2450" w:rsidRDefault="00210A56" w:rsidP="00210A56">
                                  <w:pPr>
                                    <w:rPr>
                                      <w:lang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19248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4" o:spid="_x0000_s1026" type="#_x0000_t202" style="width:512.1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" filled="f" stroked="f" strokeweight=".5pt">
                      <v:textbox>
                        <w:txbxContent>
                          <w:p w14:paraId="2CD4B431" w14:textId="77777777" w:rsidR="00210A56" w:rsidRDefault="00210A56" w:rsidP="00210A56">
                            <w:pPr>
                              <w:pStyle w:val="Titel"/>
                              <w:rPr>
                                <w:color w:val="FFFFFF" w:themeColor="background1"/>
                              </w:rPr>
                            </w:pPr>
                            <w:r w:rsidRPr="00165BC6">
                              <w:rPr>
                                <w:color w:val="FFFFFF" w:themeColor="background1"/>
                                <w:lang w:bidi="da-DK"/>
                              </w:rPr>
                              <w:t>Vil du være min valentin?</w:t>
                            </w:r>
                          </w:p>
                          <w:p w14:paraId="77119004" w14:textId="77777777" w:rsidR="00210A56" w:rsidRPr="00EA2450" w:rsidRDefault="00210A56" w:rsidP="00210A56">
                            <w:pPr>
                              <w:rPr>
                                <w:lang w:bidi="ar-S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lang w:bidi="da-DK"/>
              </w:rPr>
              <mc:AlternateContent>
                <mc:Choice Requires="wps">
                  <w:drawing>
                    <wp:inline distT="0" distB="0" distL="0" distR="0" wp14:anchorId="773AC73B" wp14:editId="3AF08BCF">
                      <wp:extent cx="927100" cy="12700"/>
                      <wp:effectExtent l="38100" t="38100" r="44450" b="44450"/>
                      <wp:docPr id="5" name="Lige forbindelse 5" descr="titelunderstregning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7100" cy="1270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5274F15" id="Lige forbindelse 5" o:spid="_x0000_s1026" alt="titelunderstregning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" strokecolor="white [3212]" strokeweight="6pt">
                      <v:stroke endcap="round"/>
                      <w10:anchorlock/>
                    </v:line>
                  </w:pict>
                </mc:Fallback>
              </mc:AlternateContent>
            </w:r>
          </w:p>
        </w:tc>
      </w:tr>
    </w:tbl>
    <w:p w14:paraId="48B74C8B" w14:textId="77777777" w:rsidR="002A6328" w:rsidRPr="002A6328" w:rsidRDefault="00210A56">
      <w:pPr>
        <w:rPr>
          <w:color w:val="FF0000"/>
        </w:rPr>
      </w:pPr>
      <w:r>
        <w:rPr>
          <w:color w:val="FF0000"/>
          <w:lang w:bidi="da-DK"/>
        </w:rPr>
        <w:drawing>
          <wp:anchor distT="0" distB="0" distL="114300" distR="114300" simplePos="0" relativeHeight="251658240" behindDoc="1" locked="0" layoutInCell="1" allowOverlap="1" wp14:anchorId="2B6E749F" wp14:editId="7786E5DF">
            <wp:simplePos x="0" y="0"/>
            <wp:positionH relativeFrom="margin">
              <wp:align>left</wp:align>
            </wp:positionH>
            <wp:positionV relativeFrom="paragraph">
              <wp:posOffset>-299231</wp:posOffset>
            </wp:positionV>
            <wp:extent cx="7560000" cy="10692000"/>
            <wp:effectExtent l="0" t="0" r="3175" b="0"/>
            <wp:wrapNone/>
            <wp:docPr id="7" name="Billede 7" title="Baggrunds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øn-valentin-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328" w:rsidRPr="002A6328">
        <w:rPr>
          <w:color w:val="FF0000"/>
          <w:lang w:bidi="da-DK"/>
        </w:rPr>
        <w:br w:type="page"/>
      </w:r>
    </w:p>
    <w:p w14:paraId="3B005833" w14:textId="77777777" w:rsidR="00165BC6" w:rsidRPr="002A6328" w:rsidRDefault="004760FF" w:rsidP="004F6619">
      <w:pPr>
        <w:spacing w:after="0"/>
        <w:rPr>
          <w:color w:val="FF0000"/>
        </w:rPr>
      </w:pPr>
      <w:r>
        <w:rPr>
          <w:color w:val="FF0000"/>
          <w:lang w:bidi="da-DK"/>
        </w:rPr>
        <w:lastRenderedPageBreak/>
        <w:drawing>
          <wp:anchor distT="0" distB="0" distL="114300" distR="114300" simplePos="0" relativeHeight="251660288" behindDoc="1" locked="0" layoutInCell="1" allowOverlap="1" wp14:anchorId="174E977A" wp14:editId="270B4C9D">
            <wp:simplePos x="0" y="0"/>
            <wp:positionH relativeFrom="column">
              <wp:posOffset>0</wp:posOffset>
            </wp:positionH>
            <wp:positionV relativeFrom="paragraph">
              <wp:posOffset>-288290</wp:posOffset>
            </wp:positionV>
            <wp:extent cx="7560000" cy="10692000"/>
            <wp:effectExtent l="0" t="0" r="3175" b="0"/>
            <wp:wrapNone/>
            <wp:docPr id="8" name="Billede 8" title="Baggrunds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øn-valentin-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45EFE" w14:textId="77777777" w:rsidR="002A6328" w:rsidRPr="002A6328" w:rsidRDefault="002A6328" w:rsidP="004F6619">
      <w:pPr>
        <w:spacing w:after="0"/>
        <w:rPr>
          <w:color w:val="FF0000"/>
        </w:rPr>
      </w:pPr>
    </w:p>
    <w:tbl>
      <w:tblPr>
        <w:tblStyle w:val="Tabel-Gitter"/>
        <w:tblpPr w:leftFromText="180" w:rightFromText="180" w:vertAnchor="page" w:horzAnchor="margin" w:tblpXSpec="center" w:tblpY="107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9"/>
      </w:tblGrid>
      <w:tr w:rsidR="0020554D" w14:paraId="01266288" w14:textId="77777777" w:rsidTr="0020554D">
        <w:trPr>
          <w:trHeight w:val="5499"/>
        </w:trPr>
        <w:tc>
          <w:tcPr>
            <w:tcW w:w="10609" w:type="dxa"/>
            <w:vAlign w:val="center"/>
          </w:tcPr>
          <w:p w14:paraId="53DA84D3" w14:textId="77777777" w:rsidR="0020554D" w:rsidRDefault="0020554D" w:rsidP="0020554D">
            <w:pPr>
              <w:rPr>
                <w:color w:val="FF0000"/>
              </w:rPr>
            </w:pPr>
            <w:r w:rsidRPr="002A6328">
              <w:rPr>
                <w:color w:val="FF0000"/>
                <w:lang w:bidi="da-DK"/>
              </w:rPr>
              <mc:AlternateContent>
                <mc:Choice Requires="wps">
                  <w:drawing>
                    <wp:inline distT="0" distB="0" distL="0" distR="0" wp14:anchorId="389EA0A5" wp14:editId="385A7C5E">
                      <wp:extent cx="5734050" cy="3435503"/>
                      <wp:effectExtent l="0" t="0" r="0" b="0"/>
                      <wp:docPr id="3" name="Tekstbok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5734050" cy="3435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E7C25" w14:textId="77777777" w:rsidR="0020554D" w:rsidRPr="001B6CEC" w:rsidRDefault="0020554D" w:rsidP="0020554D">
                                  <w:pPr>
                                    <w:pStyle w:val="Overskrift1"/>
                                  </w:pPr>
                                  <w:bookmarkStart w:id="0" w:name="_GoBack"/>
                                  <w:r w:rsidRPr="001B6CEC">
                                    <w:rPr>
                                      <w:lang w:bidi="da-DK"/>
                                    </w:rPr>
                                    <w:t>Din titel her</w:t>
                                  </w:r>
                                </w:p>
                                <w:p w14:paraId="18FD98C5" w14:textId="77777777" w:rsidR="0020554D" w:rsidRPr="001B6CEC" w:rsidRDefault="0020554D" w:rsidP="0020554D"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Lorem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ipsum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dolor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sit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amet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consectetur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adipiscing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elit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sed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eiusmod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tempor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incididunt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ut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labore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dolore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magna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aliqua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. Ut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enim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ad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minim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veniam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quis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nostrud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exercitation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ullamco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laboris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nisi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ut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aliquip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ex ea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commodo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consequat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Duis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aute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irure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dolor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reprehenderit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1B6CEC">
                                    <w:rPr>
                                      <w:lang w:bidi="da-DK"/>
                                    </w:rPr>
                                    <w:t>voluptate</w:t>
                                  </w:r>
                                  <w:proofErr w:type="spellEnd"/>
                                  <w:r w:rsidRPr="001B6CEC">
                                    <w:rPr>
                                      <w:lang w:bidi="da-DK"/>
                                    </w:rPr>
                                    <w:t>.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9EA0A5" id="Tekstboks 3" o:spid="_x0000_s1027" type="#_x0000_t202" style="width:451.5pt;height:270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" filled="f" stroked="f">
                      <v:textbox>
                        <w:txbxContent>
                          <w:p w14:paraId="774E7C25" w14:textId="77777777" w:rsidR="0020554D" w:rsidRPr="001B6CEC" w:rsidRDefault="0020554D" w:rsidP="0020554D">
                            <w:pPr>
                              <w:pStyle w:val="Overskrift1"/>
                            </w:pPr>
                            <w:bookmarkStart w:id="1" w:name="_GoBack"/>
                            <w:r w:rsidRPr="001B6CEC">
                              <w:rPr>
                                <w:lang w:bidi="da-DK"/>
                              </w:rPr>
                              <w:t>Din titel her</w:t>
                            </w:r>
                          </w:p>
                          <w:p w14:paraId="18FD98C5" w14:textId="77777777" w:rsidR="0020554D" w:rsidRPr="001B6CEC" w:rsidRDefault="0020554D" w:rsidP="0020554D"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Lorem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ipsum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dolor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sit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amet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,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consectetur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adipiscing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elit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,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sed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do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eiusmod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tempor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incididunt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ut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labore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et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dolore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magna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aliqua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. Ut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enim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ad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minim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veniam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,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quis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nostrud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exercitation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ullamco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laboris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nisi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ut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aliquip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ex ea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commodo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consequat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.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Duis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aute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irure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dolor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in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reprehenderit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 xml:space="preserve"> in </w:t>
                            </w:r>
                            <w:proofErr w:type="spellStart"/>
                            <w:r w:rsidRPr="001B6CEC">
                              <w:rPr>
                                <w:lang w:bidi="da-DK"/>
                              </w:rPr>
                              <w:t>voluptate</w:t>
                            </w:r>
                            <w:proofErr w:type="spellEnd"/>
                            <w:r w:rsidRPr="001B6CEC">
                              <w:rPr>
                                <w:lang w:bidi="da-DK"/>
                              </w:rPr>
                              <w:t>.</w:t>
                            </w:r>
                            <w:bookmarkEnd w:id="1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9753C2C" w14:textId="77777777" w:rsidR="008B54FD" w:rsidRPr="002A6328" w:rsidRDefault="008B54FD" w:rsidP="004F6619">
      <w:pPr>
        <w:spacing w:after="0"/>
        <w:rPr>
          <w:color w:val="FF0000"/>
        </w:rPr>
      </w:pPr>
    </w:p>
    <w:sectPr w:rsidR="008B54FD" w:rsidRPr="002A6328" w:rsidSect="002055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0" w:right="0" w:bottom="0" w:left="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2B7A9" w14:textId="77777777" w:rsidR="0046225F" w:rsidRDefault="0046225F" w:rsidP="00D66188">
      <w:pPr>
        <w:spacing w:after="0" w:line="240" w:lineRule="auto"/>
      </w:pPr>
      <w:r>
        <w:separator/>
      </w:r>
    </w:p>
  </w:endnote>
  <w:endnote w:type="continuationSeparator" w:id="0">
    <w:p w14:paraId="365FBB6C" w14:textId="77777777" w:rsidR="0046225F" w:rsidRDefault="0046225F" w:rsidP="00D6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orte">
    <w:altName w:val="Calibri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07789" w14:textId="77777777" w:rsidR="000C2E16" w:rsidRDefault="000C2E1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752A3" w14:textId="77777777" w:rsidR="000C2E16" w:rsidRDefault="000C2E16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B7FF8" w14:textId="77777777" w:rsidR="000C2E16" w:rsidRDefault="000C2E1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74560" w14:textId="77777777" w:rsidR="0046225F" w:rsidRDefault="0046225F" w:rsidP="00D66188">
      <w:pPr>
        <w:spacing w:after="0" w:line="240" w:lineRule="auto"/>
      </w:pPr>
      <w:r>
        <w:separator/>
      </w:r>
    </w:p>
  </w:footnote>
  <w:footnote w:type="continuationSeparator" w:id="0">
    <w:p w14:paraId="07788D33" w14:textId="77777777" w:rsidR="0046225F" w:rsidRDefault="0046225F" w:rsidP="00D66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805B9" w14:textId="77777777" w:rsidR="000C2E16" w:rsidRDefault="000C2E1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82D1E" w14:textId="77777777" w:rsidR="000C2E16" w:rsidRDefault="000C2E16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22B5C" w14:textId="77777777" w:rsidR="000C2E16" w:rsidRDefault="000C2E16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4A"/>
    <w:rsid w:val="000125A6"/>
    <w:rsid w:val="000C2E16"/>
    <w:rsid w:val="0012485C"/>
    <w:rsid w:val="00126454"/>
    <w:rsid w:val="00127887"/>
    <w:rsid w:val="00135161"/>
    <w:rsid w:val="00163889"/>
    <w:rsid w:val="00165BC6"/>
    <w:rsid w:val="001819BA"/>
    <w:rsid w:val="00193871"/>
    <w:rsid w:val="001A1380"/>
    <w:rsid w:val="001B6CEC"/>
    <w:rsid w:val="001C1BFE"/>
    <w:rsid w:val="001E6032"/>
    <w:rsid w:val="00200ACB"/>
    <w:rsid w:val="0020554D"/>
    <w:rsid w:val="00210A56"/>
    <w:rsid w:val="00220170"/>
    <w:rsid w:val="002A2713"/>
    <w:rsid w:val="002A6328"/>
    <w:rsid w:val="002B6778"/>
    <w:rsid w:val="003120C6"/>
    <w:rsid w:val="00327211"/>
    <w:rsid w:val="003A6B46"/>
    <w:rsid w:val="003B0F2B"/>
    <w:rsid w:val="003C48D7"/>
    <w:rsid w:val="003C6B3E"/>
    <w:rsid w:val="003E03C4"/>
    <w:rsid w:val="0043269C"/>
    <w:rsid w:val="00441CF7"/>
    <w:rsid w:val="00445F33"/>
    <w:rsid w:val="0046225F"/>
    <w:rsid w:val="004741C7"/>
    <w:rsid w:val="004760FF"/>
    <w:rsid w:val="00481507"/>
    <w:rsid w:val="00485058"/>
    <w:rsid w:val="0048610F"/>
    <w:rsid w:val="00496BEC"/>
    <w:rsid w:val="004B113D"/>
    <w:rsid w:val="004B224F"/>
    <w:rsid w:val="004E0C80"/>
    <w:rsid w:val="004F6619"/>
    <w:rsid w:val="00536358"/>
    <w:rsid w:val="005376AB"/>
    <w:rsid w:val="00543840"/>
    <w:rsid w:val="005525B7"/>
    <w:rsid w:val="00573C7C"/>
    <w:rsid w:val="005C29F7"/>
    <w:rsid w:val="006018BC"/>
    <w:rsid w:val="00625EDE"/>
    <w:rsid w:val="0063728D"/>
    <w:rsid w:val="00663926"/>
    <w:rsid w:val="006836A4"/>
    <w:rsid w:val="006B1610"/>
    <w:rsid w:val="006B39A2"/>
    <w:rsid w:val="006D24A9"/>
    <w:rsid w:val="006E7907"/>
    <w:rsid w:val="006F6536"/>
    <w:rsid w:val="007468BE"/>
    <w:rsid w:val="00754A4F"/>
    <w:rsid w:val="00754CCF"/>
    <w:rsid w:val="007629A5"/>
    <w:rsid w:val="007946E3"/>
    <w:rsid w:val="007F62B8"/>
    <w:rsid w:val="0080639C"/>
    <w:rsid w:val="00831876"/>
    <w:rsid w:val="00872028"/>
    <w:rsid w:val="00894D15"/>
    <w:rsid w:val="008B54FD"/>
    <w:rsid w:val="008D1958"/>
    <w:rsid w:val="008E5418"/>
    <w:rsid w:val="00916EFA"/>
    <w:rsid w:val="009519A6"/>
    <w:rsid w:val="00983A4A"/>
    <w:rsid w:val="009B43C5"/>
    <w:rsid w:val="00A12B92"/>
    <w:rsid w:val="00A33FB3"/>
    <w:rsid w:val="00A540E5"/>
    <w:rsid w:val="00AD5E7B"/>
    <w:rsid w:val="00AE2B94"/>
    <w:rsid w:val="00AF716F"/>
    <w:rsid w:val="00B067D3"/>
    <w:rsid w:val="00B10027"/>
    <w:rsid w:val="00B22093"/>
    <w:rsid w:val="00B411BF"/>
    <w:rsid w:val="00BD4980"/>
    <w:rsid w:val="00BF1BE5"/>
    <w:rsid w:val="00C154E3"/>
    <w:rsid w:val="00C374F3"/>
    <w:rsid w:val="00C46311"/>
    <w:rsid w:val="00CA2EEC"/>
    <w:rsid w:val="00CD0C29"/>
    <w:rsid w:val="00CE7042"/>
    <w:rsid w:val="00CF6AEE"/>
    <w:rsid w:val="00D0106A"/>
    <w:rsid w:val="00D03D58"/>
    <w:rsid w:val="00D524E5"/>
    <w:rsid w:val="00D66188"/>
    <w:rsid w:val="00D75113"/>
    <w:rsid w:val="00DA125F"/>
    <w:rsid w:val="00DB0E10"/>
    <w:rsid w:val="00DE07A6"/>
    <w:rsid w:val="00DF3136"/>
    <w:rsid w:val="00DF5B74"/>
    <w:rsid w:val="00E424FE"/>
    <w:rsid w:val="00E45289"/>
    <w:rsid w:val="00EA2450"/>
    <w:rsid w:val="00EB44B8"/>
    <w:rsid w:val="00ED7E78"/>
    <w:rsid w:val="00EE4020"/>
    <w:rsid w:val="00F57B11"/>
    <w:rsid w:val="00F70BF9"/>
    <w:rsid w:val="00F712B4"/>
    <w:rsid w:val="00F77D66"/>
    <w:rsid w:val="00FC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  <o:shapelayout v:ext="edit">
      <o:idmap v:ext="edit" data="1"/>
    </o:shapelayout>
  </w:shapeDefaults>
  <w:decimalSymbol w:val=","/>
  <w:listSeparator w:val=";"/>
  <w14:docId w14:val="4F8B5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da-DK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Overskrift1"/>
    <w:qFormat/>
    <w:rsid w:val="00AE2B94"/>
    <w:pPr>
      <w:jc w:val="center"/>
    </w:pPr>
    <w:rPr>
      <w:rFonts w:ascii="Microsoft Sans Serif" w:hAnsi="Microsoft Sans Serif"/>
      <w:color w:val="28512F" w:themeColor="accent3"/>
      <w:sz w:val="40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E2B94"/>
    <w:pPr>
      <w:keepNext/>
      <w:keepLines/>
      <w:spacing w:after="240"/>
      <w:outlineLvl w:val="0"/>
    </w:pPr>
    <w:rPr>
      <w:rFonts w:ascii="Forte" w:eastAsiaTheme="majorEastAsia" w:hAnsi="Forte" w:cstheme="majorBidi"/>
      <w:bCs/>
      <w:sz w:val="72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37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374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ED68A" w:themeColor="accent1"/>
      <w:szCs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374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ED68A" w:themeColor="accent1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374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5812D" w:themeColor="accent1" w:themeShade="7F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374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5812D" w:themeColor="accent1" w:themeShade="7F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374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374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374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E2B94"/>
    <w:rPr>
      <w:rFonts w:ascii="Forte" w:eastAsiaTheme="majorEastAsia" w:hAnsi="Forte" w:cstheme="majorBidi"/>
      <w:bCs/>
      <w:color w:val="28512F" w:themeColor="accent3"/>
      <w:sz w:val="7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374F3"/>
    <w:rPr>
      <w:rFonts w:asciiTheme="majorHAnsi" w:eastAsiaTheme="majorEastAsia" w:hAnsiTheme="majorHAnsi" w:cstheme="majorBidi"/>
      <w:b/>
      <w:bCs/>
      <w:i/>
      <w:iCs/>
      <w:color w:val="AED68A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C374F3"/>
    <w:rPr>
      <w:rFonts w:asciiTheme="majorHAnsi" w:eastAsiaTheme="majorEastAsia" w:hAnsiTheme="majorHAnsi" w:cstheme="majorBidi"/>
      <w:color w:val="55812D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C374F3"/>
    <w:rPr>
      <w:rFonts w:asciiTheme="majorHAnsi" w:eastAsiaTheme="majorEastAsia" w:hAnsiTheme="majorHAnsi" w:cstheme="majorBidi"/>
      <w:i/>
      <w:iCs/>
      <w:color w:val="55812D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C374F3"/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C374F3"/>
    <w:pPr>
      <w:spacing w:line="240" w:lineRule="auto"/>
    </w:pPr>
    <w:rPr>
      <w:b/>
      <w:bCs/>
      <w:color w:val="AED68A" w:themeColor="accent1"/>
      <w:sz w:val="18"/>
      <w:szCs w:val="18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C374F3"/>
    <w:pPr>
      <w:outlineLvl w:val="9"/>
    </w:pPr>
    <w:rPr>
      <w:color w:val="142817" w:themeColor="accent3" w:themeShade="80"/>
    </w:rPr>
  </w:style>
  <w:style w:type="table" w:styleId="Tabel-Gitter">
    <w:name w:val="Table Grid"/>
    <w:basedOn w:val="Tabel-Normal"/>
    <w:uiPriority w:val="59"/>
    <w:rsid w:val="008B54FD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B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B54FD"/>
    <w:rPr>
      <w:rFonts w:ascii="Tahoma" w:hAnsi="Tahoma" w:cs="Tahoma"/>
      <w:sz w:val="16"/>
      <w:szCs w:val="16"/>
    </w:rPr>
  </w:style>
  <w:style w:type="character" w:styleId="Pladsholdertekst">
    <w:name w:val="Placeholder Text"/>
    <w:basedOn w:val="Standardskrifttypeiafsnit"/>
    <w:uiPriority w:val="99"/>
    <w:semiHidden/>
    <w:rsid w:val="00DE07A6"/>
    <w:rPr>
      <w:color w:val="808080"/>
      <w:sz w:val="56"/>
      <w:szCs w:val="56"/>
    </w:rPr>
  </w:style>
  <w:style w:type="paragraph" w:customStyle="1" w:styleId="Kortmeddelelse">
    <w:name w:val="Kortmeddelelse"/>
    <w:basedOn w:val="Normal"/>
    <w:link w:val="Tegnikortmeddelelse"/>
    <w:rsid w:val="00663926"/>
  </w:style>
  <w:style w:type="character" w:customStyle="1" w:styleId="Tegnikortmeddelelse">
    <w:name w:val="Tegn i kortmeddelelse"/>
    <w:basedOn w:val="Standardskrifttypeiafsnit"/>
    <w:link w:val="Kortmeddelelse"/>
    <w:rsid w:val="00663926"/>
    <w:rPr>
      <w:sz w:val="24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0C2E16"/>
    <w:pPr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C2E16"/>
    <w:rPr>
      <w:rFonts w:ascii="Microsoft Sans Serif" w:hAnsi="Microsoft Sans Serif"/>
      <w:color w:val="28512F" w:themeColor="accent3"/>
      <w:sz w:val="40"/>
      <w:szCs w:val="24"/>
    </w:rPr>
  </w:style>
  <w:style w:type="paragraph" w:styleId="Sidefod">
    <w:name w:val="footer"/>
    <w:basedOn w:val="Normal"/>
    <w:link w:val="SidefodTegn"/>
    <w:uiPriority w:val="99"/>
    <w:unhideWhenUsed/>
    <w:rsid w:val="00D66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66188"/>
    <w:rPr>
      <w:rFonts w:ascii="Candara" w:hAnsi="Candara"/>
      <w:szCs w:val="24"/>
    </w:rPr>
  </w:style>
  <w:style w:type="paragraph" w:customStyle="1" w:styleId="Vejledning">
    <w:name w:val="Vejledning"/>
    <w:basedOn w:val="Normal"/>
    <w:rsid w:val="002A2713"/>
    <w:pPr>
      <w:spacing w:after="0" w:line="240" w:lineRule="auto"/>
      <w:jc w:val="both"/>
    </w:pPr>
    <w:rPr>
      <w:rFonts w:eastAsiaTheme="minorEastAsia"/>
      <w:color w:val="808080" w:themeColor="background1" w:themeShade="80"/>
      <w:sz w:val="18"/>
      <w:szCs w:val="18"/>
    </w:rPr>
  </w:style>
  <w:style w:type="paragraph" w:customStyle="1" w:styleId="Forsidehilsen">
    <w:name w:val="Forsidehilsen"/>
    <w:basedOn w:val="Normal"/>
    <w:link w:val="Tegniforsidehilsen"/>
    <w:qFormat/>
    <w:rsid w:val="00663926"/>
    <w:rPr>
      <w:rFonts w:asciiTheme="majorHAnsi" w:hAnsiTheme="majorHAnsi"/>
      <w:b/>
      <w:color w:val="8A9D25" w:themeColor="accent2" w:themeShade="80"/>
      <w:sz w:val="72"/>
    </w:rPr>
  </w:style>
  <w:style w:type="character" w:customStyle="1" w:styleId="Tegniforsidehilsen">
    <w:name w:val="Tegn i forsidehilsen"/>
    <w:basedOn w:val="Standardskrifttypeiafsnit"/>
    <w:link w:val="Forsidehilsen"/>
    <w:rsid w:val="00663926"/>
    <w:rPr>
      <w:rFonts w:asciiTheme="majorHAnsi" w:hAnsiTheme="majorHAnsi"/>
      <w:b/>
      <w:color w:val="8A9D25" w:themeColor="accent2" w:themeShade="80"/>
      <w:sz w:val="72"/>
      <w:szCs w:val="24"/>
    </w:rPr>
  </w:style>
  <w:style w:type="paragraph" w:styleId="Titel">
    <w:name w:val="Title"/>
    <w:basedOn w:val="Normal"/>
    <w:next w:val="Normal"/>
    <w:link w:val="TitelTegn"/>
    <w:uiPriority w:val="10"/>
    <w:qFormat/>
    <w:rsid w:val="006B39A2"/>
    <w:pPr>
      <w:framePr w:hSpace="180" w:wrap="around" w:vAnchor="text" w:hAnchor="page" w:x="1741" w:y="2941"/>
      <w:spacing w:after="0" w:line="240" w:lineRule="auto"/>
      <w:contextualSpacing/>
    </w:pPr>
    <w:rPr>
      <w:rFonts w:ascii="Forte" w:eastAsiaTheme="majorEastAsia" w:hAnsi="Forte" w:cstheme="majorBidi"/>
      <w:noProof/>
      <w:color w:val="EEF6E7" w:themeColor="accent1" w:themeTint="33"/>
      <w:spacing w:val="-10"/>
      <w:kern w:val="28"/>
      <w:sz w:val="90"/>
      <w:szCs w:val="90"/>
      <w:lang w:bidi="ar-SA"/>
    </w:rPr>
  </w:style>
  <w:style w:type="character" w:customStyle="1" w:styleId="TitelTegn">
    <w:name w:val="Titel Tegn"/>
    <w:basedOn w:val="Standardskrifttypeiafsnit"/>
    <w:link w:val="Titel"/>
    <w:uiPriority w:val="10"/>
    <w:rsid w:val="006B39A2"/>
    <w:rPr>
      <w:rFonts w:ascii="Forte" w:eastAsiaTheme="majorEastAsia" w:hAnsi="Forte" w:cstheme="majorBidi"/>
      <w:noProof/>
      <w:color w:val="EEF6E7" w:themeColor="accent1" w:themeTint="33"/>
      <w:spacing w:val="-10"/>
      <w:kern w:val="28"/>
      <w:sz w:val="90"/>
      <w:szCs w:val="9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Custom 266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AED68A"/>
      </a:accent1>
      <a:accent2>
        <a:srgbClr val="DCE89D"/>
      </a:accent2>
      <a:accent3>
        <a:srgbClr val="28512F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3">
      <a:majorFont>
        <a:latin typeface="Segoe Scrip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CD7ED-9127-4E28-8743-733FD2C87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Office_25594206_TF10351027</Template>
  <TotalTime>1</TotalTime>
  <Pages>1</Pages>
  <Words>1</Words>
  <Characters>13</Characters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Valentine's Day card (half-fold)</vt:lpstr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2018-10-19T14:31:00Z</dcterms:created>
  <dcterms:modified xsi:type="dcterms:W3CDTF">2018-10-24T03:43:00Z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