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åned og år"/>
      </w:tblPr>
      <w:tblGrid>
        <w:gridCol w:w="4437"/>
        <w:gridCol w:w="4438"/>
      </w:tblGrid>
      <w:tr w:rsidR="003C4EED">
        <w:trPr>
          <w:cantSplit/>
        </w:trPr>
        <w:tc>
          <w:tcPr>
            <w:tcW w:w="4437" w:type="dxa"/>
          </w:tcPr>
          <w:p w:rsidR="003C4EED" w:rsidRDefault="00B33D9E">
            <w:pPr>
              <w:pStyle w:val="Mned"/>
            </w:pPr>
            <w:bookmarkStart w:id="0" w:name="_GoBack"/>
            <w:bookmarkEnd w:id="0"/>
            <w:r>
              <w:rPr>
                <w:lang w:bidi="da-DK"/>
              </w:rPr>
              <w:t>Januar</w:t>
            </w:r>
          </w:p>
        </w:tc>
        <w:tc>
          <w:tcPr>
            <w:tcW w:w="4438" w:type="dxa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foroff-mned"/>
            </w:pPr>
            <w:r>
              <w:rPr>
                <w:lang w:bidi="da-DK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foroff-mned"/>
            </w:pPr>
            <w:r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foroff-mned"/>
            </w:pPr>
            <w:r>
              <w:rPr>
                <w:lang w:bidi="da-DK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foroff-mned"/>
            </w:pPr>
            <w:r>
              <w:rPr>
                <w:lang w:bidi="da-DK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foroff-mned"/>
            </w:pPr>
            <w:r>
              <w:rPr>
                <w:lang w:bidi="da-DK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sdt>
          <w:sdtPr>
            <w:id w:val="59678969"/>
            <w:placeholder>
              <w:docPart w:val="73D476B245354DDC95181C479CDAC218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:rsidR="003C4EED" w:rsidRDefault="00B33D9E">
                <w:r>
                  <w:rPr>
                    <w:lang w:bidi="da-DK"/>
                  </w:rPr>
                  <w:t>Tryk under en dato, og begynd at skrive for at tilføje tekst.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"/>
            </w:pPr>
            <w:r>
              <w:rPr>
                <w:lang w:bidi="da-D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725EDC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foroff-mned"/>
            </w:pPr>
            <w:r>
              <w:rPr>
                <w:lang w:bidi="da-D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Marts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725EDC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foroff-mned"/>
            </w:pPr>
            <w:r>
              <w:rPr>
                <w:lang w:bidi="da-D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foroff-mned"/>
            </w:pPr>
            <w:r>
              <w:rPr>
                <w:lang w:bidi="da-DK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o"/>
            </w:pPr>
            <w:r>
              <w:rPr>
                <w:lang w:bidi="da-DK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o"/>
            </w:pPr>
            <w:r>
              <w:rPr>
                <w:lang w:bidi="da-DK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oforoff-mned"/>
            </w:pPr>
            <w:r>
              <w:rPr>
                <w:lang w:bidi="da-DK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:rsidR="003C4EED" w:rsidRDefault="00F03555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F03555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"/>
            </w:pPr>
            <w:r>
              <w:rPr>
                <w:lang w:bidi="da-DK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Maj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F03555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10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foroff-mned"/>
            </w:pPr>
            <w:r>
              <w:rPr>
                <w:lang w:bidi="da-DK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F0355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oforoff-mned"/>
            </w:pPr>
            <w:r>
              <w:rPr>
                <w:lang w:bidi="da-DK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F0355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o"/>
            </w:pPr>
            <w:r>
              <w:rPr>
                <w:lang w:bidi="da-DK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o"/>
            </w:pPr>
            <w:r>
              <w:rPr>
                <w:lang w:bidi="da-D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086E00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foroff-mned"/>
            </w:pPr>
            <w:r>
              <w:rPr>
                <w:lang w:bidi="da-D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o"/>
            </w:pPr>
            <w:r>
              <w:rPr>
                <w:lang w:bidi="da-D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086E00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foroff-mned"/>
            </w:pPr>
            <w:r>
              <w:rPr>
                <w:lang w:bidi="da-DK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foroff-mned"/>
            </w:pPr>
            <w:r>
              <w:rPr>
                <w:lang w:bidi="da-DK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foroff-mned"/>
            </w:pPr>
            <w:r>
              <w:rPr>
                <w:lang w:bidi="da-DK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086E0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oforoff-mned"/>
            </w:pPr>
            <w:r>
              <w:rPr>
                <w:lang w:bidi="da-D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oforoff-mned"/>
            </w:pPr>
            <w:r>
              <w:rPr>
                <w:lang w:bidi="da-D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oforoff-mned"/>
            </w:pPr>
            <w:r>
              <w:rPr>
                <w:lang w:bidi="da-D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oforoff-mned"/>
            </w:pPr>
            <w:r>
              <w:rPr>
                <w:lang w:bidi="da-D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oforoff-mned"/>
            </w:pPr>
            <w:r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o"/>
            </w:pPr>
            <w:r>
              <w:rPr>
                <w:lang w:bidi="da-DK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o"/>
            </w:pPr>
            <w:r>
              <w:rPr>
                <w:lang w:bidi="da-DK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086E00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foroff-mned"/>
            </w:pPr>
            <w:r>
              <w:rPr>
                <w:lang w:bidi="da-DK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o"/>
            </w:pPr>
            <w:r>
              <w:rPr>
                <w:lang w:bidi="da-DK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foroff-mned"/>
            </w:pPr>
            <w:r>
              <w:rPr>
                <w:lang w:bidi="da-DK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foroff-mned"/>
            </w:pPr>
            <w:r>
              <w:rPr>
                <w:lang w:bidi="da-DK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foroff-mned"/>
            </w:pPr>
            <w:r>
              <w:rPr>
                <w:lang w:bidi="da-DK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foroff-mned"/>
            </w:pPr>
            <w:r>
              <w:rPr>
                <w:lang w:bidi="da-DK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ned"/>
            </w:pPr>
            <w:r>
              <w:rPr>
                <w:lang w:bidi="da-DK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r"/>
            </w:pPr>
            <w:r>
              <w:rPr>
                <w:lang w:bidi="da-DK"/>
              </w:rPr>
              <w:t>2017</w:t>
            </w:r>
          </w:p>
        </w:tc>
      </w:tr>
    </w:tbl>
    <w:p w:rsidR="003C4EE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Mandag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Tirsdag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Onsdag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Fredag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Lørdag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da-DK"/>
              </w:rPr>
              <w:t>Søndag</w:t>
            </w:r>
          </w:p>
        </w:tc>
      </w:tr>
      <w:tr w:rsidR="00086E00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oforoff-mned"/>
            </w:pPr>
            <w:r>
              <w:rPr>
                <w:lang w:bidi="da-DK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oforoff-mned"/>
            </w:pPr>
            <w:r>
              <w:rPr>
                <w:lang w:bidi="da-D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oforoff-mned"/>
            </w:pPr>
            <w:r>
              <w:rPr>
                <w:lang w:bidi="da-DK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oforoff-mned"/>
            </w:pPr>
            <w:r>
              <w:rPr>
                <w:lang w:bidi="da-DK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o"/>
            </w:pPr>
            <w:r>
              <w:rPr>
                <w:lang w:bidi="da-DK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o"/>
            </w:pPr>
            <w:r>
              <w:rPr>
                <w:lang w:bidi="da-DK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o"/>
            </w:pPr>
            <w:r>
              <w:rPr>
                <w:lang w:bidi="da-DK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o"/>
            </w:pPr>
            <w:r>
              <w:rPr>
                <w:lang w:bidi="da-DK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"/>
            </w:pPr>
            <w:r>
              <w:rPr>
                <w:lang w:bidi="da-DK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 w:rsidP="00021FCE">
            <w:pPr>
              <w:pStyle w:val="Dato"/>
            </w:pPr>
            <w:r>
              <w:rPr>
                <w:lang w:bidi="da-DK"/>
              </w:rPr>
              <w:t>31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foroff-mned"/>
            </w:pPr>
            <w:r>
              <w:rPr>
                <w:lang w:bidi="da-DK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foroff-mned"/>
            </w:pPr>
            <w:r>
              <w:rPr>
                <w:lang w:bidi="da-DK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foroff-mned"/>
            </w:pPr>
            <w:r>
              <w:rPr>
                <w:lang w:bidi="da-DK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foroff-mned"/>
            </w:pPr>
            <w:r>
              <w:rPr>
                <w:lang w:bidi="da-DK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foroff-mned"/>
            </w:pPr>
            <w:r>
              <w:rPr>
                <w:lang w:bidi="da-DK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foroff-mned"/>
            </w:pPr>
            <w:r>
              <w:rPr>
                <w:lang w:bidi="da-DK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oforoff-mned"/>
            </w:pPr>
            <w:r>
              <w:rPr>
                <w:lang w:bidi="da-DK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Overskrift1"/>
      </w:pPr>
      <w:r>
        <w:rPr>
          <w:lang w:bidi="da-DK"/>
        </w:rPr>
        <w:t>Bemærkninger: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lads til noter"/>
      </w:tblPr>
      <w:tblGrid>
        <w:gridCol w:w="7200"/>
      </w:tblGrid>
      <w:tr w:rsidR="003C4EED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Ingenafstand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94A" w:rsidRDefault="00EB794A">
      <w:pPr>
        <w:spacing w:after="0"/>
      </w:pPr>
      <w:r>
        <w:separator/>
      </w:r>
    </w:p>
  </w:endnote>
  <w:endnote w:type="continuationSeparator" w:id="0">
    <w:p w:rsidR="00EB794A" w:rsidRDefault="00EB79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94A" w:rsidRDefault="00EB794A">
    <w:pPr>
      <w:pStyle w:val="Sidefo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uppe 37" title="Baggrunds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ktangel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Kombinationstegning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Kombinationstegning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Kombinationstegning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Kombinationstegning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Kombinationstegning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Kombinationstegning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Kombinationstegning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Kombinationstegning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Kombinationstegning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Kombinationstegning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Kombinationstegning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Kombinationstegning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Kombinationstegning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Kombinationstegning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CCDB096" id="Gruppe 37" o:spid="_x0000_s1026" alt="Titel: Baggrunds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">
              <v:rect id="Rektangel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Kombinationstegning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Kombinationstegning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Kombinationstegning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Kombinationstegning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Kombinationstegning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Kombinationstegning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Kombinationstegning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Kombinationstegning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Kombinationstegning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Kombinationstegning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Kombinationstegning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Kombinationstegning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Kombinationstegning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Kombinationstegning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94A" w:rsidRDefault="00EB794A">
      <w:pPr>
        <w:spacing w:after="0"/>
      </w:pPr>
      <w:r>
        <w:separator/>
      </w:r>
    </w:p>
  </w:footnote>
  <w:footnote w:type="continuationSeparator" w:id="0">
    <w:p w:rsidR="00EB794A" w:rsidRDefault="00EB794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ED"/>
    <w:rsid w:val="00021FCE"/>
    <w:rsid w:val="00022C79"/>
    <w:rsid w:val="00033DC7"/>
    <w:rsid w:val="0003440D"/>
    <w:rsid w:val="00086E00"/>
    <w:rsid w:val="00173E5E"/>
    <w:rsid w:val="00225F07"/>
    <w:rsid w:val="003B5AE2"/>
    <w:rsid w:val="003C4EED"/>
    <w:rsid w:val="004528FA"/>
    <w:rsid w:val="005F5BC2"/>
    <w:rsid w:val="00604913"/>
    <w:rsid w:val="00673146"/>
    <w:rsid w:val="00690B17"/>
    <w:rsid w:val="00725EDC"/>
    <w:rsid w:val="00777297"/>
    <w:rsid w:val="007A4963"/>
    <w:rsid w:val="007F4C42"/>
    <w:rsid w:val="007F4DD5"/>
    <w:rsid w:val="00873793"/>
    <w:rsid w:val="00A04496"/>
    <w:rsid w:val="00A3665A"/>
    <w:rsid w:val="00B33D9E"/>
    <w:rsid w:val="00BD447D"/>
    <w:rsid w:val="00BD7DF4"/>
    <w:rsid w:val="00CC2E22"/>
    <w:rsid w:val="00E74560"/>
    <w:rsid w:val="00EB794A"/>
    <w:rsid w:val="00EE440A"/>
    <w:rsid w:val="00F03555"/>
    <w:rsid w:val="00F03DE4"/>
    <w:rsid w:val="00F2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da-DK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d">
    <w:name w:val="Måned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">
    <w:name w:val="Å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Normal"/>
    <w:uiPriority w:val="4"/>
    <w:qFormat/>
    <w:pPr>
      <w:spacing w:after="60"/>
      <w:jc w:val="center"/>
    </w:pPr>
  </w:style>
  <w:style w:type="paragraph" w:styleId="Dato">
    <w:name w:val="Date"/>
    <w:basedOn w:val="Normal"/>
    <w:next w:val="Normal"/>
    <w:link w:val="DatoTeg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oTegn">
    <w:name w:val="Dato Tegn"/>
    <w:basedOn w:val="Standardskrifttypeiafsnit"/>
    <w:link w:val="Dato"/>
    <w:uiPriority w:val="6"/>
    <w:rPr>
      <w:sz w:val="22"/>
      <w:szCs w:val="22"/>
    </w:rPr>
  </w:style>
  <w:style w:type="paragraph" w:customStyle="1" w:styleId="Datoforoff-mned">
    <w:name w:val="Dato for off-måned"/>
    <w:basedOn w:val="Dato"/>
    <w:uiPriority w:val="5"/>
    <w:qFormat/>
    <w:rPr>
      <w:color w:val="BEA388" w:themeColor="accent4" w:themeTint="99"/>
    </w:rPr>
  </w:style>
  <w:style w:type="paragraph" w:styleId="Ingenafstand">
    <w:name w:val="No Spacing"/>
    <w:uiPriority w:val="3"/>
    <w:qFormat/>
    <w:pPr>
      <w:spacing w:after="0"/>
    </w:pPr>
    <w:rPr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F223FD"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223FD"/>
  </w:style>
  <w:style w:type="paragraph" w:styleId="Sidefod">
    <w:name w:val="footer"/>
    <w:basedOn w:val="Normal"/>
    <w:link w:val="SidefodTegn"/>
    <w:uiPriority w:val="99"/>
    <w:unhideWhenUsed/>
    <w:rsid w:val="00F223FD"/>
    <w:pPr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223FD"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D476B245354DDC95181C479CDAC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F81E6-BA51-4DC0-B133-7FBA5E36DA86}"/>
      </w:docPartPr>
      <w:docPartBody>
        <w:p w:rsidR="006832EF" w:rsidRDefault="00F37838" w:rsidP="00F37838">
          <w:pPr>
            <w:pStyle w:val="73D476B245354DDC95181C479CDAC2181"/>
          </w:pPr>
          <w:r>
            <w:rPr>
              <w:lang w:bidi="da-DK"/>
            </w:rPr>
            <w:t>Tryk under en dato, og begynd at skrive for at tilføje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EF"/>
    <w:rsid w:val="00252B9A"/>
    <w:rsid w:val="006832EF"/>
    <w:rsid w:val="00756F47"/>
    <w:rsid w:val="00757B31"/>
    <w:rsid w:val="007E4D7B"/>
    <w:rsid w:val="00B605EB"/>
    <w:rsid w:val="00B82A03"/>
    <w:rsid w:val="00BD4704"/>
    <w:rsid w:val="00DA278A"/>
    <w:rsid w:val="00E02E13"/>
    <w:rsid w:val="00F3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EC1FA07DD3034C609BE3C7D621C6E12D">
    <w:name w:val="EC1FA07DD3034C609BE3C7D621C6E12D"/>
  </w:style>
  <w:style w:type="paragraph" w:customStyle="1" w:styleId="73D476B245354DDC95181C479CDAC218">
    <w:name w:val="73D476B245354DDC95181C479CDAC218"/>
    <w:rPr>
      <w:lang w:eastAsia="ja-JP"/>
    </w:rPr>
  </w:style>
  <w:style w:type="character" w:styleId="Pladsholdertekst">
    <w:name w:val="Placeholder Text"/>
    <w:basedOn w:val="Standardskrifttypeiafsnit"/>
    <w:uiPriority w:val="99"/>
    <w:semiHidden/>
    <w:rsid w:val="00F37838"/>
    <w:rPr>
      <w:color w:val="808080"/>
    </w:rPr>
  </w:style>
  <w:style w:type="paragraph" w:customStyle="1" w:styleId="73D476B245354DDC95181C479CDAC2181">
    <w:name w:val="73D476B245354DDC95181C479CDAC2181"/>
    <w:rsid w:val="00F37838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0CD4B-44B5-49F0-9116-364DB27C8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Office_11352192_TF04235712_TF04235712</Template>
  <TotalTime>10</TotalTime>
  <Pages>12</Pages>
  <Words>423</Words>
  <Characters>2586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2016-11-01T06:38:00Z</dcterms:created>
  <dcterms:modified xsi:type="dcterms:W3CDTF">2017-02-02T13:35:00Z</dcterms:modified>
</cp:coreProperties>
</file>