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Layout til visitkort med ti kort pr. side"/>
      </w:tblPr>
      <w:tblGrid>
        <w:gridCol w:w="3081"/>
        <w:gridCol w:w="3080"/>
        <w:gridCol w:w="3079"/>
        <w:gridCol w:w="3079"/>
        <w:gridCol w:w="3079"/>
      </w:tblGrid>
      <w:tr w:rsidR="00FD19EA" w:rsidRPr="00FF21AC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FF21AC" w:rsidRDefault="00242F54" w:rsidP="00FD19EA">
            <w:pPr>
              <w:pStyle w:val="Billede"/>
            </w:pPr>
            <w:r w:rsidRPr="00FF21AC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Gruppe 87" descr="Blomsterillust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pe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Kombinationstegning 4" descr="Blomsterillustratio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Kombinationstegning 5" descr="Frø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Kombinationstegning 3" descr="Frø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9E52B8" id="Gruppe 87" o:spid="_x0000_s1026" alt="Blomsterillustratio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">
                      <o:lock v:ext="edit" aspectratio="t"/>
                      <v:group id="Gruppe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Kombinationstegning 4" o:spid="_x0000_s1028" alt="Blomsterillustratio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alt="Frø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alt="Frø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  <w:bookmarkStart w:id="0" w:name="_GoBack"/>
            <w:bookmarkEnd w:id="0"/>
          </w:p>
          <w:p w14:paraId="66E98DAF" w14:textId="19A8D89C" w:rsidR="00FD19EA" w:rsidRPr="00FF21AC" w:rsidRDefault="00163595" w:rsidP="00FD19EA">
            <w:pPr>
              <w:pStyle w:val="Navn"/>
            </w:pPr>
            <w:sdt>
              <w:sdtPr>
                <w:alias w:val="Angiv dit navn:"/>
                <w:tag w:val="Angiv dit navn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FF21AC">
                  <w:rPr>
                    <w:lang w:bidi="da-DK"/>
                  </w:rPr>
                  <w:t>Dit navn</w:t>
                </w:r>
              </w:sdtContent>
            </w:sdt>
          </w:p>
          <w:p w14:paraId="24538C9E" w14:textId="77777777" w:rsidR="00AF10EE" w:rsidRPr="00FF21AC" w:rsidRDefault="00163595" w:rsidP="00AF10EE">
            <w:sdt>
              <w:sdtPr>
                <w:alias w:val="Angiv adresse:"/>
                <w:tag w:val="Angiv adresse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21AC">
                  <w:rPr>
                    <w:lang w:bidi="da-DK"/>
                  </w:rPr>
                  <w:t>Adresse</w:t>
                </w:r>
              </w:sdtContent>
            </w:sdt>
            <w:r w:rsidR="00AF10EE" w:rsidRPr="00FF21AC">
              <w:rPr>
                <w:lang w:bidi="da-DK"/>
              </w:rPr>
              <w:t>,</w:t>
            </w:r>
          </w:p>
          <w:p w14:paraId="72746B48" w14:textId="45067E37" w:rsidR="00AF10EE" w:rsidRPr="00FF21AC" w:rsidRDefault="00163595" w:rsidP="00730835">
            <w:pPr>
              <w:pStyle w:val="Kontaktoplysninger"/>
            </w:pPr>
            <w:sdt>
              <w:sdtPr>
                <w:alias w:val="Angiv postnummer, by:"/>
                <w:tag w:val="Angiv postnummer, by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21AC">
                  <w:rPr>
                    <w:lang w:bidi="da-DK"/>
                  </w:rPr>
                  <w:t>Postnummer, by</w:t>
                </w:r>
              </w:sdtContent>
            </w:sdt>
          </w:p>
          <w:p w14:paraId="2E98870B" w14:textId="77777777" w:rsidR="00730835" w:rsidRPr="00FF21AC" w:rsidRDefault="00163595" w:rsidP="00FD19EA">
            <w:sdt>
              <w:sdtPr>
                <w:alias w:val="Angiv telefonnummer:"/>
                <w:tag w:val="Angiv telefonnummer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Telefonnummer</w:t>
                </w:r>
              </w:sdtContent>
            </w:sdt>
          </w:p>
          <w:p w14:paraId="278BA0CA" w14:textId="77777777" w:rsidR="00730835" w:rsidRPr="00FF21AC" w:rsidRDefault="00163595" w:rsidP="00FD19EA">
            <w:sdt>
              <w:sdtPr>
                <w:alias w:val="Angiv mail:"/>
                <w:tag w:val="Angiv mail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Mail</w:t>
                </w:r>
              </w:sdtContent>
            </w:sdt>
          </w:p>
          <w:p w14:paraId="330F2AE1" w14:textId="042D588E" w:rsidR="00FD19EA" w:rsidRPr="00FF21AC" w:rsidRDefault="00163595" w:rsidP="00730835">
            <w:pPr>
              <w:pStyle w:val="Kontaktoplysninger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21AC">
                  <w:rPr>
                    <w:lang w:bidi="da-DK"/>
                  </w:rPr>
                  <w:t>@twitter</w:t>
                </w:r>
              </w:sdtContent>
            </w:sdt>
            <w:r w:rsidR="00FD19EA" w:rsidRPr="00FF21AC">
              <w:rPr>
                <w:lang w:bidi="da-DK"/>
              </w:rPr>
              <w:t xml:space="preserve">: </w:t>
            </w:r>
            <w:sdt>
              <w:sdtPr>
                <w:alias w:val="Angiv Twitter-kaldenavn:"/>
                <w:tag w:val="Angiv Twitter-kaldenavn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Twitter-brugernavn</w:t>
                </w:r>
              </w:sdtContent>
            </w:sdt>
          </w:p>
          <w:p w14:paraId="67ECC39E" w14:textId="77777777" w:rsidR="00FD19EA" w:rsidRPr="00FF21AC" w:rsidRDefault="00163595" w:rsidP="008736FF">
            <w:sdt>
              <w:sdtPr>
                <w:alias w:val="Angiv webadresse:"/>
                <w:tag w:val="Angiv webadresse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Webadresse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FF21AC" w:rsidRDefault="00242F54" w:rsidP="00FD19EA">
            <w:pPr>
              <w:pStyle w:val="Billede"/>
            </w:pPr>
            <w:r w:rsidRPr="00FF21AC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Gruppe 87" descr="Blomsterillust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Gruppe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Kombinationstegning 4" descr="Blomsterillustratio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Kombinationstegning 5" descr="Frø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Kombinationstegning 3" descr="Frø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31F80B" id="Gruppe 87" o:spid="_x0000_s1026" alt="Blomsterillustratio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">
                      <o:lock v:ext="edit" aspectratio="t"/>
                      <v:group id="Gruppe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Kombinationstegning 4" o:spid="_x0000_s1028" alt="Blomsterillustratio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alt="Frø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alt="Frø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Dit navn:"/>
              <w:tag w:val="Dit navn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FF21AC" w:rsidRDefault="00FD19EA" w:rsidP="00FD19EA">
                <w:pPr>
                  <w:pStyle w:val="Navn"/>
                </w:pPr>
                <w:r w:rsidRPr="00FF21AC"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dresse:"/>
              <w:tag w:val="Gadeadresse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FF21AC" w:rsidRDefault="00FD19EA" w:rsidP="00FD19EA">
                <w:r w:rsidRPr="00FF21AC">
                  <w:rPr>
                    <w:lang w:bidi="da-DK"/>
                  </w:rPr>
                  <w:t>Adresse</w:t>
                </w:r>
              </w:p>
            </w:sdtContent>
          </w:sdt>
          <w:sdt>
            <w:sdtPr>
              <w:alias w:val="Postnummer og by:"/>
              <w:tag w:val="Postnummer by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FF21AC" w:rsidRDefault="00AF10EE" w:rsidP="00730835">
                <w:pPr>
                  <w:pStyle w:val="Kontaktoplysninger"/>
                </w:pPr>
                <w:r w:rsidRPr="00FF21AC">
                  <w:rPr>
                    <w:lang w:bidi="da-DK"/>
                  </w:rPr>
                  <w:t>Postnummer, by</w:t>
                </w:r>
              </w:p>
            </w:sdtContent>
          </w:sdt>
          <w:p w14:paraId="2AB97BED" w14:textId="77777777" w:rsidR="00730835" w:rsidRPr="00FF21AC" w:rsidRDefault="00163595" w:rsidP="00FD19EA">
            <w:sdt>
              <w:sdtPr>
                <w:alias w:val="Telefonnummer:"/>
                <w:tag w:val="Telefonnummer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Telefonnummer</w:t>
                </w:r>
              </w:sdtContent>
            </w:sdt>
          </w:p>
          <w:p w14:paraId="222E4981" w14:textId="77777777" w:rsidR="00730835" w:rsidRPr="00FF21AC" w:rsidRDefault="00163595" w:rsidP="00FD19EA">
            <w:sdt>
              <w:sdtPr>
                <w:alias w:val="Mail:"/>
                <w:tag w:val="Mail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Mail</w:t>
                </w:r>
              </w:sdtContent>
            </w:sdt>
          </w:p>
          <w:p w14:paraId="5A7A7065" w14:textId="5B4FDF17" w:rsidR="00FD19EA" w:rsidRPr="00FF21AC" w:rsidRDefault="00163595" w:rsidP="00730835">
            <w:pPr>
              <w:pStyle w:val="Kontaktoplysninger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21AC">
                  <w:rPr>
                    <w:lang w:bidi="da-DK"/>
                  </w:rPr>
                  <w:t>@twitter</w:t>
                </w:r>
              </w:sdtContent>
            </w:sdt>
            <w:r w:rsidR="00FD19EA" w:rsidRPr="00FF21AC">
              <w:rPr>
                <w:lang w:bidi="da-DK"/>
              </w:rPr>
              <w:t xml:space="preserve">: </w:t>
            </w:r>
            <w:sdt>
              <w:sdtPr>
                <w:alias w:val="Twitter-brugernavn:"/>
                <w:tag w:val="Twitter-brugernavn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alias w:val="Webadresse:"/>
              <w:tag w:val="Webadresse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FF21AC" w:rsidRDefault="00FD19EA" w:rsidP="00FD19EA">
                <w:r w:rsidRPr="00FF21AC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FF21AC" w:rsidRDefault="00242F54" w:rsidP="00FD19EA">
            <w:pPr>
              <w:pStyle w:val="Billede"/>
            </w:pPr>
            <w:r w:rsidRPr="00FF21AC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Gruppe 87" descr="Blomsterillust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Gruppe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Kombinationstegning 4" descr="Blomsterillustratio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Kombinationstegning 5" descr="Frø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Kombinationstegning 3" descr="Frø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61472" id="Gruppe 87" o:spid="_x0000_s1026" alt="Blomsterillustratio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">
                      <o:lock v:ext="edit" aspectratio="t"/>
                      <v:group id="Gruppe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Kombinationstegning 4" o:spid="_x0000_s1028" alt="Blomsterillustratio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alt="Frø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alt="Frø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Dit navn:"/>
              <w:tag w:val="Dit navn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FF21AC" w:rsidRDefault="00FD19EA" w:rsidP="00FD19EA">
                <w:pPr>
                  <w:pStyle w:val="Navn"/>
                </w:pPr>
                <w:r w:rsidRPr="00FF21AC">
                  <w:rPr>
                    <w:lang w:bidi="da-DK"/>
                  </w:rPr>
                  <w:t>Dit navn</w:t>
                </w:r>
              </w:p>
            </w:sdtContent>
          </w:sdt>
          <w:p w14:paraId="73939F02" w14:textId="77777777" w:rsidR="00AF10EE" w:rsidRPr="00FF21AC" w:rsidRDefault="00163595" w:rsidP="00AF10EE">
            <w:sdt>
              <w:sdtPr>
                <w:alias w:val="Adresse:"/>
                <w:tag w:val="Adresse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21AC">
                  <w:rPr>
                    <w:lang w:bidi="da-DK"/>
                  </w:rPr>
                  <w:t>Adresse</w:t>
                </w:r>
              </w:sdtContent>
            </w:sdt>
            <w:r w:rsidR="00AF10EE" w:rsidRPr="00FF21AC">
              <w:rPr>
                <w:lang w:bidi="da-DK"/>
              </w:rPr>
              <w:t>,</w:t>
            </w:r>
          </w:p>
          <w:p w14:paraId="384B062A" w14:textId="454B449A" w:rsidR="00FD19EA" w:rsidRPr="00FF21AC" w:rsidRDefault="00163595" w:rsidP="00730835">
            <w:pPr>
              <w:pStyle w:val="Kontaktoplysninger"/>
            </w:pPr>
            <w:sdt>
              <w:sdtPr>
                <w:alias w:val="Postnummer by:"/>
                <w:tag w:val="Postnummer by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21AC">
                  <w:rPr>
                    <w:lang w:bidi="da-DK"/>
                  </w:rPr>
                  <w:t>Postnummer, by</w:t>
                </w:r>
              </w:sdtContent>
            </w:sdt>
          </w:p>
          <w:p w14:paraId="0C042168" w14:textId="77777777" w:rsidR="00730835" w:rsidRPr="00FF21AC" w:rsidRDefault="00163595" w:rsidP="00FD19EA">
            <w:sdt>
              <w:sdtPr>
                <w:alias w:val="Telefonnummer:"/>
                <w:tag w:val="Telefonnummer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Telefonnummer</w:t>
                </w:r>
              </w:sdtContent>
            </w:sdt>
          </w:p>
          <w:p w14:paraId="773FCFE0" w14:textId="77777777" w:rsidR="00730835" w:rsidRPr="00FF21AC" w:rsidRDefault="00163595" w:rsidP="00FD19EA">
            <w:sdt>
              <w:sdtPr>
                <w:alias w:val="Mail:"/>
                <w:tag w:val="Mail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Mail</w:t>
                </w:r>
              </w:sdtContent>
            </w:sdt>
          </w:p>
          <w:p w14:paraId="31385AD1" w14:textId="2725FBF6" w:rsidR="00FD19EA" w:rsidRPr="00FF21AC" w:rsidRDefault="00163595" w:rsidP="00730835">
            <w:pPr>
              <w:pStyle w:val="Kontaktoplysninger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21AC">
                  <w:rPr>
                    <w:lang w:bidi="da-DK"/>
                  </w:rPr>
                  <w:t>@twitter</w:t>
                </w:r>
              </w:sdtContent>
            </w:sdt>
            <w:r w:rsidR="00FD19EA" w:rsidRPr="00FF21AC">
              <w:rPr>
                <w:lang w:bidi="da-DK"/>
              </w:rPr>
              <w:t xml:space="preserve">: </w:t>
            </w:r>
            <w:sdt>
              <w:sdtPr>
                <w:alias w:val="Twitter-brugernavn:"/>
                <w:tag w:val="Twitter-brugernavn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alias w:val="Webadresse:"/>
              <w:tag w:val="Webadresse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FF21AC" w:rsidRDefault="00FD19EA" w:rsidP="00FD19EA">
                <w:r w:rsidRPr="00FF21AC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FF21AC" w:rsidRDefault="00242F54" w:rsidP="00FD19EA">
            <w:pPr>
              <w:pStyle w:val="Billede"/>
            </w:pPr>
            <w:r w:rsidRPr="00FF21AC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Gruppe 87" descr="Blomsterillust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Gruppe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Kombinationstegning 4" descr="Blomsterillustratio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Kombinationstegning 5" descr="Frø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Kombinationstegning 3" descr="Frø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EC417" id="Gruppe 87" o:spid="_x0000_s1026" alt="Blomsterillustratio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">
                      <o:lock v:ext="edit" aspectratio="t"/>
                      <v:group id="Gruppe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Kombinationstegning 4" o:spid="_x0000_s1028" alt="Blomsterillustratio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alt="Frø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alt="Frø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Dit navn:"/>
              <w:tag w:val="Dit navn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FF21AC" w:rsidRDefault="00FD19EA" w:rsidP="00FD19EA">
                <w:pPr>
                  <w:pStyle w:val="Navn"/>
                </w:pPr>
                <w:r w:rsidRPr="00FF21AC">
                  <w:rPr>
                    <w:lang w:bidi="da-DK"/>
                  </w:rPr>
                  <w:t>Dit navn</w:t>
                </w:r>
              </w:p>
            </w:sdtContent>
          </w:sdt>
          <w:p w14:paraId="55E02D4D" w14:textId="77777777" w:rsidR="00AF10EE" w:rsidRPr="00FF21AC" w:rsidRDefault="00163595" w:rsidP="00AF10EE">
            <w:sdt>
              <w:sdtPr>
                <w:alias w:val="Adresse:"/>
                <w:tag w:val="Adresse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21AC">
                  <w:rPr>
                    <w:lang w:bidi="da-DK"/>
                  </w:rPr>
                  <w:t>Adresse</w:t>
                </w:r>
              </w:sdtContent>
            </w:sdt>
            <w:r w:rsidR="00AF10EE" w:rsidRPr="00FF21AC">
              <w:rPr>
                <w:lang w:bidi="da-DK"/>
              </w:rPr>
              <w:t>,</w:t>
            </w:r>
          </w:p>
          <w:p w14:paraId="391AB4E5" w14:textId="1436D6E4" w:rsidR="00AF10EE" w:rsidRPr="00FF21AC" w:rsidRDefault="00163595" w:rsidP="00730835">
            <w:pPr>
              <w:pStyle w:val="Kontaktoplysninger"/>
            </w:pPr>
            <w:sdt>
              <w:sdtPr>
                <w:alias w:val="Postnummer by:"/>
                <w:tag w:val="Postnummer by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21AC">
                  <w:rPr>
                    <w:lang w:bidi="da-DK"/>
                  </w:rPr>
                  <w:t>Postnummer, by</w:t>
                </w:r>
              </w:sdtContent>
            </w:sdt>
          </w:p>
          <w:p w14:paraId="568F1E07" w14:textId="77777777" w:rsidR="00730835" w:rsidRPr="00FF21AC" w:rsidRDefault="00163595" w:rsidP="00FD19EA">
            <w:sdt>
              <w:sdtPr>
                <w:alias w:val="Telefonnummer:"/>
                <w:tag w:val="Telefonnummer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Telefonnummer</w:t>
                </w:r>
              </w:sdtContent>
            </w:sdt>
          </w:p>
          <w:p w14:paraId="267B6C78" w14:textId="77777777" w:rsidR="00730835" w:rsidRPr="00FF21AC" w:rsidRDefault="00163595" w:rsidP="00FD19EA">
            <w:sdt>
              <w:sdtPr>
                <w:alias w:val="Mail:"/>
                <w:tag w:val="Mail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Mail</w:t>
                </w:r>
              </w:sdtContent>
            </w:sdt>
          </w:p>
          <w:p w14:paraId="386DF020" w14:textId="7ACD0666" w:rsidR="00FD19EA" w:rsidRPr="00FF21AC" w:rsidRDefault="00163595" w:rsidP="00730835">
            <w:pPr>
              <w:pStyle w:val="Kontaktoplysninger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21AC">
                  <w:rPr>
                    <w:lang w:bidi="da-DK"/>
                  </w:rPr>
                  <w:t>@twitter</w:t>
                </w:r>
              </w:sdtContent>
            </w:sdt>
            <w:r w:rsidR="00FD19EA" w:rsidRPr="00FF21AC">
              <w:rPr>
                <w:lang w:bidi="da-DK"/>
              </w:rPr>
              <w:t xml:space="preserve">: </w:t>
            </w:r>
            <w:sdt>
              <w:sdtPr>
                <w:alias w:val="Twitter-brugernavn:"/>
                <w:tag w:val="Twitter-brugernavn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alias w:val="Webadresse:"/>
              <w:tag w:val="Webadresse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FF21AC" w:rsidRDefault="00FD19EA" w:rsidP="00FD19EA">
                <w:r w:rsidRPr="00FF21AC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FF21AC" w:rsidRDefault="00242F54" w:rsidP="00FD19EA">
            <w:pPr>
              <w:pStyle w:val="Billede"/>
            </w:pPr>
            <w:r w:rsidRPr="00FF21AC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Gruppe 87" descr="Blomsterillust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Gruppe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Kombinationstegning 4" descr="Blomsterillustratio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Kombinationstegning 5" descr="Frø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Kombinationstegning 3" descr="Frø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53D45" id="Gruppe 87" o:spid="_x0000_s1026" alt="Blomsterillustratio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">
                      <o:lock v:ext="edit" aspectratio="t"/>
                      <v:group id="Gruppe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Kombinationstegning 4" o:spid="_x0000_s1028" alt="Blomsterillustratio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alt="Frø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alt="Frø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Dit navn:"/>
              <w:tag w:val="Dit navn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FF21AC" w:rsidRDefault="00FD19EA" w:rsidP="00FD19EA">
                <w:pPr>
                  <w:pStyle w:val="Navn"/>
                </w:pPr>
                <w:r w:rsidRPr="00FF21AC">
                  <w:rPr>
                    <w:lang w:bidi="da-DK"/>
                  </w:rPr>
                  <w:t>Dit navn</w:t>
                </w:r>
              </w:p>
            </w:sdtContent>
          </w:sdt>
          <w:p w14:paraId="1D15892B" w14:textId="59EE7239" w:rsidR="00FD19EA" w:rsidRPr="00FF21AC" w:rsidRDefault="00163595" w:rsidP="00FD19EA">
            <w:sdt>
              <w:sdtPr>
                <w:alias w:val="Adresse:"/>
                <w:tag w:val="Adresse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21AC">
                  <w:rPr>
                    <w:lang w:bidi="da-DK"/>
                  </w:rPr>
                  <w:t>Adresse</w:t>
                </w:r>
              </w:sdtContent>
            </w:sdt>
            <w:r w:rsidR="00AF10EE" w:rsidRPr="00FF21AC">
              <w:rPr>
                <w:lang w:bidi="da-DK"/>
              </w:rPr>
              <w:t>,</w:t>
            </w:r>
          </w:p>
          <w:p w14:paraId="756C17D2" w14:textId="77777777" w:rsidR="00AF10EE" w:rsidRPr="00FF21AC" w:rsidRDefault="00163595" w:rsidP="00730835">
            <w:pPr>
              <w:pStyle w:val="Kontaktoplysninger"/>
            </w:pPr>
            <w:sdt>
              <w:sdtPr>
                <w:alias w:val="Postnummer by:"/>
                <w:tag w:val="Postnummer by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21AC">
                  <w:rPr>
                    <w:lang w:bidi="da-DK"/>
                  </w:rPr>
                  <w:t>Postnummer, by</w:t>
                </w:r>
              </w:sdtContent>
            </w:sdt>
          </w:p>
          <w:p w14:paraId="4737E9D2" w14:textId="77777777" w:rsidR="00730835" w:rsidRPr="00FF21AC" w:rsidRDefault="00163595" w:rsidP="00FD19EA">
            <w:sdt>
              <w:sdtPr>
                <w:alias w:val="Telefonnummer:"/>
                <w:tag w:val="Telefonnummer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Telefonnummer</w:t>
                </w:r>
              </w:sdtContent>
            </w:sdt>
          </w:p>
          <w:p w14:paraId="599B9CEF" w14:textId="77777777" w:rsidR="00730835" w:rsidRPr="00FF21AC" w:rsidRDefault="00163595" w:rsidP="00FD19EA">
            <w:sdt>
              <w:sdtPr>
                <w:alias w:val="Mail:"/>
                <w:tag w:val="Mail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Mail</w:t>
                </w:r>
              </w:sdtContent>
            </w:sdt>
          </w:p>
          <w:p w14:paraId="5E3BE899" w14:textId="34311266" w:rsidR="00FD19EA" w:rsidRPr="00FF21AC" w:rsidRDefault="00163595" w:rsidP="00730835">
            <w:pPr>
              <w:pStyle w:val="Kontaktoplysninger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21AC">
                  <w:rPr>
                    <w:lang w:bidi="da-DK"/>
                  </w:rPr>
                  <w:t>@twitter</w:t>
                </w:r>
              </w:sdtContent>
            </w:sdt>
            <w:r w:rsidR="00FD19EA" w:rsidRPr="00FF21AC">
              <w:rPr>
                <w:lang w:bidi="da-DK"/>
              </w:rPr>
              <w:t xml:space="preserve">: </w:t>
            </w:r>
            <w:sdt>
              <w:sdtPr>
                <w:alias w:val="Twitter-brugernavn:"/>
                <w:tag w:val="Twitter-brugernavn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alias w:val="Webadresse:"/>
              <w:tag w:val="Webadresse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FF21AC" w:rsidRDefault="00FD19EA" w:rsidP="00FD19EA">
                <w:r w:rsidRPr="00FF21AC">
                  <w:rPr>
                    <w:lang w:bidi="da-DK"/>
                  </w:rPr>
                  <w:t>Webadresse</w:t>
                </w:r>
              </w:p>
            </w:sdtContent>
          </w:sdt>
        </w:tc>
      </w:tr>
      <w:tr w:rsidR="00FD19EA" w:rsidRPr="00FF21AC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FF21AC" w:rsidRDefault="00242F54" w:rsidP="00FD19EA">
            <w:pPr>
              <w:pStyle w:val="Billede"/>
            </w:pPr>
            <w:r w:rsidRPr="00FF21AC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Gruppe 87" descr="Blomsterillust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Gruppe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Kombinationstegning 4" descr="Blomsterillustratio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Kombinationstegning 5" descr="Frø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Kombinationstegning 3" descr="Frø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F3148" id="Gruppe 87" o:spid="_x0000_s1026" alt="Blomsterillustratio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">
                      <o:lock v:ext="edit" aspectratio="t"/>
                      <v:group id="Gruppe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Kombinationstegning 4" o:spid="_x0000_s1028" alt="Blomsterillustratio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alt="Frø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alt="Frø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Dit navn:"/>
              <w:tag w:val="Dit navn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FF21AC" w:rsidRDefault="00FD19EA" w:rsidP="00FD19EA">
                <w:pPr>
                  <w:pStyle w:val="Navn"/>
                </w:pPr>
                <w:r w:rsidRPr="00FF21AC">
                  <w:rPr>
                    <w:lang w:bidi="da-DK"/>
                  </w:rPr>
                  <w:t>Dit navn</w:t>
                </w:r>
              </w:p>
            </w:sdtContent>
          </w:sdt>
          <w:p w14:paraId="3A9B36BC" w14:textId="39A91896" w:rsidR="00FD19EA" w:rsidRPr="00FF21AC" w:rsidRDefault="00163595" w:rsidP="00FD19EA">
            <w:sdt>
              <w:sdtPr>
                <w:alias w:val="Adresse:"/>
                <w:tag w:val="Adresse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21AC">
                  <w:rPr>
                    <w:lang w:bidi="da-DK"/>
                  </w:rPr>
                  <w:t>Adresse</w:t>
                </w:r>
              </w:sdtContent>
            </w:sdt>
            <w:r w:rsidR="00AF10EE" w:rsidRPr="00FF21AC">
              <w:rPr>
                <w:lang w:bidi="da-DK"/>
              </w:rPr>
              <w:t>,</w:t>
            </w:r>
          </w:p>
          <w:p w14:paraId="323D9AC4" w14:textId="77777777" w:rsidR="00AF10EE" w:rsidRPr="00FF21AC" w:rsidRDefault="00163595" w:rsidP="00730835">
            <w:pPr>
              <w:pStyle w:val="Kontaktoplysninger"/>
            </w:pPr>
            <w:sdt>
              <w:sdtPr>
                <w:alias w:val="Postnummer by:"/>
                <w:tag w:val="Postnummer by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21AC">
                  <w:rPr>
                    <w:lang w:bidi="da-DK"/>
                  </w:rPr>
                  <w:t>Postnummer, by</w:t>
                </w:r>
              </w:sdtContent>
            </w:sdt>
          </w:p>
          <w:p w14:paraId="110385F1" w14:textId="77777777" w:rsidR="00730835" w:rsidRPr="00FF21AC" w:rsidRDefault="00163595" w:rsidP="00FD19EA">
            <w:sdt>
              <w:sdtPr>
                <w:alias w:val="Telefonnummer:"/>
                <w:tag w:val="Telefonnummer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Telefonnummer</w:t>
                </w:r>
              </w:sdtContent>
            </w:sdt>
          </w:p>
          <w:p w14:paraId="267A5CD3" w14:textId="77777777" w:rsidR="00730835" w:rsidRPr="00FF21AC" w:rsidRDefault="00163595" w:rsidP="00FD19EA">
            <w:sdt>
              <w:sdtPr>
                <w:alias w:val="Mail:"/>
                <w:tag w:val="Mail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Mail</w:t>
                </w:r>
              </w:sdtContent>
            </w:sdt>
          </w:p>
          <w:p w14:paraId="6F8F9AC4" w14:textId="6C32F5FE" w:rsidR="00FD19EA" w:rsidRPr="00FF21AC" w:rsidRDefault="00163595" w:rsidP="00730835">
            <w:pPr>
              <w:pStyle w:val="Kontaktoplysninger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21AC">
                  <w:rPr>
                    <w:lang w:bidi="da-DK"/>
                  </w:rPr>
                  <w:t>@twitter</w:t>
                </w:r>
              </w:sdtContent>
            </w:sdt>
            <w:r w:rsidR="00FD19EA" w:rsidRPr="00FF21AC">
              <w:rPr>
                <w:lang w:bidi="da-DK"/>
              </w:rPr>
              <w:t xml:space="preserve">: </w:t>
            </w:r>
            <w:sdt>
              <w:sdtPr>
                <w:alias w:val="Twitter-brugernavn:"/>
                <w:tag w:val="Twitter-brugernavn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alias w:val="Webadresse:"/>
              <w:tag w:val="Webadresse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FF21AC" w:rsidRDefault="00FD19EA" w:rsidP="00FD19EA">
                <w:r w:rsidRPr="00FF21AC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FF21AC" w:rsidRDefault="00242F54" w:rsidP="00FD19EA">
            <w:pPr>
              <w:pStyle w:val="Billede"/>
            </w:pPr>
            <w:r w:rsidRPr="00FF21AC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Gruppe 87" descr="Blomsterillust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Gruppe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Kombinationstegning 4" descr="Blomsterillustratio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Kombinationstegning 5" descr="Frø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Kombinationstegning 3" descr="Frø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C2F53" id="Gruppe 87" o:spid="_x0000_s1026" alt="Blomsterillustratio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">
                      <o:lock v:ext="edit" aspectratio="t"/>
                      <v:group id="Gruppe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Kombinationstegning 4" o:spid="_x0000_s1028" alt="Blomsterillustratio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alt="Frø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alt="Frø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Dit navn:"/>
              <w:tag w:val="Dit navn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FF21AC" w:rsidRDefault="00FD19EA" w:rsidP="00FD19EA">
                <w:pPr>
                  <w:pStyle w:val="Navn"/>
                </w:pPr>
                <w:r w:rsidRPr="00FF21AC">
                  <w:rPr>
                    <w:lang w:bidi="da-DK"/>
                  </w:rPr>
                  <w:t>Dit navn</w:t>
                </w:r>
              </w:p>
            </w:sdtContent>
          </w:sdt>
          <w:p w14:paraId="7255EC0D" w14:textId="77777777" w:rsidR="00AF10EE" w:rsidRPr="00FF21AC" w:rsidRDefault="00163595" w:rsidP="00AF10EE">
            <w:sdt>
              <w:sdtPr>
                <w:alias w:val="Adresse:"/>
                <w:tag w:val="Adresse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21AC">
                  <w:rPr>
                    <w:lang w:bidi="da-DK"/>
                  </w:rPr>
                  <w:t>Adresse</w:t>
                </w:r>
              </w:sdtContent>
            </w:sdt>
            <w:r w:rsidR="00AF10EE" w:rsidRPr="00FF21AC">
              <w:rPr>
                <w:lang w:bidi="da-DK"/>
              </w:rPr>
              <w:t>,</w:t>
            </w:r>
          </w:p>
          <w:p w14:paraId="4D83F9D4" w14:textId="5E7CBC70" w:rsidR="00AF10EE" w:rsidRPr="00FF21AC" w:rsidRDefault="00163595" w:rsidP="00730835">
            <w:pPr>
              <w:pStyle w:val="Kontaktoplysninger"/>
            </w:pPr>
            <w:sdt>
              <w:sdtPr>
                <w:alias w:val="Postnummer, by:"/>
                <w:tag w:val="Postnummer, by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21AC">
                  <w:rPr>
                    <w:lang w:bidi="da-DK"/>
                  </w:rPr>
                  <w:t>Postnummer, by</w:t>
                </w:r>
              </w:sdtContent>
            </w:sdt>
          </w:p>
          <w:p w14:paraId="277C4F0D" w14:textId="77777777" w:rsidR="00730835" w:rsidRPr="00FF21AC" w:rsidRDefault="00163595" w:rsidP="00730835">
            <w:sdt>
              <w:sdtPr>
                <w:alias w:val="Angiv telefonnummer:"/>
                <w:tag w:val="Angiv telefonnummer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Telefonnummer</w:t>
                </w:r>
              </w:sdtContent>
            </w:sdt>
          </w:p>
          <w:p w14:paraId="59C41C8F" w14:textId="77777777" w:rsidR="00730835" w:rsidRPr="00FF21AC" w:rsidRDefault="00163595" w:rsidP="00FD19EA">
            <w:sdt>
              <w:sdtPr>
                <w:alias w:val="Mail:"/>
                <w:tag w:val="Mail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Mail</w:t>
                </w:r>
              </w:sdtContent>
            </w:sdt>
          </w:p>
          <w:p w14:paraId="2C4EAC32" w14:textId="5429919D" w:rsidR="00FD19EA" w:rsidRPr="00FF21AC" w:rsidRDefault="00163595" w:rsidP="00730835">
            <w:pPr>
              <w:pStyle w:val="Kontaktoplysninger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21AC">
                  <w:rPr>
                    <w:lang w:bidi="da-DK"/>
                  </w:rPr>
                  <w:t>@twitter</w:t>
                </w:r>
              </w:sdtContent>
            </w:sdt>
            <w:r w:rsidR="00FD19EA" w:rsidRPr="00FF21AC">
              <w:rPr>
                <w:lang w:bidi="da-DK"/>
              </w:rPr>
              <w:t xml:space="preserve">: </w:t>
            </w:r>
            <w:sdt>
              <w:sdtPr>
                <w:alias w:val="Twitter-brugernavn:"/>
                <w:tag w:val="Twitter-brugernavn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alias w:val="Webadresse:"/>
              <w:tag w:val="Webadresse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FF21AC" w:rsidRDefault="00FD19EA" w:rsidP="00FD19EA">
                <w:r w:rsidRPr="00FF21AC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FF21AC" w:rsidRDefault="00242F54" w:rsidP="00FD19EA">
            <w:pPr>
              <w:pStyle w:val="Billede"/>
            </w:pPr>
            <w:r w:rsidRPr="00FF21AC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Gruppe 87" descr="Blomsterillust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Gruppe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Kombinationstegning 4" descr="Blomsterillustratio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Kombinationstegning 5" descr="Frø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Kombinationstegning 3" descr="Frø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BD1BDE" id="Gruppe 87" o:spid="_x0000_s1026" alt="Blomsterillustratio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">
                      <o:lock v:ext="edit" aspectratio="t"/>
                      <v:group id="Gruppe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Kombinationstegning 4" o:spid="_x0000_s1028" alt="Blomsterillustratio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alt="Frø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alt="Frø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Dit navn:"/>
              <w:tag w:val="Dit navn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FF21AC" w:rsidRDefault="00FD19EA" w:rsidP="00FD19EA">
                <w:pPr>
                  <w:pStyle w:val="Navn"/>
                </w:pPr>
                <w:r w:rsidRPr="00FF21AC">
                  <w:rPr>
                    <w:lang w:bidi="da-DK"/>
                  </w:rPr>
                  <w:t>Dit navn</w:t>
                </w:r>
              </w:p>
            </w:sdtContent>
          </w:sdt>
          <w:sdt>
            <w:sdtPr>
              <w:alias w:val="Adresse:"/>
              <w:tag w:val="Gadeadresse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FF21AC" w:rsidRDefault="00FD19EA" w:rsidP="00FD19EA">
                <w:r w:rsidRPr="00FF21AC">
                  <w:rPr>
                    <w:lang w:bidi="da-DK"/>
                  </w:rPr>
                  <w:t>Adresse</w:t>
                </w:r>
              </w:p>
            </w:sdtContent>
          </w:sdt>
          <w:p w14:paraId="7461D026" w14:textId="77777777" w:rsidR="00AF10EE" w:rsidRPr="00FF21AC" w:rsidRDefault="00163595" w:rsidP="00730835">
            <w:pPr>
              <w:pStyle w:val="Kontaktoplysninger"/>
            </w:pPr>
            <w:sdt>
              <w:sdtPr>
                <w:alias w:val="Postnummer, by:"/>
                <w:tag w:val="Postnummer, by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21AC">
                  <w:rPr>
                    <w:lang w:bidi="da-DK"/>
                  </w:rPr>
                  <w:t>Postnummer, by</w:t>
                </w:r>
              </w:sdtContent>
            </w:sdt>
          </w:p>
          <w:p w14:paraId="21DC3DE0" w14:textId="77777777" w:rsidR="00730835" w:rsidRPr="00FF21AC" w:rsidRDefault="00163595" w:rsidP="00FD19EA">
            <w:sdt>
              <w:sdtPr>
                <w:alias w:val="Telefonnummer:"/>
                <w:tag w:val="Telefonnummer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Telefonnummer</w:t>
                </w:r>
              </w:sdtContent>
            </w:sdt>
          </w:p>
          <w:p w14:paraId="426CC11F" w14:textId="77777777" w:rsidR="00730835" w:rsidRPr="00FF21AC" w:rsidRDefault="00163595" w:rsidP="00FD19EA">
            <w:sdt>
              <w:sdtPr>
                <w:alias w:val="Mail:"/>
                <w:tag w:val="Mail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Mail</w:t>
                </w:r>
              </w:sdtContent>
            </w:sdt>
          </w:p>
          <w:p w14:paraId="22FA5724" w14:textId="7F9641F1" w:rsidR="00FD19EA" w:rsidRPr="00FF21AC" w:rsidRDefault="00163595" w:rsidP="00730835">
            <w:pPr>
              <w:pStyle w:val="Kontaktoplysninger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21AC">
                  <w:rPr>
                    <w:lang w:bidi="da-DK"/>
                  </w:rPr>
                  <w:t>@twitter</w:t>
                </w:r>
              </w:sdtContent>
            </w:sdt>
            <w:r w:rsidR="00FD19EA" w:rsidRPr="00FF21AC">
              <w:rPr>
                <w:lang w:bidi="da-DK"/>
              </w:rPr>
              <w:t xml:space="preserve">: </w:t>
            </w:r>
            <w:sdt>
              <w:sdtPr>
                <w:alias w:val="Twitter-brugernavn:"/>
                <w:tag w:val="Twitter-brugernavn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Twitter-brugernavn</w:t>
                </w:r>
              </w:sdtContent>
            </w:sdt>
          </w:p>
          <w:p w14:paraId="13EB2051" w14:textId="117B4EF4" w:rsidR="00FD19EA" w:rsidRPr="00FF21AC" w:rsidRDefault="00163595" w:rsidP="008736FF">
            <w:pPr>
              <w:rPr>
                <w:lang w:eastAsia="en-US"/>
              </w:rPr>
            </w:pPr>
            <w:sdt>
              <w:sdtPr>
                <w:alias w:val="Webadresse:"/>
                <w:tag w:val="Webadresse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Webadresse</w:t>
                </w:r>
              </w:sdtContent>
            </w:sdt>
            <w:r w:rsidR="00FD19EA" w:rsidRPr="00FF21AC">
              <w:rPr>
                <w:lang w:bidi="da-DK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FF21AC" w:rsidRDefault="00242F54" w:rsidP="00FD19EA">
            <w:pPr>
              <w:pStyle w:val="Billede"/>
            </w:pPr>
            <w:r w:rsidRPr="00FF21AC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Gruppe 87" descr="Blomsterillust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pe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Kombinationstegning 4" descr="Blomsterillustratio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Kombinationstegning 5" descr="Frø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Kombinationstegning 3" descr="Frø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ACFAD" id="Gruppe 87" o:spid="_x0000_s1026" alt="Blomsterillustratio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">
                      <o:lock v:ext="edit" aspectratio="t"/>
                      <v:group id="Gruppe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Kombinationstegning 4" o:spid="_x0000_s1028" alt="Blomsterillustratio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alt="Frø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alt="Frø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Dit navn:"/>
              <w:tag w:val="Dit navn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FF21AC" w:rsidRDefault="00FD19EA" w:rsidP="00FD19EA">
                <w:pPr>
                  <w:pStyle w:val="Navn"/>
                </w:pPr>
                <w:r w:rsidRPr="00FF21AC">
                  <w:rPr>
                    <w:lang w:bidi="da-DK"/>
                  </w:rPr>
                  <w:t>Dit navn</w:t>
                </w:r>
              </w:p>
            </w:sdtContent>
          </w:sdt>
          <w:p w14:paraId="786A08F7" w14:textId="7D0E1801" w:rsidR="00FD19EA" w:rsidRPr="00FF21AC" w:rsidRDefault="00163595" w:rsidP="00FD19EA">
            <w:sdt>
              <w:sdtPr>
                <w:alias w:val="Adresse:"/>
                <w:tag w:val="Adresse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21AC">
                  <w:rPr>
                    <w:lang w:bidi="da-DK"/>
                  </w:rPr>
                  <w:t>Adresse</w:t>
                </w:r>
              </w:sdtContent>
            </w:sdt>
            <w:r w:rsidR="00AF10EE" w:rsidRPr="00FF21AC">
              <w:rPr>
                <w:lang w:bidi="da-DK"/>
              </w:rPr>
              <w:t>,</w:t>
            </w:r>
          </w:p>
          <w:p w14:paraId="27660EA7" w14:textId="77777777" w:rsidR="00AF10EE" w:rsidRPr="00FF21AC" w:rsidRDefault="00163595" w:rsidP="00730835">
            <w:pPr>
              <w:pStyle w:val="Kontaktoplysninger"/>
            </w:pPr>
            <w:sdt>
              <w:sdtPr>
                <w:alias w:val="Postnummer, by:"/>
                <w:tag w:val="Postnummer, by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21AC">
                  <w:rPr>
                    <w:lang w:bidi="da-DK"/>
                  </w:rPr>
                  <w:t>Postnummer, by</w:t>
                </w:r>
              </w:sdtContent>
            </w:sdt>
          </w:p>
          <w:p w14:paraId="2F4FAC9A" w14:textId="77777777" w:rsidR="00730835" w:rsidRPr="00FF21AC" w:rsidRDefault="00163595" w:rsidP="00FD19EA">
            <w:sdt>
              <w:sdtPr>
                <w:alias w:val="Telefonnummer:"/>
                <w:tag w:val="Telefonnummer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Telefonnummer</w:t>
                </w:r>
              </w:sdtContent>
            </w:sdt>
          </w:p>
          <w:p w14:paraId="293A64AD" w14:textId="77777777" w:rsidR="00730835" w:rsidRPr="00FF21AC" w:rsidRDefault="00163595" w:rsidP="00FD19EA">
            <w:sdt>
              <w:sdtPr>
                <w:alias w:val="Mail:"/>
                <w:tag w:val="Mail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Mail</w:t>
                </w:r>
              </w:sdtContent>
            </w:sdt>
          </w:p>
          <w:p w14:paraId="16E6EF15" w14:textId="6C84443A" w:rsidR="00FD19EA" w:rsidRPr="00FF21AC" w:rsidRDefault="00163595" w:rsidP="00730835">
            <w:pPr>
              <w:pStyle w:val="Kontaktoplysninger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21AC">
                  <w:rPr>
                    <w:lang w:bidi="da-DK"/>
                  </w:rPr>
                  <w:t>@twitter</w:t>
                </w:r>
              </w:sdtContent>
            </w:sdt>
            <w:r w:rsidR="00FD19EA" w:rsidRPr="00FF21AC">
              <w:rPr>
                <w:lang w:bidi="da-DK"/>
              </w:rPr>
              <w:t xml:space="preserve">: </w:t>
            </w:r>
            <w:sdt>
              <w:sdtPr>
                <w:alias w:val="Twitter-brugernavn:"/>
                <w:tag w:val="Twitter-brugernavn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alias w:val="Webadresse:"/>
              <w:tag w:val="Webadresse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FF21AC" w:rsidRDefault="00FD19EA" w:rsidP="00FD19EA">
                <w:r w:rsidRPr="00FF21AC">
                  <w:rPr>
                    <w:lang w:bidi="da-DK"/>
                  </w:rPr>
                  <w:t>Webadresse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FF21AC" w:rsidRDefault="00242F54" w:rsidP="00FD19EA">
            <w:pPr>
              <w:pStyle w:val="Billede"/>
            </w:pPr>
            <w:r w:rsidRPr="00FF21AC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Gruppe 87" descr="Blomsterillust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pe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Kombinationstegning 4" descr="Blomsterillustration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Kombinationstegning 5" descr="Frø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Kombinationstegning 3" descr="Frø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410A7" id="Gruppe 87" o:spid="_x0000_s1026" alt="Blomsterillustration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">
                      <o:lock v:ext="edit" aspectratio="t"/>
                      <v:group id="Gruppe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Kombinationstegning 4" o:spid="_x0000_s1028" alt="Blomsterillustration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Kombinationstegning 5" o:spid="_x0000_s1029" alt="Frø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Kombinationstegning 3" o:spid="_x0000_s1030" alt="Frø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Dit navn:"/>
              <w:tag w:val="Dit navn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FF21AC" w:rsidRDefault="00FD19EA" w:rsidP="00FD19EA">
                <w:pPr>
                  <w:pStyle w:val="Navn"/>
                </w:pPr>
                <w:r w:rsidRPr="00FF21AC">
                  <w:rPr>
                    <w:lang w:bidi="da-DK"/>
                  </w:rPr>
                  <w:t>Dit navn</w:t>
                </w:r>
              </w:p>
            </w:sdtContent>
          </w:sdt>
          <w:p w14:paraId="5C230A81" w14:textId="5866410F" w:rsidR="00FD19EA" w:rsidRPr="00FF21AC" w:rsidRDefault="00163595" w:rsidP="00FD19EA">
            <w:sdt>
              <w:sdtPr>
                <w:alias w:val="Adresse:"/>
                <w:tag w:val="Adresse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21AC">
                  <w:rPr>
                    <w:lang w:bidi="da-DK"/>
                  </w:rPr>
                  <w:t>Adresse</w:t>
                </w:r>
              </w:sdtContent>
            </w:sdt>
            <w:r w:rsidR="00AF10EE" w:rsidRPr="00FF21AC">
              <w:rPr>
                <w:lang w:bidi="da-DK"/>
              </w:rPr>
              <w:t>,</w:t>
            </w:r>
          </w:p>
          <w:p w14:paraId="1C2A23AF" w14:textId="77777777" w:rsidR="00AF10EE" w:rsidRPr="00FF21AC" w:rsidRDefault="00163595" w:rsidP="00730835">
            <w:pPr>
              <w:pStyle w:val="Kontaktoplysninger"/>
            </w:pPr>
            <w:sdt>
              <w:sdtPr>
                <w:alias w:val="Postnummer, by:"/>
                <w:tag w:val="Postnummer, by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21AC">
                  <w:rPr>
                    <w:lang w:bidi="da-DK"/>
                  </w:rPr>
                  <w:t>Postnummer, by</w:t>
                </w:r>
              </w:sdtContent>
            </w:sdt>
          </w:p>
          <w:p w14:paraId="49CDDEED" w14:textId="77777777" w:rsidR="00730835" w:rsidRPr="00FF21AC" w:rsidRDefault="00163595" w:rsidP="00FD19EA">
            <w:sdt>
              <w:sdtPr>
                <w:alias w:val="Telefonnummer:"/>
                <w:tag w:val="Telefonnummer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Telefonnummer</w:t>
                </w:r>
              </w:sdtContent>
            </w:sdt>
          </w:p>
          <w:p w14:paraId="2CB6F620" w14:textId="77777777" w:rsidR="00730835" w:rsidRPr="00FF21AC" w:rsidRDefault="00163595" w:rsidP="00FD19EA">
            <w:sdt>
              <w:sdtPr>
                <w:alias w:val="Mail:"/>
                <w:tag w:val="Mail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Mail</w:t>
                </w:r>
              </w:sdtContent>
            </w:sdt>
          </w:p>
          <w:p w14:paraId="4756DF8A" w14:textId="5D15E9CB" w:rsidR="00FD19EA" w:rsidRPr="00FF21AC" w:rsidRDefault="00163595" w:rsidP="00730835">
            <w:pPr>
              <w:pStyle w:val="Kontaktoplysninger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21AC">
                  <w:rPr>
                    <w:lang w:bidi="da-DK"/>
                  </w:rPr>
                  <w:t>@twitter</w:t>
                </w:r>
              </w:sdtContent>
            </w:sdt>
            <w:r w:rsidR="00FD19EA" w:rsidRPr="00FF21AC">
              <w:rPr>
                <w:lang w:bidi="da-DK"/>
              </w:rPr>
              <w:t xml:space="preserve">: </w:t>
            </w:r>
            <w:sdt>
              <w:sdtPr>
                <w:alias w:val="Twitter-brugernavn:"/>
                <w:tag w:val="Twitter-brugernavn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21AC">
                  <w:rPr>
                    <w:lang w:bidi="da-DK"/>
                  </w:rPr>
                  <w:t>Twitter-brugernavn</w:t>
                </w:r>
              </w:sdtContent>
            </w:sdt>
          </w:p>
          <w:sdt>
            <w:sdtPr>
              <w:alias w:val="Webadresse:"/>
              <w:tag w:val="Webadresse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FF21AC" w:rsidRDefault="00FD19EA" w:rsidP="00FD19EA">
                <w:r w:rsidRPr="00FF21AC">
                  <w:rPr>
                    <w:lang w:bidi="da-DK"/>
                  </w:rPr>
                  <w:t>Webadresse</w:t>
                </w:r>
              </w:p>
            </w:sdtContent>
          </w:sdt>
        </w:tc>
      </w:tr>
    </w:tbl>
    <w:p w14:paraId="4AC57265" w14:textId="77777777" w:rsidR="00E94CBA" w:rsidRPr="00FF21AC" w:rsidRDefault="00E94CBA" w:rsidP="009C67BB"/>
    <w:sectPr w:rsidR="00E94CBA" w:rsidRPr="00FF21AC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7A401" w14:textId="77777777" w:rsidR="00163595" w:rsidRDefault="00163595" w:rsidP="0093710A">
      <w:r>
        <w:separator/>
      </w:r>
    </w:p>
  </w:endnote>
  <w:endnote w:type="continuationSeparator" w:id="0">
    <w:p w14:paraId="3A0FF804" w14:textId="77777777" w:rsidR="00163595" w:rsidRDefault="00163595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99476" w14:textId="77777777" w:rsidR="00163595" w:rsidRDefault="00163595" w:rsidP="0093710A">
      <w:r>
        <w:separator/>
      </w:r>
    </w:p>
  </w:footnote>
  <w:footnote w:type="continuationSeparator" w:id="0">
    <w:p w14:paraId="207D4E43" w14:textId="77777777" w:rsidR="00163595" w:rsidRDefault="00163595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163595"/>
    <w:rsid w:val="0020511A"/>
    <w:rsid w:val="00242F54"/>
    <w:rsid w:val="00333B97"/>
    <w:rsid w:val="00356DBA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D154D3"/>
    <w:rsid w:val="00E94CBA"/>
    <w:rsid w:val="00EF5E34"/>
    <w:rsid w:val="00F16789"/>
    <w:rsid w:val="00F61FEE"/>
    <w:rsid w:val="00F621A8"/>
    <w:rsid w:val="00FA218B"/>
    <w:rsid w:val="00FD19EA"/>
    <w:rsid w:val="00FF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da-DK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245B"/>
  </w:style>
  <w:style w:type="paragraph" w:styleId="Overskrift1">
    <w:name w:val="heading 1"/>
    <w:basedOn w:val="Normal"/>
    <w:next w:val="Normal"/>
    <w:link w:val="Overskrift1Tegn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avn">
    <w:name w:val="Navn"/>
    <w:basedOn w:val="Normal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Strk">
    <w:name w:val="Strong"/>
    <w:basedOn w:val="Standardskrifttypeiafsnit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333B97"/>
  </w:style>
  <w:style w:type="paragraph" w:styleId="Bloktekst">
    <w:name w:val="Block Text"/>
    <w:basedOn w:val="Normal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Brdtekst">
    <w:name w:val="Body Text"/>
    <w:basedOn w:val="Normal"/>
    <w:link w:val="BrdtekstTegn"/>
    <w:uiPriority w:val="99"/>
    <w:semiHidden/>
    <w:unhideWhenUsed/>
    <w:rsid w:val="00333B97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333B97"/>
  </w:style>
  <w:style w:type="paragraph" w:styleId="Brdtekst2">
    <w:name w:val="Body Text 2"/>
    <w:basedOn w:val="Normal"/>
    <w:link w:val="Brdtekst2Tegn"/>
    <w:uiPriority w:val="99"/>
    <w:semiHidden/>
    <w:unhideWhenUsed/>
    <w:rsid w:val="00333B9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333B97"/>
  </w:style>
  <w:style w:type="paragraph" w:styleId="Brdtekst3">
    <w:name w:val="Body Text 3"/>
    <w:basedOn w:val="Normal"/>
    <w:link w:val="Brdtekst3Tegn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333B97"/>
    <w:rPr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333B97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333B97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333B97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333B97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333B97"/>
    <w:pPr>
      <w:spacing w:after="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333B97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333B97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333B97"/>
    <w:rPr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333B97"/>
    <w:pPr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333B97"/>
  </w:style>
  <w:style w:type="table" w:styleId="Farvetgitter">
    <w:name w:val="Colorful Grid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333B97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33B97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33B97"/>
    <w:rPr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33B9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33B97"/>
    <w:rPr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333B97"/>
  </w:style>
  <w:style w:type="character" w:customStyle="1" w:styleId="DatoTegn">
    <w:name w:val="Dato Tegn"/>
    <w:basedOn w:val="Standardskrifttypeiafsnit"/>
    <w:link w:val="Dato"/>
    <w:uiPriority w:val="99"/>
    <w:semiHidden/>
    <w:rsid w:val="00333B97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333B97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333B97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333B97"/>
  </w:style>
  <w:style w:type="character" w:styleId="Fremhv">
    <w:name w:val="Emphasis"/>
    <w:basedOn w:val="Standardskrifttypeiafsnit"/>
    <w:uiPriority w:val="20"/>
    <w:semiHidden/>
    <w:unhideWhenUsed/>
    <w:qFormat/>
    <w:rsid w:val="00333B97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333B97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333B97"/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333B97"/>
    <w:rPr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93710A"/>
  </w:style>
  <w:style w:type="character" w:customStyle="1" w:styleId="SidefodTegn">
    <w:name w:val="Sidefod Tegn"/>
    <w:basedOn w:val="Standardskrifttypeiafsnit"/>
    <w:link w:val="Sidefod"/>
    <w:uiPriority w:val="99"/>
    <w:rsid w:val="0093710A"/>
  </w:style>
  <w:style w:type="character" w:styleId="Fodnotehenvisning">
    <w:name w:val="footnote reference"/>
    <w:basedOn w:val="Standardskrifttypeiafsnit"/>
    <w:uiPriority w:val="99"/>
    <w:semiHidden/>
    <w:unhideWhenUsed/>
    <w:rsid w:val="00333B97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33B97"/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33B97"/>
    <w:rPr>
      <w:szCs w:val="20"/>
    </w:rPr>
  </w:style>
  <w:style w:type="table" w:customStyle="1" w:styleId="Gittertabel1-lys1">
    <w:name w:val="Gittertabel 1 - lys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11">
    <w:name w:val="Gittertabel 1 - lys - farve 1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21">
    <w:name w:val="Gittertabel 1 - lys - farve 2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31">
    <w:name w:val="Gittertabel 1 - lys - farve 3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41">
    <w:name w:val="Gittertabel 1 - lys - farve 4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51">
    <w:name w:val="Gittertabel 1 - lys - farve 5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61">
    <w:name w:val="Gittertabel 1 - lys - farve 61"/>
    <w:basedOn w:val="Tabel-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21">
    <w:name w:val="Gittertabel 2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2-farve11">
    <w:name w:val="Gittertabel 2 - farve 1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ittertabel2-farve21">
    <w:name w:val="Gittertabel 2 - farve 2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ittertabel2-farve31">
    <w:name w:val="Gittertabel 2 - farve 3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ittertabel2-farve41">
    <w:name w:val="Gittertabel 2 - farve 4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ittertabel2-farve51">
    <w:name w:val="Gittertabel 2 - farve 5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ittertabel2-farve61">
    <w:name w:val="Gittertabel 2 - farve 61"/>
    <w:basedOn w:val="Tabel-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ittertabel31">
    <w:name w:val="Gittertabel 3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tabel3-farve11">
    <w:name w:val="Gittertabel 3 - farve 1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ittertabel3-farve21">
    <w:name w:val="Gittertabel 3 - farve 2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ittertabel3-farve31">
    <w:name w:val="Gittertabel 3 - farve 3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ittertabel3-farve41">
    <w:name w:val="Gittertabel 3 - farve 4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ittertabel3-farve51">
    <w:name w:val="Gittertabel 3 - farve 5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ittertabel3-farve61">
    <w:name w:val="Gittertabel 3 - farve 6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Gittertabel41">
    <w:name w:val="Gittertabel 4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4-farve11">
    <w:name w:val="Gittertabel 4 - farve 1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ittertabel4-farve21">
    <w:name w:val="Gittertabel 4 - farve 2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ittertabel4-farve31">
    <w:name w:val="Gittertabel 4 - farve 3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ittertabel4-farve41">
    <w:name w:val="Gittertabel 4 - farve 4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ittertabel4-farve51">
    <w:name w:val="Gittertabel 4 - farve 5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ittertabel4-farve61">
    <w:name w:val="Gittertabel 4 - farve 6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ittertabel5-mrk1">
    <w:name w:val="Gittertabel 5 - mørk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tabel5-mrk-farve11">
    <w:name w:val="Gittertabel 5 - mørk - farve 1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Gittertabel5-mrk-farve21">
    <w:name w:val="Gittertabel 5 - mørk - farve 2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Gittertabel5-mrk-farve31">
    <w:name w:val="Gittertabel 5 - mørk - farve 3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Gittertabel5-mrk-farve41">
    <w:name w:val="Gittertabel 5 - mørk - farve 4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Gittertabel5-mrk-farve51">
    <w:name w:val="Gittertabel 5 - mørk - farve 5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Gittertabel5-mrk-farve61">
    <w:name w:val="Gittertabel 5 - mørk - farve 61"/>
    <w:basedOn w:val="Tabel-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Gittertabel6-farverig1">
    <w:name w:val="Gittertabel 6 - farverig1"/>
    <w:basedOn w:val="Tabel-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6-farverig-farve11">
    <w:name w:val="Gittertabel 6 - farverig - farve 11"/>
    <w:basedOn w:val="Tabel-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ittertabel6-farverig-farve21">
    <w:name w:val="Gittertabel 6 - farverig - farve 21"/>
    <w:basedOn w:val="Tabel-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ittertabel6-farverig-farve31">
    <w:name w:val="Gittertabel 6 - farverig - farve 31"/>
    <w:basedOn w:val="Tabel-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ittertabel6-farverig-farve41">
    <w:name w:val="Gittertabel 6 - farverig - farve 41"/>
    <w:basedOn w:val="Tabel-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ittertabel6-farverig-farve51">
    <w:name w:val="Gittertabel 6 - farverig - farve 51"/>
    <w:basedOn w:val="Tabel-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ittertabel6-farverig-farve61">
    <w:name w:val="Gittertabel 6 - farverig - farve 61"/>
    <w:basedOn w:val="Tabel-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ittertabel7-farverig1">
    <w:name w:val="Gittertabel 7 - farverig1"/>
    <w:basedOn w:val="Tabel-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tabel7-farverig-farve11">
    <w:name w:val="Gittertabel 7 - farverig - farve 11"/>
    <w:basedOn w:val="Tabel-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ittertabel7-farverig-farve21">
    <w:name w:val="Gittertabel 7 - farverig - farve 21"/>
    <w:basedOn w:val="Tabel-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ittertabel7-farverig-farve31">
    <w:name w:val="Gittertabel 7 - farverig - farve 31"/>
    <w:basedOn w:val="Tabel-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ittertabel7-farverig-farve41">
    <w:name w:val="Gittertabel 7 - farverig - farve 41"/>
    <w:basedOn w:val="Tabel-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ittertabel7-farverig-farve51">
    <w:name w:val="Gittertabel 7 - farverig - farve 51"/>
    <w:basedOn w:val="Tabel-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ittertabel7-farverig-farve61">
    <w:name w:val="Gittertabel 7 - farverig - farve 61"/>
    <w:basedOn w:val="Tabel-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Sidehoved">
    <w:name w:val="header"/>
    <w:basedOn w:val="Normal"/>
    <w:link w:val="SidehovedTegn"/>
    <w:uiPriority w:val="99"/>
    <w:unhideWhenUsed/>
    <w:rsid w:val="0093710A"/>
  </w:style>
  <w:style w:type="character" w:customStyle="1" w:styleId="SidehovedTegn">
    <w:name w:val="Sidehoved Tegn"/>
    <w:basedOn w:val="Standardskrifttypeiafsnit"/>
    <w:link w:val="Sidehoved"/>
    <w:uiPriority w:val="99"/>
    <w:rsid w:val="0093710A"/>
  </w:style>
  <w:style w:type="character" w:customStyle="1" w:styleId="Overskrift1Tegn">
    <w:name w:val="Overskrift 1 Tegn"/>
    <w:basedOn w:val="Standardskrifttypeiafsnit"/>
    <w:link w:val="Overskrift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333B97"/>
  </w:style>
  <w:style w:type="paragraph" w:styleId="HTML-adresse">
    <w:name w:val="HTML Address"/>
    <w:basedOn w:val="Normal"/>
    <w:link w:val="HTML-adresseTegn"/>
    <w:uiPriority w:val="99"/>
    <w:semiHidden/>
    <w:unhideWhenUsed/>
    <w:rsid w:val="00333B97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333B97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333B97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333B97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333B97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03245B"/>
    <w:rPr>
      <w:i/>
      <w:iCs/>
      <w:color w:val="A1226E" w:themeColor="accent1" w:themeShade="BF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Lystgitter">
    <w:name w:val="Light Grid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333B97"/>
  </w:style>
  <w:style w:type="paragraph" w:styleId="Liste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Listetabel1-lys1">
    <w:name w:val="Listetabel 1 - lys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1-lys-farve11">
    <w:name w:val="Listetabel 1 - lys - farve 1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1-lys-farve21">
    <w:name w:val="Listetabel 1 - lys - farve 2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1-lys-farve31">
    <w:name w:val="Listetabel 1 - lys - farve 3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1-lys-farve41">
    <w:name w:val="Listetabel 1 - lys - farve 4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1-lys-farve51">
    <w:name w:val="Listetabel 1 - lys - farve 5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1-lys-farve61">
    <w:name w:val="Listetabel 1 - lys - farve 61"/>
    <w:basedOn w:val="Tabel-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21">
    <w:name w:val="Listetabel 2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2-farve11">
    <w:name w:val="Listetabel 2 - farve 1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2-farve21">
    <w:name w:val="Listetabel 2 - farve 2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2-farve31">
    <w:name w:val="Listetabel 2 - farve 3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2-farve41">
    <w:name w:val="Listetabel 2 - farve 4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2-farve51">
    <w:name w:val="Listetabel 2 - farve 5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2-farve61">
    <w:name w:val="Listetabel 2 - farve 61"/>
    <w:basedOn w:val="Tabel-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31">
    <w:name w:val="Listetabel 3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tabel3-farve11">
    <w:name w:val="Listetabel 3 - farve 1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etabel3-farve21">
    <w:name w:val="Listetabel 3 - farve 2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etabel3-farve31">
    <w:name w:val="Listetabel 3 - farve 3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etabel3-farve41">
    <w:name w:val="Listetabel 3 - farve 4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etabel3-farve51">
    <w:name w:val="Listetabel 3 - farve 5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etabel3-farve61">
    <w:name w:val="Listetabel 3 - farve 61"/>
    <w:basedOn w:val="Tabel-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etabel41">
    <w:name w:val="Listetabel 4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4-farve11">
    <w:name w:val="Listetabel 4 - farve 1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4-farve21">
    <w:name w:val="Listetabel 4 - farve 2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4-farve31">
    <w:name w:val="Listetabel 4 - farve 3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4-farve41">
    <w:name w:val="Listetabel 4 - farve 4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4-farve51">
    <w:name w:val="Listetabel 4 - farve 5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4-farve61">
    <w:name w:val="Listetabel 4 - farve 61"/>
    <w:basedOn w:val="Tabel-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5-mrk1">
    <w:name w:val="Listetabel 5 - mørk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11">
    <w:name w:val="Listetabel 5 - mørk - farve 1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21">
    <w:name w:val="Listetabel 5 - mørk - farve 2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31">
    <w:name w:val="Listetabel 5 - mørk - farve 3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41">
    <w:name w:val="Listetabel 5 - mørk - farve 4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51">
    <w:name w:val="Listetabel 5 - mørk - farve 5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61">
    <w:name w:val="Listetabel 5 - mørk - farve 61"/>
    <w:basedOn w:val="Tabel-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6-farverig1">
    <w:name w:val="Listetabel 6 - farverig1"/>
    <w:basedOn w:val="Tabel-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6-farverig-farve11">
    <w:name w:val="Listetabel 6 - farverig - farve 11"/>
    <w:basedOn w:val="Tabel-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6-farverig-farve21">
    <w:name w:val="Listetabel 6 - farverig - farve 21"/>
    <w:basedOn w:val="Tabel-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6-farverig-farve31">
    <w:name w:val="Listetabel 6 - farverig - farve 31"/>
    <w:basedOn w:val="Tabel-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6-farverig-farve41">
    <w:name w:val="Listetabel 6 - farverig - farve 41"/>
    <w:basedOn w:val="Tabel-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6-farverig-farve51">
    <w:name w:val="Listetabel 6 - farverig - farve 51"/>
    <w:basedOn w:val="Tabel-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6-farverig-farve61">
    <w:name w:val="Listetabel 6 - farverig - farve 61"/>
    <w:basedOn w:val="Tabel-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7-farverig1">
    <w:name w:val="Listetabel 7 - farverig1"/>
    <w:basedOn w:val="Tabel-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11">
    <w:name w:val="Listetabel 7 - farverig - farve 11"/>
    <w:basedOn w:val="Tabel-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21">
    <w:name w:val="Listetabel 7 - farverig - farve 21"/>
    <w:basedOn w:val="Tabel-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31">
    <w:name w:val="Listetabel 7 - farverig - farve 31"/>
    <w:basedOn w:val="Tabel-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41">
    <w:name w:val="Listetabel 7 - farverig - farve 41"/>
    <w:basedOn w:val="Tabel-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51">
    <w:name w:val="Listetabel 7 - farverig - farve 51"/>
    <w:basedOn w:val="Tabel-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61">
    <w:name w:val="Listetabel 7 - farverig - farve 61"/>
    <w:basedOn w:val="Tabel-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333B97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Ingenafstand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333B97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333B97"/>
  </w:style>
  <w:style w:type="character" w:styleId="Sidetal">
    <w:name w:val="page number"/>
    <w:basedOn w:val="Standardskrifttypeiafsnit"/>
    <w:uiPriority w:val="99"/>
    <w:semiHidden/>
    <w:unhideWhenUsed/>
    <w:rsid w:val="00333B97"/>
  </w:style>
  <w:style w:type="table" w:customStyle="1" w:styleId="Almindeligtabel11">
    <w:name w:val="Almindelig tabel 11"/>
    <w:basedOn w:val="Tabel-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lmindeligtabel21">
    <w:name w:val="Almindelig tabel 21"/>
    <w:basedOn w:val="Tabel-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lmindeligtabel31">
    <w:name w:val="Almindelig tabel 31"/>
    <w:basedOn w:val="Tabel-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lmindeligtabel41">
    <w:name w:val="Almindelig tabel 41"/>
    <w:basedOn w:val="Tabel-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lmindeligtabel51">
    <w:name w:val="Almindelig tabel 51"/>
    <w:basedOn w:val="Tabel-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333B97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Tegn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333B97"/>
    <w:rPr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333B97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333B97"/>
  </w:style>
  <w:style w:type="paragraph" w:styleId="Underskrift">
    <w:name w:val="Signature"/>
    <w:basedOn w:val="Normal"/>
    <w:link w:val="UnderskriftTegn"/>
    <w:uiPriority w:val="99"/>
    <w:semiHidden/>
    <w:unhideWhenUsed/>
    <w:rsid w:val="00333B97"/>
    <w:pPr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333B97"/>
  </w:style>
  <w:style w:type="paragraph" w:styleId="Undertitel">
    <w:name w:val="Subtitle"/>
    <w:basedOn w:val="Normal"/>
    <w:next w:val="Normal"/>
    <w:link w:val="UndertitelTegn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333B97"/>
    <w:rPr>
      <w:color w:val="5A5A5A" w:themeColor="text1" w:themeTint="A5"/>
      <w:spacing w:val="15"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gitter-lys1">
    <w:name w:val="Tabelgitter - lys1"/>
    <w:basedOn w:val="Tabel-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333B97"/>
  </w:style>
  <w:style w:type="table" w:styleId="Tabel-Professionel">
    <w:name w:val="Table Professional"/>
    <w:basedOn w:val="Tabel-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Billede">
    <w:name w:val="Billede"/>
    <w:basedOn w:val="Normal"/>
    <w:qFormat/>
    <w:rsid w:val="00FF21AC"/>
    <w:pPr>
      <w:spacing w:before="100" w:after="700"/>
    </w:pPr>
  </w:style>
  <w:style w:type="paragraph" w:customStyle="1" w:styleId="Kontaktoplysninger">
    <w:name w:val="Kontaktoplysninger"/>
    <w:basedOn w:val="Normal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BB3D55" w:rsidP="00B94127">
          <w:pPr>
            <w:pStyle w:val="EB2915AC5B7148238E670817ECAE3C50"/>
          </w:pPr>
          <w:r w:rsidRPr="008736FF">
            <w:rPr>
              <w:lang w:val="da-DK" w:bidi="da-DK"/>
            </w:rPr>
            <w:t>Dit navn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BB3D55" w:rsidP="00B94127">
          <w:pPr>
            <w:pStyle w:val="EDE85CBFDEB946BA976A00375CDD70D7"/>
          </w:pPr>
          <w:r w:rsidRPr="008736FF">
            <w:rPr>
              <w:lang w:val="da-DK" w:bidi="da-DK"/>
            </w:rPr>
            <w:t>Adresse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BB3D55" w:rsidP="00B94127">
          <w:pPr>
            <w:pStyle w:val="BB469DDB865F4940B94D37BBCAC31AA8"/>
          </w:pPr>
          <w:r w:rsidRPr="008736FF">
            <w:rPr>
              <w:lang w:val="da-DK" w:bidi="da-DK"/>
            </w:rPr>
            <w:t>Telefon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BB3D55" w:rsidP="00B94127">
          <w:pPr>
            <w:pStyle w:val="6B660E85DA0F4D469A5C444899B89011"/>
          </w:pPr>
          <w:r w:rsidRPr="008736FF">
            <w:rPr>
              <w:lang w:val="da-DK" w:bidi="da-DK"/>
            </w:rPr>
            <w:t>Mail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BB3D55" w:rsidP="00B94127">
          <w:pPr>
            <w:pStyle w:val="5A811E54763E482FBC114272ACDBE68F"/>
          </w:pPr>
          <w:r w:rsidRPr="008736FF">
            <w:rPr>
              <w:lang w:val="da-DK" w:bidi="da-DK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BB3D55" w:rsidP="00B94127">
          <w:pPr>
            <w:pStyle w:val="5287874DBCF44449B8937DE21EA8C4F3"/>
          </w:pPr>
          <w:r w:rsidRPr="008736FF">
            <w:rPr>
              <w:lang w:val="da-DK" w:bidi="da-DK"/>
            </w:rPr>
            <w:t>Twitter-brugernavn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BB3D55" w:rsidP="00B94127">
          <w:pPr>
            <w:pStyle w:val="4286DF52A0A64E4BA42A790784A40632"/>
          </w:pPr>
          <w:r w:rsidRPr="008736FF">
            <w:rPr>
              <w:lang w:val="da-DK" w:bidi="da-DK"/>
            </w:rPr>
            <w:t>Webadresse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BB3D55" w:rsidP="00B94127">
          <w:pPr>
            <w:pStyle w:val="33C5315CE54243B28D8D7D34E490BCAC"/>
          </w:pPr>
          <w:r w:rsidRPr="008736FF">
            <w:rPr>
              <w:lang w:val="da-DK" w:bidi="da-DK"/>
            </w:rPr>
            <w:t>Dit navn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BB3D55" w:rsidP="00B94127">
          <w:pPr>
            <w:pStyle w:val="EAF7492FE6E24591AA98E2B476719A4A"/>
          </w:pPr>
          <w:r w:rsidRPr="008736FF">
            <w:rPr>
              <w:lang w:val="da-DK" w:bidi="da-DK"/>
            </w:rPr>
            <w:t>Adresse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BB3D55" w:rsidP="00B94127">
          <w:pPr>
            <w:pStyle w:val="02C2EBD8CB1B4CBFA57F23FBA76B533A"/>
          </w:pPr>
          <w:r w:rsidRPr="008736FF">
            <w:rPr>
              <w:lang w:val="da-DK" w:bidi="da-DK"/>
            </w:rPr>
            <w:t>Telefon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BB3D55" w:rsidP="00B94127">
          <w:pPr>
            <w:pStyle w:val="BFE4A80932B34CF38C560C219303D116"/>
          </w:pPr>
          <w:r w:rsidRPr="008736FF">
            <w:rPr>
              <w:lang w:val="da-DK" w:bidi="da-DK"/>
            </w:rPr>
            <w:t>Mail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BB3D55" w:rsidP="00B94127">
          <w:pPr>
            <w:pStyle w:val="11A44AC944164F73BCFB221C58D70BFD"/>
          </w:pPr>
          <w:r w:rsidRPr="008736FF">
            <w:rPr>
              <w:lang w:val="da-DK" w:bidi="da-DK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BB3D55" w:rsidP="00B94127">
          <w:pPr>
            <w:pStyle w:val="E06A62DD763342E39DBDAC432E2841EC"/>
          </w:pPr>
          <w:r w:rsidRPr="008736FF">
            <w:rPr>
              <w:lang w:val="da-DK" w:bidi="da-DK"/>
            </w:rPr>
            <w:t>Twitter-brugernavn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BB3D55" w:rsidP="00B94127">
          <w:pPr>
            <w:pStyle w:val="16D285FD58AD40478A17ED689C1AF719"/>
          </w:pPr>
          <w:r w:rsidRPr="008736FF">
            <w:rPr>
              <w:lang w:val="da-DK" w:bidi="da-DK"/>
            </w:rPr>
            <w:t>Webadresse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BB3D55" w:rsidP="00B94127">
          <w:pPr>
            <w:pStyle w:val="557B906642314D30A24920A09A4E3677"/>
          </w:pPr>
          <w:r w:rsidRPr="008736FF">
            <w:rPr>
              <w:lang w:val="da-DK" w:bidi="da-DK"/>
            </w:rPr>
            <w:t>Dit navn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BB3D55" w:rsidP="00B94127">
          <w:pPr>
            <w:pStyle w:val="E4FE0DAE8E4548C4A5D5BCD3B7B60026"/>
          </w:pPr>
          <w:r w:rsidRPr="008736FF">
            <w:rPr>
              <w:lang w:val="da-DK" w:bidi="da-DK"/>
            </w:rPr>
            <w:t>Adresse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BB3D55" w:rsidP="00B94127">
          <w:pPr>
            <w:pStyle w:val="F48D92DDB96A49A7909D6B3ABC0F1CFA"/>
          </w:pPr>
          <w:r w:rsidRPr="008736FF">
            <w:rPr>
              <w:lang w:val="da-DK" w:bidi="da-DK"/>
            </w:rPr>
            <w:t>Telefon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BB3D55" w:rsidP="00B94127">
          <w:pPr>
            <w:pStyle w:val="AF9410C26C09453780B768487B59A318"/>
          </w:pPr>
          <w:r w:rsidRPr="008736FF">
            <w:rPr>
              <w:lang w:val="da-DK" w:bidi="da-DK"/>
            </w:rPr>
            <w:t>Mail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BB3D55" w:rsidP="00B94127">
          <w:pPr>
            <w:pStyle w:val="77E51353D91F47C19E219C44B43FBAC9"/>
          </w:pPr>
          <w:r w:rsidRPr="008736FF">
            <w:rPr>
              <w:lang w:val="da-DK" w:bidi="da-DK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BB3D55" w:rsidP="00B94127">
          <w:pPr>
            <w:pStyle w:val="C05D9D02E0E647BAA7D93147C523D19E"/>
          </w:pPr>
          <w:r w:rsidRPr="008736FF">
            <w:rPr>
              <w:lang w:val="da-DK" w:bidi="da-DK"/>
            </w:rPr>
            <w:t>Twitter-brugernavn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BB3D55" w:rsidP="00B94127">
          <w:pPr>
            <w:pStyle w:val="FA76F88FE5B542F3A5E270D9AF8E35B9"/>
          </w:pPr>
          <w:r w:rsidRPr="008736FF">
            <w:rPr>
              <w:lang w:val="da-DK" w:bidi="da-DK"/>
            </w:rPr>
            <w:t>Webadresse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BB3D55" w:rsidP="00B94127">
          <w:pPr>
            <w:pStyle w:val="B8455C5067454B5FACAFE8858AC2DF0B"/>
          </w:pPr>
          <w:r w:rsidRPr="008736FF">
            <w:rPr>
              <w:lang w:val="da-DK" w:bidi="da-DK"/>
            </w:rPr>
            <w:t>Dit navn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BB3D55" w:rsidP="00B94127">
          <w:pPr>
            <w:pStyle w:val="35487FCE1E91420BAA229650C10CBAE2"/>
          </w:pPr>
          <w:r w:rsidRPr="008736FF">
            <w:rPr>
              <w:lang w:val="da-DK" w:bidi="da-DK"/>
            </w:rPr>
            <w:t>Adresse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BB3D55" w:rsidP="00B94127">
          <w:pPr>
            <w:pStyle w:val="8029D1E7D60141488FFC77D072C0394E"/>
          </w:pPr>
          <w:r w:rsidRPr="008736FF">
            <w:rPr>
              <w:lang w:val="da-DK" w:bidi="da-DK"/>
            </w:rPr>
            <w:t>Telefon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BB3D55" w:rsidP="00B94127">
          <w:pPr>
            <w:pStyle w:val="49ADD01B51CB456191F7BF47858DE0ED"/>
          </w:pPr>
          <w:r w:rsidRPr="008736FF">
            <w:rPr>
              <w:lang w:val="da-DK" w:bidi="da-DK"/>
            </w:rPr>
            <w:t>Mail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BB3D55" w:rsidP="00B94127">
          <w:pPr>
            <w:pStyle w:val="B9C18112AC904B14A5972922A564AC87"/>
          </w:pPr>
          <w:r w:rsidRPr="008736FF">
            <w:rPr>
              <w:lang w:val="da-DK" w:bidi="da-DK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BB3D55" w:rsidP="00B94127">
          <w:pPr>
            <w:pStyle w:val="D9B1929B615647EC840C4EDB803A5A63"/>
          </w:pPr>
          <w:r w:rsidRPr="008736FF">
            <w:rPr>
              <w:lang w:val="da-DK" w:bidi="da-DK"/>
            </w:rPr>
            <w:t>Twitter-brugernavn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BB3D55" w:rsidP="00B94127">
          <w:pPr>
            <w:pStyle w:val="8ADC6666B005476585D8CDF5481DCD5C"/>
          </w:pPr>
          <w:r w:rsidRPr="008736FF">
            <w:rPr>
              <w:lang w:val="da-DK" w:bidi="da-DK"/>
            </w:rPr>
            <w:t>Webadresse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BB3D55" w:rsidP="00B94127">
          <w:pPr>
            <w:pStyle w:val="BCB296CCCBA84AE587B2858F29D67CF5"/>
          </w:pPr>
          <w:r w:rsidRPr="008736FF">
            <w:rPr>
              <w:lang w:val="da-DK" w:bidi="da-DK"/>
            </w:rPr>
            <w:t>Dit navn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BB3D55" w:rsidP="00B94127">
          <w:pPr>
            <w:pStyle w:val="1007F6FF0DA44E32BD5D3176F759FE3C"/>
          </w:pPr>
          <w:r w:rsidRPr="008736FF">
            <w:rPr>
              <w:lang w:val="da-DK" w:bidi="da-DK"/>
            </w:rPr>
            <w:t>Adresse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BB3D55" w:rsidP="00B94127">
          <w:pPr>
            <w:pStyle w:val="1332A3AB9E10415AB3BCB773442B2457"/>
          </w:pPr>
          <w:r w:rsidRPr="008736FF">
            <w:rPr>
              <w:lang w:val="da-DK" w:bidi="da-DK"/>
            </w:rPr>
            <w:t>Telefon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BB3D55" w:rsidP="00B94127">
          <w:pPr>
            <w:pStyle w:val="96716D416D3C43D5A2EF4EF5860DD423"/>
          </w:pPr>
          <w:r w:rsidRPr="008736FF">
            <w:rPr>
              <w:lang w:val="da-DK" w:bidi="da-DK"/>
            </w:rPr>
            <w:t>Mail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BB3D55" w:rsidP="00B94127">
          <w:pPr>
            <w:pStyle w:val="3D205F086AD742C89D2E924F75DCEFEE"/>
          </w:pPr>
          <w:r w:rsidRPr="008736FF">
            <w:rPr>
              <w:lang w:val="da-DK" w:bidi="da-DK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BB3D55" w:rsidP="00B94127">
          <w:pPr>
            <w:pStyle w:val="AD935371A3CD419FBF48D0FFB83DFA9B"/>
          </w:pPr>
          <w:r w:rsidRPr="008736FF">
            <w:rPr>
              <w:lang w:val="da-DK" w:bidi="da-DK"/>
            </w:rPr>
            <w:t>Twitter-brugernavn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BB3D55" w:rsidP="00B94127">
          <w:pPr>
            <w:pStyle w:val="7774FC68C87E494689C27471D820F374"/>
          </w:pPr>
          <w:r w:rsidRPr="008736FF">
            <w:rPr>
              <w:lang w:val="da-DK" w:bidi="da-DK"/>
            </w:rPr>
            <w:t>Webadresse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BB3D55" w:rsidP="00B94127">
          <w:pPr>
            <w:pStyle w:val="4A9404B4D6AC4D88882B1A89528959A5"/>
          </w:pPr>
          <w:r w:rsidRPr="008736FF">
            <w:rPr>
              <w:lang w:val="da-DK" w:bidi="da-DK"/>
            </w:rPr>
            <w:t>Dit navn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BB3D55" w:rsidP="00B94127">
          <w:pPr>
            <w:pStyle w:val="9E39715992CB4A23BA1EECC326F783B6"/>
          </w:pPr>
          <w:r w:rsidRPr="008736FF">
            <w:rPr>
              <w:lang w:val="da-DK" w:bidi="da-DK"/>
            </w:rPr>
            <w:t>Adresse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BB3D55" w:rsidP="00B94127">
          <w:pPr>
            <w:pStyle w:val="2CF7AA03A5174C808662D0ACC2AEF875"/>
          </w:pPr>
          <w:r w:rsidRPr="008736FF">
            <w:rPr>
              <w:lang w:val="da-DK" w:bidi="da-DK"/>
            </w:rPr>
            <w:t>Telefon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BB3D55" w:rsidP="00B94127">
          <w:pPr>
            <w:pStyle w:val="2912EE4220134C3FADF4FECB66F038B1"/>
          </w:pPr>
          <w:r w:rsidRPr="008736FF">
            <w:rPr>
              <w:lang w:val="da-DK" w:bidi="da-DK"/>
            </w:rPr>
            <w:t>Mail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BB3D55" w:rsidP="00B94127">
          <w:pPr>
            <w:pStyle w:val="288C556658C74B82BB14F3F25589481F"/>
          </w:pPr>
          <w:r w:rsidRPr="008736FF">
            <w:rPr>
              <w:lang w:val="da-DK" w:bidi="da-DK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BB3D55" w:rsidP="00B94127">
          <w:pPr>
            <w:pStyle w:val="195CDFA46A72432FBEF35D7712F67A37"/>
          </w:pPr>
          <w:r w:rsidRPr="008736FF">
            <w:rPr>
              <w:lang w:val="da-DK" w:bidi="da-DK"/>
            </w:rPr>
            <w:t>Twitter-brugernavn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BB3D55" w:rsidP="00B94127">
          <w:pPr>
            <w:pStyle w:val="FAF67C5311704C7A9AA289215B583A3B"/>
          </w:pPr>
          <w:r w:rsidRPr="008736FF">
            <w:rPr>
              <w:lang w:val="da-DK" w:bidi="da-DK"/>
            </w:rPr>
            <w:t>Webadresse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BB3D55" w:rsidP="00B94127">
          <w:pPr>
            <w:pStyle w:val="D63FB422ECC34896B1E928A60B98861E"/>
          </w:pPr>
          <w:r w:rsidRPr="008736FF">
            <w:rPr>
              <w:lang w:val="da-DK" w:bidi="da-DK"/>
            </w:rPr>
            <w:t>Dit navn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BB3D55" w:rsidP="00B94127">
          <w:pPr>
            <w:pStyle w:val="E388390A99EE4C92A5B98E4A86B7FB4C"/>
          </w:pPr>
          <w:r w:rsidRPr="008736FF">
            <w:rPr>
              <w:lang w:val="da-DK" w:bidi="da-DK"/>
            </w:rPr>
            <w:t>Adresse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BB3D55" w:rsidP="00B94127">
          <w:pPr>
            <w:pStyle w:val="9A800666439E4B39B933CEC78185CD7F"/>
          </w:pPr>
          <w:r w:rsidRPr="008736FF">
            <w:rPr>
              <w:lang w:val="da-DK" w:bidi="da-DK"/>
            </w:rPr>
            <w:t>Telefon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BB3D55" w:rsidP="00B94127">
          <w:pPr>
            <w:pStyle w:val="C03EDDF6DB214755A90DFBC581DCD5E4"/>
          </w:pPr>
          <w:r w:rsidRPr="008736FF">
            <w:rPr>
              <w:lang w:val="da-DK" w:bidi="da-DK"/>
            </w:rPr>
            <w:t>Mail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BB3D55" w:rsidP="00B94127">
          <w:pPr>
            <w:pStyle w:val="5561E38A28AF4BF5BAEAD3A455D457AC"/>
          </w:pPr>
          <w:r w:rsidRPr="008736FF">
            <w:rPr>
              <w:lang w:val="da-DK" w:bidi="da-DK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BB3D55" w:rsidP="00B94127">
          <w:pPr>
            <w:pStyle w:val="39C32D344F1B47E7A83A2FDA56E83B04"/>
          </w:pPr>
          <w:r w:rsidRPr="008736FF">
            <w:rPr>
              <w:lang w:val="da-DK" w:bidi="da-DK"/>
            </w:rPr>
            <w:t>Twitter-brugernavn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BB3D55" w:rsidP="00B94127">
          <w:pPr>
            <w:pStyle w:val="46B880EE803945B98922941F2080C302"/>
          </w:pPr>
          <w:r w:rsidRPr="008736FF">
            <w:rPr>
              <w:lang w:val="da-DK" w:bidi="da-DK"/>
            </w:rPr>
            <w:t>Webadresse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BB3D55" w:rsidP="00B94127">
          <w:pPr>
            <w:pStyle w:val="954E045EFF5D41CB9A410799059AC891"/>
          </w:pPr>
          <w:r w:rsidRPr="008736FF">
            <w:rPr>
              <w:lang w:val="da-DK" w:bidi="da-DK"/>
            </w:rPr>
            <w:t>Dit navn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BB3D55" w:rsidP="00B94127">
          <w:pPr>
            <w:pStyle w:val="6009AD3ABFFA4E5C9952807ECB20F4F0"/>
          </w:pPr>
          <w:r w:rsidRPr="008736FF">
            <w:rPr>
              <w:lang w:val="da-DK" w:bidi="da-DK"/>
            </w:rPr>
            <w:t>Adresse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BB3D55" w:rsidP="00B94127">
          <w:pPr>
            <w:pStyle w:val="28D5802C19E3490EAB3250B16A12510B"/>
          </w:pPr>
          <w:r w:rsidRPr="008736FF">
            <w:rPr>
              <w:lang w:val="da-DK" w:bidi="da-DK"/>
            </w:rPr>
            <w:t>Telefon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BB3D55" w:rsidP="00B94127">
          <w:pPr>
            <w:pStyle w:val="9C197254A782429EA4F33A8936EC0384"/>
          </w:pPr>
          <w:r w:rsidRPr="008736FF">
            <w:rPr>
              <w:lang w:val="da-DK" w:bidi="da-DK"/>
            </w:rPr>
            <w:t>Mail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BB3D55" w:rsidP="00B94127">
          <w:pPr>
            <w:pStyle w:val="3A270EEAB07A4B9194C6D36252A2FCE8"/>
          </w:pPr>
          <w:r w:rsidRPr="008736FF">
            <w:rPr>
              <w:lang w:val="da-DK" w:bidi="da-DK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BB3D55" w:rsidP="00B94127">
          <w:pPr>
            <w:pStyle w:val="C5BCF5143FCE48858D0C246D439BEBF3"/>
          </w:pPr>
          <w:r w:rsidRPr="008736FF">
            <w:rPr>
              <w:lang w:val="da-DK" w:bidi="da-DK"/>
            </w:rPr>
            <w:t>Twitter-brugernavn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BB3D55" w:rsidP="00B94127">
          <w:pPr>
            <w:pStyle w:val="9477A7B727194D4BA4D4D18C04937685"/>
          </w:pPr>
          <w:r w:rsidRPr="008736FF">
            <w:rPr>
              <w:lang w:val="da-DK" w:bidi="da-DK"/>
            </w:rPr>
            <w:t>Webadresse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BB3D55" w:rsidP="00B94127">
          <w:pPr>
            <w:pStyle w:val="DC1641FB13DE4FB69A3DD1BAE4AFC331"/>
          </w:pPr>
          <w:r w:rsidRPr="008736FF">
            <w:rPr>
              <w:lang w:val="da-DK" w:bidi="da-DK"/>
            </w:rPr>
            <w:t>Dit navn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BB3D55" w:rsidP="00B94127">
          <w:pPr>
            <w:pStyle w:val="6568843B20A64AFA9A5AAC1E478F4D7A"/>
          </w:pPr>
          <w:r w:rsidRPr="008736FF">
            <w:rPr>
              <w:lang w:val="da-DK" w:bidi="da-DK"/>
            </w:rPr>
            <w:t>Adresse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BB3D55" w:rsidP="00B94127">
          <w:pPr>
            <w:pStyle w:val="2CFE3F9D5AC64C91922A0C3E4D7D904D"/>
          </w:pPr>
          <w:r w:rsidRPr="008736FF">
            <w:rPr>
              <w:lang w:val="da-DK" w:bidi="da-DK"/>
            </w:rPr>
            <w:t>Telefon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BB3D55" w:rsidP="00B94127">
          <w:pPr>
            <w:pStyle w:val="6A7814946B7B4E58846D9A13FF6A11D0"/>
          </w:pPr>
          <w:r w:rsidRPr="008736FF">
            <w:rPr>
              <w:lang w:val="da-DK" w:bidi="da-DK"/>
            </w:rPr>
            <w:t>Mail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BB3D55" w:rsidP="00B94127">
          <w:pPr>
            <w:pStyle w:val="DBE5A7D4D71349469A5CC06129E13C6C"/>
          </w:pPr>
          <w:r w:rsidRPr="008736FF">
            <w:rPr>
              <w:lang w:val="da-DK" w:bidi="da-DK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BB3D55" w:rsidP="00B94127">
          <w:pPr>
            <w:pStyle w:val="85E1B0BFA9324CFF94424BF663E83734"/>
          </w:pPr>
          <w:r w:rsidRPr="008736FF">
            <w:rPr>
              <w:lang w:val="da-DK" w:bidi="da-DK"/>
            </w:rPr>
            <w:t>Twitter-brugernavn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BB3D55" w:rsidP="00B94127">
          <w:pPr>
            <w:pStyle w:val="740C6A2E84AC4B67ADABBC5492E91AED"/>
          </w:pPr>
          <w:r w:rsidRPr="008736FF">
            <w:rPr>
              <w:lang w:val="da-DK" w:bidi="da-DK"/>
            </w:rPr>
            <w:t>Webadresse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BB3D55" w:rsidP="00B94127">
          <w:pPr>
            <w:pStyle w:val="C75D25D6DD6D47A995D57F609F4155D4"/>
          </w:pPr>
          <w:r w:rsidRPr="008736FF">
            <w:rPr>
              <w:lang w:val="da-DK" w:bidi="da-DK"/>
            </w:rPr>
            <w:t>Dit navn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BB3D55" w:rsidP="00B94127">
          <w:pPr>
            <w:pStyle w:val="A91A32CD614B412AB8FF8837DE38A3D0"/>
          </w:pPr>
          <w:r w:rsidRPr="008736FF">
            <w:rPr>
              <w:lang w:val="da-DK" w:bidi="da-DK"/>
            </w:rPr>
            <w:t>Adresse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BB3D55" w:rsidP="00B94127">
          <w:pPr>
            <w:pStyle w:val="EE5AB7679752438295E09A2AC01D5E34"/>
          </w:pPr>
          <w:r w:rsidRPr="008736FF">
            <w:rPr>
              <w:lang w:val="da-DK" w:bidi="da-DK"/>
            </w:rPr>
            <w:t>Telefon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BB3D55" w:rsidP="00B94127">
          <w:pPr>
            <w:pStyle w:val="765E4862A055484DAF118EAD5C61F9DE"/>
          </w:pPr>
          <w:r w:rsidRPr="008736FF">
            <w:rPr>
              <w:lang w:val="da-DK" w:bidi="da-DK"/>
            </w:rPr>
            <w:t>Mail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BB3D55" w:rsidP="00B94127">
          <w:pPr>
            <w:pStyle w:val="0CE683E604624000BC39090F700FF51D"/>
          </w:pPr>
          <w:r w:rsidRPr="008736FF">
            <w:rPr>
              <w:lang w:val="da-DK" w:bidi="da-DK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BB3D55" w:rsidP="00B94127">
          <w:pPr>
            <w:pStyle w:val="2190EB9F9ECE47E1BE28ADA0B4654B4A"/>
          </w:pPr>
          <w:r w:rsidRPr="008736FF">
            <w:rPr>
              <w:lang w:val="da-DK" w:bidi="da-DK"/>
            </w:rPr>
            <w:t>Twitter-brugernavn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BB3D55" w:rsidP="00B94127">
          <w:pPr>
            <w:pStyle w:val="D14BF767E4C74BDDB56149B7B866D75D"/>
          </w:pPr>
          <w:r w:rsidRPr="008736FF">
            <w:rPr>
              <w:lang w:val="da-DK" w:bidi="da-DK"/>
            </w:rPr>
            <w:t>Webadresse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BB3D55">
          <w:r w:rsidRPr="008736FF">
            <w:rPr>
              <w:lang w:bidi="da-DK"/>
            </w:rPr>
            <w:t>Postnummer, by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BB3D55" w:rsidP="00B94127">
          <w:pPr>
            <w:pStyle w:val="B7A6DA7B8ABF4D4CACA38D73D0E92452"/>
          </w:pPr>
          <w:r w:rsidRPr="008736FF">
            <w:rPr>
              <w:lang w:val="da-DK" w:bidi="da-DK"/>
            </w:rPr>
            <w:t>Postnummer, by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BB3D55" w:rsidP="00B94127">
          <w:pPr>
            <w:pStyle w:val="E4988B95C5C34031BF2D13ABF563213F"/>
          </w:pPr>
          <w:r w:rsidRPr="008736FF">
            <w:rPr>
              <w:lang w:val="da-DK" w:bidi="da-DK"/>
            </w:rPr>
            <w:t>Postnummer, by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BB3D55" w:rsidP="00B94127">
          <w:pPr>
            <w:pStyle w:val="6C1E1D8475E24C5ABADFE934C597554A"/>
          </w:pPr>
          <w:r w:rsidRPr="008736FF">
            <w:rPr>
              <w:lang w:val="da-DK" w:bidi="da-DK"/>
            </w:rPr>
            <w:t>Postnummer, by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BB3D55" w:rsidP="00B94127">
          <w:pPr>
            <w:pStyle w:val="43D0CC09E8F2427EBE4CEE71B1D1FE1A"/>
          </w:pPr>
          <w:r w:rsidRPr="008736FF">
            <w:rPr>
              <w:lang w:val="da-DK" w:bidi="da-DK"/>
            </w:rPr>
            <w:t>Postnummer, by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BB3D55" w:rsidP="00B94127">
          <w:pPr>
            <w:pStyle w:val="8621FE4C12C946B7906C8555D29772E3"/>
          </w:pPr>
          <w:r w:rsidRPr="008736FF">
            <w:rPr>
              <w:lang w:val="da-DK" w:bidi="da-DK"/>
            </w:rPr>
            <w:t>Postnummer, by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BB3D55" w:rsidP="00B94127">
          <w:pPr>
            <w:pStyle w:val="6C7C6AFFE9D14DA8B859835D99FA1747"/>
          </w:pPr>
          <w:r w:rsidRPr="008736FF">
            <w:rPr>
              <w:lang w:val="da-DK" w:bidi="da-DK"/>
            </w:rPr>
            <w:t>Postnummer, by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BB3D55" w:rsidP="00B94127">
          <w:pPr>
            <w:pStyle w:val="857C909B7312441B85991CFB06EA000C"/>
          </w:pPr>
          <w:r w:rsidRPr="008736FF">
            <w:rPr>
              <w:lang w:val="da-DK" w:bidi="da-DK"/>
            </w:rPr>
            <w:t>Postnummer, by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BB3D55" w:rsidP="00B94127">
          <w:pPr>
            <w:pStyle w:val="8A19A38376D44FDCA3364F2E59A99691"/>
          </w:pPr>
          <w:r w:rsidRPr="008736FF">
            <w:rPr>
              <w:lang w:val="da-DK" w:bidi="da-DK"/>
            </w:rPr>
            <w:t>Postnummer, by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BB3D55" w:rsidP="00B94127">
          <w:pPr>
            <w:pStyle w:val="38AD9EEC26434D95A1D098F3C1495BE2"/>
          </w:pPr>
          <w:r w:rsidRPr="008736FF">
            <w:rPr>
              <w:lang w:val="da-DK" w:bidi="da-DK"/>
            </w:rPr>
            <w:t>Postnummer,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A406F8"/>
    <w:rsid w:val="00AA587F"/>
    <w:rsid w:val="00B94127"/>
    <w:rsid w:val="00BB3D55"/>
    <w:rsid w:val="00BD1BA6"/>
    <w:rsid w:val="00BF3574"/>
    <w:rsid w:val="00C359C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BB3D5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Office_25701396_TF04027266</Template>
  <TotalTime>3</TotalTime>
  <Pages>1</Pages>
  <Words>155</Words>
  <Characters>947</Characters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2018-10-26T13:19:00Z</dcterms:created>
  <dcterms:modified xsi:type="dcterms:W3CDTF">2018-10-29T08:55:00Z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