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W w:w="7554" w:type="dxa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egivenhed – layouttabel for løbesedler"/>
      </w:tblPr>
      <w:tblGrid>
        <w:gridCol w:w="7554"/>
      </w:tblGrid>
      <w:tr w:rsidR="00897FB4" w:rsidRPr="00897FB4" w14:paraId="4016B9E2" w14:textId="77777777" w:rsidTr="008C7844">
        <w:trPr>
          <w:trHeight w:val="9402"/>
          <w:tblHeader/>
        </w:trPr>
        <w:tc>
          <w:tcPr>
            <w:tcW w:w="7554" w:type="dxa"/>
          </w:tcPr>
          <w:p w14:paraId="4016B9D9" w14:textId="77777777" w:rsidR="00897FB4" w:rsidRPr="00897FB4" w:rsidRDefault="00B12A6B" w:rsidP="00897FB4">
            <w:pPr>
              <w:pStyle w:val="Undertitel"/>
            </w:pPr>
            <w:sdt>
              <w:sdtPr>
                <w:alias w:val="Angiv introduktion til begivenhed:"/>
                <w:tag w:val="Angiv introduktion til begivenhed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da-DK"/>
                  </w:rPr>
                  <w:t>Introduktion til begivenhed</w:t>
                </w:r>
              </w:sdtContent>
            </w:sdt>
          </w:p>
          <w:p w14:paraId="4016B9DA" w14:textId="761DBD9C" w:rsidR="00897FB4" w:rsidRPr="00897FB4" w:rsidRDefault="00B12A6B" w:rsidP="00897FB4">
            <w:pPr>
              <w:pStyle w:val="Titel"/>
            </w:pPr>
            <w:sdt>
              <w:sdtPr>
                <w:alias w:val="Angiv begivenheds titel:"/>
                <w:tag w:val="Angiv begivenheds titel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B12A6B">
                  <w:rPr>
                    <w:lang w:bidi="da-DK"/>
                  </w:rPr>
                  <w:t>TITEL PÅ BEGIVENHED</w:t>
                </w:r>
              </w:sdtContent>
            </w:sdt>
          </w:p>
          <w:p w14:paraId="4016B9DB" w14:textId="131C0590" w:rsidR="00897FB4" w:rsidRPr="00897FB4" w:rsidRDefault="00B12A6B" w:rsidP="00897FB4">
            <w:pPr>
              <w:pStyle w:val="Undertitel"/>
            </w:pPr>
            <w:sdt>
              <w:sdtPr>
                <w:alias w:val="Begivenheds begivenheds undertitel:"/>
                <w:tag w:val="Begivenheds begivenheds undertitel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B12A6B">
                  <w:rPr>
                    <w:lang w:bidi="da-DK"/>
                  </w:rPr>
                  <w:t>UNDERTITEL PÅ BEGIVENHED</w:t>
                </w:r>
              </w:sdtContent>
            </w:sdt>
          </w:p>
          <w:sdt>
            <w:sdtPr>
              <w:alias w:val="Angiv dato:"/>
              <w:tag w:val="Angiv dato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897FB4" w:rsidRDefault="00897FB4" w:rsidP="00897FB4">
                <w:pPr>
                  <w:pStyle w:val="Dato"/>
                </w:pPr>
                <w:r w:rsidRPr="00897FB4">
                  <w:rPr>
                    <w:lang w:bidi="da-DK"/>
                  </w:rPr>
                  <w:t>Dato</w:t>
                </w:r>
              </w:p>
            </w:sdtContent>
          </w:sdt>
          <w:p w14:paraId="4016B9DD" w14:textId="21F18DA9" w:rsidR="00897FB4" w:rsidRPr="00897FB4" w:rsidRDefault="00B12A6B" w:rsidP="00897FB4">
            <w:pPr>
              <w:pStyle w:val="Tid"/>
            </w:pPr>
            <w:sdt>
              <w:sdtPr>
                <w:alias w:val="Angiv tid:"/>
                <w:tag w:val="Angiv tid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74D37">
                  <w:rPr>
                    <w:lang w:bidi="da-DK"/>
                  </w:rPr>
                  <w:t>Tid</w:t>
                </w:r>
              </w:sdtContent>
            </w:sdt>
          </w:p>
          <w:p w14:paraId="4016B9DE" w14:textId="77777777" w:rsidR="00897FB4" w:rsidRPr="00897FB4" w:rsidRDefault="00B12A6B" w:rsidP="00897FB4">
            <w:pPr>
              <w:pStyle w:val="Sted"/>
            </w:pPr>
            <w:sdt>
              <w:sdtPr>
                <w:alias w:val="Angiv sted:"/>
                <w:tag w:val="Angiv sted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da-DK"/>
                  </w:rPr>
                  <w:t>Sted</w:t>
                </w:r>
              </w:sdtContent>
            </w:sdt>
          </w:p>
          <w:p w14:paraId="4016B9DF" w14:textId="027B1BA5" w:rsidR="00897FB4" w:rsidRPr="00897FB4" w:rsidRDefault="00B12A6B" w:rsidP="00897FB4">
            <w:pPr>
              <w:pStyle w:val="Sted"/>
            </w:pPr>
            <w:sdt>
              <w:sdtPr>
                <w:alias w:val="Angiv adresse, by, gade og postnr.:"/>
                <w:tag w:val="Angiv adresse, by, gade og postnr.: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B12A6B">
                  <w:rPr>
                    <w:lang w:bidi="da-DK"/>
                  </w:rPr>
                  <w:t>Adresse, by, postnr.</w:t>
                </w:r>
              </w:sdtContent>
            </w:sdt>
          </w:p>
          <w:sdt>
            <w:sdtPr>
              <w:alias w:val="Angiv tekst for begivenhed:"/>
              <w:tag w:val="Angiv tekst for begivenhed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p w14:paraId="4016B9E0" w14:textId="484B0AC7" w:rsidR="00897FB4" w:rsidRPr="00897FB4" w:rsidRDefault="00B12A6B" w:rsidP="00897FB4">
                <w:r w:rsidRPr="00B12A6B">
                  <w:rPr>
                    <w:lang w:bidi="da-DK"/>
                  </w:rPr>
                  <w:t>Hvis du vil udskifte en pladsholdertekst (som denne),</w:t>
                </w:r>
                <w:r>
                  <w:rPr>
                    <w:lang w:bidi="da-DK"/>
                  </w:rPr>
                  <w:t xml:space="preserve"> </w:t>
                </w:r>
                <w:r w:rsidR="00897FB4" w:rsidRPr="00897FB4">
                  <w:rPr>
                    <w:lang w:bidi="da-DK"/>
                  </w:rPr>
                  <w:t>skal du blot klikke på den og begynde at skrive.</w:t>
                </w:r>
              </w:p>
              <w:p w14:paraId="4016B9E1" w14:textId="6E2992DF" w:rsidR="00897FB4" w:rsidRPr="00897FB4" w:rsidRDefault="00B12A6B" w:rsidP="00897FB4">
                <w:r w:rsidRPr="00B12A6B">
                  <w:rPr>
                    <w:lang w:bidi="da-DK"/>
                  </w:rPr>
                  <w:t>Vi synes, at denne flotte løbeseddel sender et stærkt budskab i sig selv, men hvis</w:t>
                </w:r>
                <w:r>
                  <w:rPr>
                    <w:lang w:bidi="da-DK"/>
                  </w:rPr>
                  <w:t xml:space="preserve"> </w:t>
                </w:r>
                <w:bookmarkStart w:id="0" w:name="_GoBack"/>
                <w:bookmarkEnd w:id="0"/>
                <w:r w:rsidR="00897FB4" w:rsidRPr="00897FB4">
                  <w:rPr>
                    <w:lang w:bidi="da-DK"/>
                  </w:rPr>
                  <w:t>du vil sætte dig eget præg på den, kan du prøve at ændre farverne og skrifttyperne med kun ét enkelt klik. Du kan granske mulighederne i gallerierne med Temaer, Farver og Skrifttyper på fanen Design på båndet.</w:t>
                </w:r>
              </w:p>
            </w:sdtContent>
          </w:sdt>
        </w:tc>
      </w:tr>
    </w:tbl>
    <w:tbl>
      <w:tblPr>
        <w:tblStyle w:val="Gittertabel4-farve2"/>
        <w:tblW w:w="9044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Begivenhed – layouttabel for løbesedler"/>
      </w:tblPr>
      <w:tblGrid>
        <w:gridCol w:w="9044"/>
      </w:tblGrid>
      <w:tr w:rsidR="00897FB4" w:rsidRPr="00897FB4" w14:paraId="4016B9E4" w14:textId="77777777" w:rsidTr="008C7844">
        <w:trPr>
          <w:trHeight w:hRule="exact" w:val="626"/>
          <w:tblHeader/>
        </w:trPr>
        <w:tc>
          <w:tcPr>
            <w:tcW w:w="9044" w:type="dxa"/>
            <w:shd w:val="clear" w:color="auto" w:fill="F7F3E2" w:themeFill="background2"/>
            <w:vAlign w:val="center"/>
          </w:tcPr>
          <w:p w14:paraId="4016B9E3" w14:textId="362916CB" w:rsidR="00897FB4" w:rsidRPr="00897FB4" w:rsidRDefault="00B12A6B" w:rsidP="001570B2">
            <w:pPr>
              <w:pStyle w:val="Kontaktoplysninger"/>
            </w:pPr>
            <w:sdt>
              <w:sdtPr>
                <w:alias w:val="Du kan få flere oplysninger ved at sende en tekstbesked til:"/>
                <w:tag w:val="Du kan få flere oplysninger ved at sende en tekstbesked til: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da-DK"/>
                  </w:rPr>
                  <w:t>du kan få flere oplysninger ved at kontakte:</w:t>
                </w:r>
              </w:sdtContent>
            </w:sdt>
            <w:r w:rsidR="001570B2">
              <w:rPr>
                <w:lang w:bidi="da-DK"/>
              </w:rPr>
              <w:t xml:space="preserve"> </w:t>
            </w:r>
            <w:sdt>
              <w:sdtPr>
                <w:alias w:val="Angiv navn på kontaktperson:"/>
                <w:tag w:val="Angiv navn på kontaktperson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da-DK"/>
                  </w:rPr>
                  <w:t>Navn på kontaktperson</w:t>
                </w:r>
              </w:sdtContent>
            </w:sdt>
            <w:r w:rsidR="001570B2">
              <w:rPr>
                <w:lang w:bidi="da-DK"/>
              </w:rPr>
              <w:t xml:space="preserve"> @ </w:t>
            </w:r>
            <w:sdt>
              <w:sdtPr>
                <w:alias w:val="Angiv telefonnummer:"/>
                <w:tag w:val="Angiv telefonnummer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da-DK"/>
                  </w:rPr>
                  <w:t>telefon</w:t>
                </w:r>
              </w:sdtContent>
            </w:sdt>
          </w:p>
        </w:tc>
      </w:tr>
    </w:tbl>
    <w:p w14:paraId="1DBFD8EF" w14:textId="77777777" w:rsidR="002A068F" w:rsidRDefault="002A068F" w:rsidP="00A95506">
      <w:pPr>
        <w:pStyle w:val="Ingenafstand"/>
      </w:pPr>
    </w:p>
    <w:sectPr w:rsidR="002A068F" w:rsidSect="008227B6">
      <w:headerReference w:type="default" r:id="rId11"/>
      <w:footerReference w:type="default" r:id="rId12"/>
      <w:headerReference w:type="first" r:id="rId13"/>
      <w:pgSz w:w="11906" w:h="16838" w:code="9"/>
      <w:pgMar w:top="5330" w:right="2126" w:bottom="1134" w:left="212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3AE00" w14:textId="77777777" w:rsidR="00A76EF0" w:rsidRDefault="00A76EF0" w:rsidP="0068245E">
      <w:pPr>
        <w:spacing w:after="0" w:line="240" w:lineRule="auto"/>
      </w:pPr>
      <w:r>
        <w:separator/>
      </w:r>
    </w:p>
  </w:endnote>
  <w:endnote w:type="continuationSeparator" w:id="0">
    <w:p w14:paraId="2B473210" w14:textId="77777777" w:rsidR="00A76EF0" w:rsidRDefault="00A76EF0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2CCCE198" w:rsidR="009124DD" w:rsidRDefault="009124DD">
        <w:pPr>
          <w:pStyle w:val="Sidefod"/>
        </w:pPr>
        <w:r>
          <w:rPr>
            <w:lang w:bidi="da-DK"/>
          </w:rPr>
          <w:fldChar w:fldCharType="begin"/>
        </w:r>
        <w:r>
          <w:rPr>
            <w:lang w:bidi="da-DK"/>
          </w:rPr>
          <w:instrText xml:space="preserve"> PAGE   \* MERGEFORMAT </w:instrText>
        </w:r>
        <w:r>
          <w:rPr>
            <w:lang w:bidi="da-DK"/>
          </w:rPr>
          <w:fldChar w:fldCharType="separate"/>
        </w:r>
        <w:r w:rsidR="00B12A6B">
          <w:rPr>
            <w:noProof/>
            <w:lang w:bidi="da-DK"/>
          </w:rPr>
          <w:t>2</w:t>
        </w:r>
        <w:r>
          <w:rPr>
            <w:noProof/>
            <w:lang w:bidi="da-D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CA23E" w14:textId="77777777" w:rsidR="00A76EF0" w:rsidRDefault="00A76EF0" w:rsidP="0068245E">
      <w:pPr>
        <w:spacing w:after="0" w:line="240" w:lineRule="auto"/>
      </w:pPr>
      <w:r>
        <w:separator/>
      </w:r>
    </w:p>
  </w:footnote>
  <w:footnote w:type="continuationSeparator" w:id="0">
    <w:p w14:paraId="489F246D" w14:textId="77777777" w:rsidR="00A76EF0" w:rsidRDefault="00A76EF0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19E6B" w14:textId="2A3E30E0" w:rsidR="002A068F" w:rsidRDefault="002A068F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pe 3" descr="Bloms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Billede 4" descr="Rødbrune bloms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Billede 5" descr="Kronblad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Kombinationstegning 6" descr="Kronblade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Kombinationstegning 7" descr="Kronblade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Kombinationstegning 8" descr="Kronblade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Kombinationstegning 9" descr="Kronblade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Kombinationstegning 10" descr="Kronblade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Kombinationstegning 11" descr="Kronblade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Kombinationstegning 12" descr="Kronblade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Kombinationstegning 13" descr="Kronblade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Kombinationstegning 14" descr="Kronblade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Kombinationstegning 15" descr="Kronblade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Kombinationstegning 16" descr="Kronblade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Kombinationstegning 17" descr="Kronblade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Kombinationstegning 18" descr="Kronblade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F38208" id="Gruppe 3" o:spid="_x0000_s1026" alt="Blomster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4" o:spid="_x0000_s1027" type="#_x0000_t75" alt="Rødbrune blomster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Rødbrune blomster" croptop="11340f" cropbottom="16322f" cropleft="5137f"/>
                <v:path arrowok="t"/>
              </v:shape>
              <v:shape id="Billede 5" o:spid="_x0000_s1028" type="#_x0000_t75" alt="Kronblade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Kronblade" croptop="11131f" cropbottom="16412f" cropleft="11563f" cropright="8752f"/>
                <v:path arrowok="t"/>
              </v:shape>
              <v:shape id="Kombinationstegning 6" o:spid="_x0000_s1029" alt="Kronblade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Kombinationstegning 7" o:spid="_x0000_s1030" alt="Kronblade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Kombinationstegning 8" o:spid="_x0000_s1031" alt="Kronblade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Kombinationstegning 9" o:spid="_x0000_s1032" alt="Kronblade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Kombinationstegning 10" o:spid="_x0000_s1033" alt="Kronblade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Kombinationstegning 11" o:spid="_x0000_s1034" alt="Kronblade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Kombinationstegning 12" o:spid="_x0000_s1035" alt="Kronblade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Kombinationstegning 13" o:spid="_x0000_s1036" alt="Kronblade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Kombinationstegning 14" o:spid="_x0000_s1037" alt="Kronblade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Kombinationstegning 15" o:spid="_x0000_s1038" alt="Kronblade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Kombinationstegning 16" o:spid="_x0000_s1039" alt="Kronblade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Kombinationstegning 17" o:spid="_x0000_s1040" alt="Kronblade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Kombinationstegning 18" o:spid="_x0000_s1041" alt="Kronblade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amme 2" descr="Kant omkring dok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524AE67" id="Ramme 2" o:spid="_x0000_s1026" alt="Kant omkring dok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Ed91WSVAgAAaQ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6B9EB" w14:textId="77777777" w:rsidR="009124DD" w:rsidRDefault="00897FB4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amme 25" descr="Kant omkring dok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DE593EF" id="Ramme 25" o:spid="_x0000_s1026" alt="Kant omkring dok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pe 1" descr="Bloms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Billede 27" descr="Rødbrune bloms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Billede 29" descr="Kronblad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Kombinationstegning 31" descr="Kronblade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Kombinationstegning 32" descr="Kronblade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Kombinationstegning 33" descr="Kronblade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Kombinationstegning 34" descr="Kronblade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Kombinationstegning 35" descr="Kronblade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Kombinationstegning 36" descr="Kronblade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Kombinationstegning 37" descr="Kronblade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Kombinationstegning 38" descr="Kronblade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Kombinationstegning 39" descr="Kronblade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Kombinationstegning 40" descr="Kronblade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Kombinationstegning 41" descr="Kronblade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Kombinationstegning 42" descr="Kronblade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Kombinationstegning 43" descr="Kronblade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637B93" id="Gruppe 1" o:spid="_x0000_s1026" alt="Blomster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27" o:spid="_x0000_s1027" type="#_x0000_t75" alt="Rødbrune blomster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Rødbrune blomster" croptop="11340f" cropbottom="16322f" cropleft="5137f"/>
                <v:path arrowok="t"/>
              </v:shape>
              <v:shape id="Billede 29" o:spid="_x0000_s1028" type="#_x0000_t75" alt="Kronblade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Kronblade" croptop="11131f" cropbottom="16412f" cropleft="11563f" cropright="8752f"/>
                <v:path arrowok="t"/>
              </v:shape>
              <v:shape id="Kombinationstegning 31" o:spid="_x0000_s1029" alt="Kronblade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Kombinationstegning 32" o:spid="_x0000_s1030" alt="Kronblade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Kombinationstegning 33" o:spid="_x0000_s1031" alt="Kronblade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Kombinationstegning 34" o:spid="_x0000_s1032" alt="Kronblade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Kombinationstegning 35" o:spid="_x0000_s1033" alt="Kronblade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Kombinationstegning 36" o:spid="_x0000_s1034" alt="Kronblade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Kombinationstegning 37" o:spid="_x0000_s1035" alt="Kronblade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Kombinationstegning 38" o:spid="_x0000_s1036" alt="Kronblade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Kombinationstegning 39" o:spid="_x0000_s1037" alt="Kronblade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Kombinationstegning 40" o:spid="_x0000_s1038" alt="Kronblade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Kombinationstegning 41" o:spid="_x0000_s1039" alt="Kronblade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Kombinationstegning 42" o:spid="_x0000_s1040" alt="Kronblade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Kombinationstegning 43" o:spid="_x0000_s1041" alt="Kronblade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fsni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formsDesign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C3"/>
    <w:rsid w:val="000E33EA"/>
    <w:rsid w:val="001570B2"/>
    <w:rsid w:val="001624C3"/>
    <w:rsid w:val="00220400"/>
    <w:rsid w:val="002733AA"/>
    <w:rsid w:val="002A068F"/>
    <w:rsid w:val="004611DB"/>
    <w:rsid w:val="00545F38"/>
    <w:rsid w:val="005D2D39"/>
    <w:rsid w:val="0068245E"/>
    <w:rsid w:val="0069500E"/>
    <w:rsid w:val="006D70BB"/>
    <w:rsid w:val="006D731C"/>
    <w:rsid w:val="00713F12"/>
    <w:rsid w:val="007A4EDB"/>
    <w:rsid w:val="008227B6"/>
    <w:rsid w:val="00834305"/>
    <w:rsid w:val="00897FB4"/>
    <w:rsid w:val="008C7844"/>
    <w:rsid w:val="009124DD"/>
    <w:rsid w:val="0094423C"/>
    <w:rsid w:val="00974D37"/>
    <w:rsid w:val="00A76EF0"/>
    <w:rsid w:val="00A95506"/>
    <w:rsid w:val="00AB123B"/>
    <w:rsid w:val="00B12A6B"/>
    <w:rsid w:val="00B168F9"/>
    <w:rsid w:val="00C67FD5"/>
    <w:rsid w:val="00C93A32"/>
    <w:rsid w:val="00CE754C"/>
    <w:rsid w:val="00CF207A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da-DK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Overskrift1">
    <w:name w:val="heading 1"/>
    <w:basedOn w:val="Normal"/>
    <w:next w:val="Normal"/>
    <w:link w:val="Overskrift1Tegn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CF207A"/>
    <w:rPr>
      <w:color w:val="595959" w:themeColor="text1" w:themeTint="A6"/>
    </w:rPr>
  </w:style>
  <w:style w:type="paragraph" w:styleId="Undertitel">
    <w:name w:val="Subtitle"/>
    <w:basedOn w:val="Normal"/>
    <w:link w:val="UndertitelTegn"/>
    <w:uiPriority w:val="1"/>
    <w:qFormat/>
    <w:rsid w:val="008C7844"/>
    <w:pPr>
      <w:spacing w:after="40" w:line="228" w:lineRule="auto"/>
      <w:ind w:left="0" w:right="0"/>
    </w:pPr>
    <w:rPr>
      <w:caps/>
      <w:sz w:val="48"/>
    </w:rPr>
  </w:style>
  <w:style w:type="character" w:customStyle="1" w:styleId="UndertitelTegn">
    <w:name w:val="Undertitel Tegn"/>
    <w:basedOn w:val="Standardskrifttypeiafsnit"/>
    <w:link w:val="Undertitel"/>
    <w:uiPriority w:val="1"/>
    <w:rsid w:val="008C7844"/>
    <w:rPr>
      <w:caps/>
      <w:sz w:val="48"/>
    </w:rPr>
  </w:style>
  <w:style w:type="paragraph" w:styleId="Titel">
    <w:name w:val="Title"/>
    <w:basedOn w:val="Normal"/>
    <w:link w:val="TitelTegn"/>
    <w:uiPriority w:val="1"/>
    <w:qFormat/>
    <w:rsid w:val="008C7844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0"/>
    </w:rPr>
  </w:style>
  <w:style w:type="character" w:customStyle="1" w:styleId="TitelTegn">
    <w:name w:val="Titel Tegn"/>
    <w:basedOn w:val="Standardskrifttypeiafsnit"/>
    <w:link w:val="Titel"/>
    <w:uiPriority w:val="1"/>
    <w:rsid w:val="008C7844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0"/>
    </w:rPr>
  </w:style>
  <w:style w:type="paragraph" w:styleId="Dato">
    <w:name w:val="Date"/>
    <w:basedOn w:val="Normal"/>
    <w:link w:val="DatoTegn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oTegn">
    <w:name w:val="Dato Tegn"/>
    <w:basedOn w:val="Standardskrifttypeiafsnit"/>
    <w:link w:val="Dato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d">
    <w:name w:val="Tid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Sted">
    <w:name w:val="Sted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oplysninger">
    <w:name w:val="Kontaktoplysninger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Sidehoved">
    <w:name w:val="header"/>
    <w:basedOn w:val="Normal"/>
    <w:link w:val="SidehovedTegn"/>
    <w:uiPriority w:val="99"/>
    <w:unhideWhenUsed/>
    <w:rsid w:val="001570B2"/>
    <w:pPr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570B2"/>
  </w:style>
  <w:style w:type="paragraph" w:styleId="Sidefod">
    <w:name w:val="footer"/>
    <w:basedOn w:val="Normal"/>
    <w:link w:val="SidefodTegn"/>
    <w:uiPriority w:val="99"/>
    <w:unhideWhenUsed/>
    <w:rsid w:val="00E43EFE"/>
    <w:pPr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43EFE"/>
  </w:style>
  <w:style w:type="character" w:customStyle="1" w:styleId="Overskrift1Tegn">
    <w:name w:val="Overskrift 1 Tegn"/>
    <w:basedOn w:val="Standardskrifttypeiafsnit"/>
    <w:link w:val="Overskrift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CF207A"/>
    <w:rPr>
      <w:i/>
      <w:iCs/>
      <w:color w:val="386065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CF207A"/>
    <w:pPr>
      <w:outlineLvl w:val="9"/>
    </w:pPr>
  </w:style>
  <w:style w:type="paragraph" w:styleId="Blokteks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Standardskrifttypeiafsni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-Gitter">
    <w:name w:val="Table Grid"/>
    <w:basedOn w:val="Tabel-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1-lys-farve1">
    <w:name w:val="Grid Table 1 Light Accent 1"/>
    <w:basedOn w:val="Tabel-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4-farve2">
    <w:name w:val="Grid Table 4 Accent 2"/>
    <w:basedOn w:val="Tabel-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Ingenafstand">
    <w:name w:val="No Spacing"/>
    <w:uiPriority w:val="98"/>
    <w:qFormat/>
    <w:rsid w:val="00A95506"/>
    <w:pPr>
      <w:spacing w:after="0" w:line="240" w:lineRule="auto"/>
    </w:p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123B"/>
    <w:rPr>
      <w:sz w:val="22"/>
      <w:szCs w:val="16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123B"/>
    <w:rPr>
      <w:sz w:val="22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123B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123B"/>
    <w:rPr>
      <w:sz w:val="22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123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123B"/>
    <w:rPr>
      <w:b/>
      <w:bCs/>
      <w:sz w:val="22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123B"/>
    <w:rPr>
      <w:sz w:val="22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123B"/>
    <w:rPr>
      <w:sz w:val="22"/>
      <w:szCs w:val="20"/>
    </w:rPr>
  </w:style>
  <w:style w:type="character" w:styleId="HTML-kode">
    <w:name w:val="HTML Code"/>
    <w:basedOn w:val="Standardskrifttypeiafsni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statur">
    <w:name w:val="HTML Keyboard"/>
    <w:basedOn w:val="Standardskrifttypeiafsni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emaskine">
    <w:name w:val="HTML Typewriter"/>
    <w:basedOn w:val="Standardskrifttypeiafsni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2E5520" w:rsidP="002E5520">
          <w:pPr>
            <w:pStyle w:val="118B9434280E423797925DDE725D370C5"/>
          </w:pPr>
          <w:r w:rsidRPr="00897FB4">
            <w:rPr>
              <w:lang w:bidi="da-DK"/>
            </w:rPr>
            <w:t>Introduktion til begivenhed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2E5520" w:rsidP="002E5520">
          <w:pPr>
            <w:pStyle w:val="616012EFA3104479B1CD8589DDE3FD405"/>
          </w:pPr>
          <w:r w:rsidRPr="00897FB4">
            <w:rPr>
              <w:lang w:bidi="da-DK"/>
            </w:rPr>
            <w:t>Begivenheds titel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2E5520" w:rsidP="002E5520">
          <w:pPr>
            <w:pStyle w:val="687EAF5EB2CD4EB7ADF5F9A96997A5A05"/>
          </w:pPr>
          <w:r w:rsidRPr="00897FB4">
            <w:rPr>
              <w:lang w:bidi="da-DK"/>
            </w:rPr>
            <w:t>Begivenheds undertitel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2E5520" w:rsidP="002E5520">
          <w:pPr>
            <w:pStyle w:val="59FF631BAA444697ADC811FC908E21E55"/>
          </w:pPr>
          <w:r w:rsidRPr="00897FB4">
            <w:rPr>
              <w:lang w:bidi="da-DK"/>
            </w:rPr>
            <w:t>Dato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2E5520" w:rsidP="002E5520">
          <w:pPr>
            <w:pStyle w:val="F9AAD49A6D3845D88F95F61F797426705"/>
          </w:pPr>
          <w:r>
            <w:rPr>
              <w:lang w:bidi="da-DK"/>
            </w:rPr>
            <w:t>Tid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2E5520" w:rsidP="002E5520">
          <w:pPr>
            <w:pStyle w:val="6B377E5BBB7746A2B9F390A78323729F5"/>
          </w:pPr>
          <w:r w:rsidRPr="00897FB4">
            <w:rPr>
              <w:lang w:bidi="da-DK"/>
            </w:rPr>
            <w:t>Sted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2E5520" w:rsidP="002E5520">
          <w:pPr>
            <w:pStyle w:val="0A8B7278598346B2989B97E104D07D335"/>
          </w:pPr>
          <w:r>
            <w:rPr>
              <w:lang w:bidi="da-DK"/>
            </w:rPr>
            <w:t>Adresse, by, gade</w:t>
          </w:r>
          <w:r w:rsidRPr="00897FB4">
            <w:rPr>
              <w:lang w:bidi="da-DK"/>
            </w:rPr>
            <w:t xml:space="preserve"> og postnr.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2E5520" w:rsidRPr="00897FB4" w:rsidRDefault="002E5520" w:rsidP="00897FB4">
          <w:r w:rsidRPr="00897FB4">
            <w:rPr>
              <w:lang w:bidi="da-DK"/>
            </w:rPr>
            <w:t>Hvis du vil udskifte en vilkårlig pladsholdertekst (som denne), skal du blot klikke på den og begynde at skrive.</w:t>
          </w:r>
        </w:p>
        <w:p w:rsidR="008A1518" w:rsidRDefault="002E5520" w:rsidP="002E5520">
          <w:pPr>
            <w:pStyle w:val="966A1768FADF45AF829C07C0CA4760365"/>
          </w:pPr>
          <w:r w:rsidRPr="00897FB4">
            <w:rPr>
              <w:lang w:bidi="da-DK"/>
            </w:rPr>
            <w:t>Vi mener, at denne flotte løbeseddel sender et stærkt budskab i sig selv.  Men hvis du vil sætte dig eget præg på den, kan du prøve at ændre farverne og skrifttyperne med kun ét enkelt klik. Du kan granske mulighederne i gallerierne med Temaer, Farver og Skrifttyper på fanen Design på båndet.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2E5520" w:rsidP="002E5520">
          <w:pPr>
            <w:pStyle w:val="FBE84D64C933441BACC61B228EAC3DF05"/>
          </w:pPr>
          <w:r w:rsidRPr="00897FB4">
            <w:rPr>
              <w:lang w:bidi="da-DK"/>
            </w:rPr>
            <w:t>Navn på kontaktperson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2E5520" w:rsidP="002E5520">
          <w:pPr>
            <w:pStyle w:val="14DBFAE5D6F54EA1830FCBD44D0029C85"/>
          </w:pPr>
          <w:r w:rsidRPr="00897FB4">
            <w:rPr>
              <w:lang w:bidi="da-DK"/>
            </w:rPr>
            <w:t>telefon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2E5520" w:rsidP="002E5520">
          <w:pPr>
            <w:pStyle w:val="EDF1E70570C24042AABA8C22F9DB3ACC4"/>
          </w:pPr>
          <w:r w:rsidRPr="00897FB4">
            <w:rPr>
              <w:lang w:bidi="da-DK"/>
            </w:rPr>
            <w:t>du kan få flere oplysninger ved at kontakte: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4F"/>
    <w:rsid w:val="0007618F"/>
    <w:rsid w:val="002E5520"/>
    <w:rsid w:val="002F64EE"/>
    <w:rsid w:val="0044399B"/>
    <w:rsid w:val="00570784"/>
    <w:rsid w:val="0072534F"/>
    <w:rsid w:val="007343B5"/>
    <w:rsid w:val="007426CB"/>
    <w:rsid w:val="00763B12"/>
    <w:rsid w:val="0077446A"/>
    <w:rsid w:val="0084079E"/>
    <w:rsid w:val="008A1518"/>
    <w:rsid w:val="009A364E"/>
    <w:rsid w:val="00AD144D"/>
    <w:rsid w:val="00C57C1C"/>
    <w:rsid w:val="00C80C18"/>
    <w:rsid w:val="00D817E3"/>
    <w:rsid w:val="00EC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2E5520"/>
    <w:rPr>
      <w:color w:val="595959" w:themeColor="text1" w:themeTint="A6"/>
    </w:rPr>
  </w:style>
  <w:style w:type="paragraph" w:customStyle="1" w:styleId="2544172B856247B0BD86D87A3D3A55E5">
    <w:name w:val="2544172B856247B0BD86D87A3D3A55E5"/>
    <w:rsid w:val="00C57C1C"/>
    <w:rPr>
      <w:kern w:val="0"/>
      <w14:ligatures w14:val="none"/>
    </w:rPr>
  </w:style>
  <w:style w:type="paragraph" w:customStyle="1" w:styleId="6AC7D495815548068FB51C703A4285C0">
    <w:name w:val="6AC7D495815548068FB51C703A4285C0"/>
    <w:rsid w:val="00C57C1C"/>
    <w:rPr>
      <w:kern w:val="0"/>
      <w14:ligatures w14:val="none"/>
    </w:rPr>
  </w:style>
  <w:style w:type="paragraph" w:customStyle="1" w:styleId="6AE215117C504D418731D11506366AF9">
    <w:name w:val="6AE215117C504D418731D11506366AF9"/>
    <w:rsid w:val="00763B12"/>
    <w:rPr>
      <w:kern w:val="0"/>
      <w14:ligatures w14:val="none"/>
    </w:rPr>
  </w:style>
  <w:style w:type="paragraph" w:customStyle="1" w:styleId="AA58B4810CDE4B94B444552F0900502D">
    <w:name w:val="AA58B4810CDE4B94B444552F0900502D"/>
    <w:rsid w:val="00763B12"/>
    <w:rPr>
      <w:kern w:val="0"/>
      <w14:ligatures w14:val="none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D817E3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4"/>
      <w:szCs w:val="24"/>
      <w:lang w:eastAsia="ja-JP"/>
      <w14:ligatures w14:val="none"/>
    </w:rPr>
  </w:style>
  <w:style w:type="character" w:customStyle="1" w:styleId="SidefodTegn">
    <w:name w:val="Sidefod Tegn"/>
    <w:basedOn w:val="Standardskrifttypeiafsnit"/>
    <w:link w:val="Sidefod"/>
    <w:uiPriority w:val="99"/>
    <w:rsid w:val="00D817E3"/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  <w:style w:type="paragraph" w:customStyle="1" w:styleId="118B9434280E423797925DDE725D370C1">
    <w:name w:val="118B9434280E423797925DDE725D370C1"/>
    <w:rsid w:val="00D817E3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1">
    <w:name w:val="616012EFA3104479B1CD8589DDE3FD401"/>
    <w:rsid w:val="00D817E3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1">
    <w:name w:val="687EAF5EB2CD4EB7ADF5F9A96997A5A01"/>
    <w:rsid w:val="00D817E3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1">
    <w:name w:val="59FF631BAA444697ADC811FC908E21E51"/>
    <w:rsid w:val="00D817E3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1">
    <w:name w:val="F9AAD49A6D3845D88F95F61F797426701"/>
    <w:rsid w:val="00D817E3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1">
    <w:name w:val="6B377E5BBB7746A2B9F390A78323729F1"/>
    <w:rsid w:val="00D817E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1">
    <w:name w:val="0A8B7278598346B2989B97E104D07D331"/>
    <w:rsid w:val="00D817E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1">
    <w:name w:val="966A1768FADF45AF829C07C0CA4760361"/>
    <w:rsid w:val="00D817E3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">
    <w:name w:val="EDF1E70570C24042AABA8C22F9DB3ACC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1">
    <w:name w:val="FBE84D64C933441BACC61B228EAC3DF01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1">
    <w:name w:val="14DBFAE5D6F54EA1830FCBD44D0029C81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2">
    <w:name w:val="118B9434280E423797925DDE725D370C2"/>
    <w:rsid w:val="00D817E3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2">
    <w:name w:val="616012EFA3104479B1CD8589DDE3FD402"/>
    <w:rsid w:val="00D817E3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2">
    <w:name w:val="687EAF5EB2CD4EB7ADF5F9A96997A5A02"/>
    <w:rsid w:val="00D817E3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2">
    <w:name w:val="59FF631BAA444697ADC811FC908E21E52"/>
    <w:rsid w:val="00D817E3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2">
    <w:name w:val="F9AAD49A6D3845D88F95F61F797426702"/>
    <w:rsid w:val="00D817E3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2">
    <w:name w:val="6B377E5BBB7746A2B9F390A78323729F2"/>
    <w:rsid w:val="00D817E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2">
    <w:name w:val="0A8B7278598346B2989B97E104D07D332"/>
    <w:rsid w:val="00D817E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character" w:styleId="Hyperlink">
    <w:name w:val="Hyperlink"/>
    <w:basedOn w:val="Standardskrifttypeiafsnit"/>
    <w:uiPriority w:val="99"/>
    <w:semiHidden/>
    <w:unhideWhenUsed/>
    <w:rsid w:val="00D817E3"/>
    <w:rPr>
      <w:color w:val="1F3864" w:themeColor="accent1" w:themeShade="80"/>
      <w:u w:val="single"/>
    </w:rPr>
  </w:style>
  <w:style w:type="paragraph" w:customStyle="1" w:styleId="966A1768FADF45AF829C07C0CA4760362">
    <w:name w:val="966A1768FADF45AF829C07C0CA4760362"/>
    <w:rsid w:val="00D817E3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1">
    <w:name w:val="EDF1E70570C24042AABA8C22F9DB3ACC1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2">
    <w:name w:val="FBE84D64C933441BACC61B228EAC3DF02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2">
    <w:name w:val="14DBFAE5D6F54EA1830FCBD44D0029C82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3">
    <w:name w:val="118B9434280E423797925DDE725D370C3"/>
    <w:rsid w:val="00D817E3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3">
    <w:name w:val="616012EFA3104479B1CD8589DDE3FD403"/>
    <w:rsid w:val="00D817E3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3">
    <w:name w:val="687EAF5EB2CD4EB7ADF5F9A96997A5A03"/>
    <w:rsid w:val="00D817E3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3">
    <w:name w:val="59FF631BAA444697ADC811FC908E21E53"/>
    <w:rsid w:val="00D817E3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3">
    <w:name w:val="F9AAD49A6D3845D88F95F61F797426703"/>
    <w:rsid w:val="00D817E3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3">
    <w:name w:val="6B377E5BBB7746A2B9F390A78323729F3"/>
    <w:rsid w:val="00D817E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3">
    <w:name w:val="0A8B7278598346B2989B97E104D07D333"/>
    <w:rsid w:val="00D817E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D817E3"/>
    <w:pPr>
      <w:spacing w:after="120" w:line="288" w:lineRule="auto"/>
      <w:ind w:left="101" w:right="101"/>
    </w:pPr>
    <w:rPr>
      <w:rFonts w:eastAsiaTheme="minorHAnsi" w:cstheme="minorBidi"/>
      <w:color w:val="44546A" w:themeColor="text2"/>
      <w:kern w:val="0"/>
      <w:sz w:val="22"/>
      <w:szCs w:val="16"/>
      <w:lang w:eastAsia="ja-JP"/>
      <w14:ligatures w14:val="none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D817E3"/>
    <w:rPr>
      <w:rFonts w:eastAsiaTheme="minorHAnsi"/>
      <w:color w:val="44546A" w:themeColor="text2"/>
      <w:kern w:val="0"/>
      <w:szCs w:val="16"/>
      <w:lang w:eastAsia="ja-JP"/>
      <w14:ligatures w14:val="none"/>
    </w:rPr>
  </w:style>
  <w:style w:type="paragraph" w:customStyle="1" w:styleId="966A1768FADF45AF829C07C0CA4760363">
    <w:name w:val="966A1768FADF45AF829C07C0CA4760363"/>
    <w:rsid w:val="00D817E3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2">
    <w:name w:val="EDF1E70570C24042AABA8C22F9DB3ACC2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3">
    <w:name w:val="FBE84D64C933441BACC61B228EAC3DF03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3">
    <w:name w:val="14DBFAE5D6F54EA1830FCBD44D0029C83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4">
    <w:name w:val="118B9434280E423797925DDE725D370C4"/>
    <w:rsid w:val="00D817E3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4">
    <w:name w:val="616012EFA3104479B1CD8589DDE3FD404"/>
    <w:rsid w:val="00D817E3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4">
    <w:name w:val="687EAF5EB2CD4EB7ADF5F9A96997A5A04"/>
    <w:rsid w:val="00D817E3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4">
    <w:name w:val="59FF631BAA444697ADC811FC908E21E54"/>
    <w:rsid w:val="00D817E3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4">
    <w:name w:val="F9AAD49A6D3845D88F95F61F797426704"/>
    <w:rsid w:val="00D817E3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4">
    <w:name w:val="6B377E5BBB7746A2B9F390A78323729F4"/>
    <w:rsid w:val="00D817E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4">
    <w:name w:val="0A8B7278598346B2989B97E104D07D334"/>
    <w:rsid w:val="00D817E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817E3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2"/>
      <w:szCs w:val="20"/>
      <w:lang w:eastAsia="ja-JP"/>
      <w14:ligatures w14:val="none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817E3"/>
    <w:rPr>
      <w:rFonts w:eastAsiaTheme="minorHAnsi"/>
      <w:color w:val="44546A" w:themeColor="text2"/>
      <w:kern w:val="0"/>
      <w:szCs w:val="20"/>
      <w:lang w:eastAsia="ja-JP"/>
      <w14:ligatures w14:val="none"/>
    </w:rPr>
  </w:style>
  <w:style w:type="paragraph" w:customStyle="1" w:styleId="966A1768FADF45AF829C07C0CA4760364">
    <w:name w:val="966A1768FADF45AF829C07C0CA4760364"/>
    <w:rsid w:val="00D817E3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3">
    <w:name w:val="EDF1E70570C24042AABA8C22F9DB3ACC3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4">
    <w:name w:val="FBE84D64C933441BACC61B228EAC3DF04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4">
    <w:name w:val="14DBFAE5D6F54EA1830FCBD44D0029C84"/>
    <w:rsid w:val="00D817E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AAB3FD89815D45E1A0037B543CE709E8">
    <w:name w:val="AAB3FD89815D45E1A0037B543CE709E8"/>
    <w:rsid w:val="0084079E"/>
    <w:rPr>
      <w:kern w:val="0"/>
      <w:lang w:eastAsia="da-DK"/>
      <w14:ligatures w14:val="none"/>
    </w:rPr>
  </w:style>
  <w:style w:type="paragraph" w:customStyle="1" w:styleId="BE0D4A040BBC4E779543FD586FD89529">
    <w:name w:val="BE0D4A040BBC4E779543FD586FD89529"/>
    <w:rsid w:val="0084079E"/>
    <w:rPr>
      <w:kern w:val="0"/>
      <w:lang w:eastAsia="da-DK"/>
      <w14:ligatures w14:val="none"/>
    </w:rPr>
  </w:style>
  <w:style w:type="paragraph" w:customStyle="1" w:styleId="9BAA561736704D9CBB3563BD463ACEC7">
    <w:name w:val="9BAA561736704D9CBB3563BD463ACEC7"/>
    <w:rsid w:val="0084079E"/>
    <w:rPr>
      <w:kern w:val="0"/>
      <w:lang w:eastAsia="da-DK"/>
      <w14:ligatures w14:val="none"/>
    </w:rPr>
  </w:style>
  <w:style w:type="paragraph" w:customStyle="1" w:styleId="118B9434280E423797925DDE725D370C5">
    <w:name w:val="118B9434280E423797925DDE725D370C5"/>
    <w:rsid w:val="002E5520"/>
    <w:pPr>
      <w:spacing w:after="40" w:line="228" w:lineRule="auto"/>
    </w:pPr>
    <w:rPr>
      <w:rFonts w:eastAsiaTheme="minorHAnsi"/>
      <w:caps/>
      <w:color w:val="44546A" w:themeColor="text2"/>
      <w:kern w:val="0"/>
      <w:sz w:val="48"/>
      <w:szCs w:val="24"/>
      <w:lang w:eastAsia="ja-JP"/>
      <w14:ligatures w14:val="none"/>
    </w:rPr>
  </w:style>
  <w:style w:type="paragraph" w:customStyle="1" w:styleId="616012EFA3104479B1CD8589DDE3FD405">
    <w:name w:val="616012EFA3104479B1CD8589DDE3FD405"/>
    <w:rsid w:val="002E5520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0"/>
      <w:szCs w:val="24"/>
      <w:lang w:eastAsia="ja-JP"/>
      <w14:ligatures w14:val="none"/>
    </w:rPr>
  </w:style>
  <w:style w:type="paragraph" w:customStyle="1" w:styleId="687EAF5EB2CD4EB7ADF5F9A96997A5A05">
    <w:name w:val="687EAF5EB2CD4EB7ADF5F9A96997A5A05"/>
    <w:rsid w:val="002E5520"/>
    <w:pPr>
      <w:spacing w:after="40" w:line="228" w:lineRule="auto"/>
    </w:pPr>
    <w:rPr>
      <w:rFonts w:eastAsiaTheme="minorHAnsi"/>
      <w:caps/>
      <w:color w:val="44546A" w:themeColor="text2"/>
      <w:kern w:val="0"/>
      <w:sz w:val="48"/>
      <w:szCs w:val="24"/>
      <w:lang w:eastAsia="ja-JP"/>
      <w14:ligatures w14:val="none"/>
    </w:rPr>
  </w:style>
  <w:style w:type="paragraph" w:customStyle="1" w:styleId="59FF631BAA444697ADC811FC908E21E55">
    <w:name w:val="59FF631BAA444697ADC811FC908E21E55"/>
    <w:rsid w:val="002E5520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5">
    <w:name w:val="F9AAD49A6D3845D88F95F61F797426705"/>
    <w:rsid w:val="002E5520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5">
    <w:name w:val="6B377E5BBB7746A2B9F390A78323729F5"/>
    <w:rsid w:val="002E5520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5">
    <w:name w:val="0A8B7278598346B2989B97E104D07D335"/>
    <w:rsid w:val="002E5520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5">
    <w:name w:val="966A1768FADF45AF829C07C0CA4760365"/>
    <w:rsid w:val="002E5520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4">
    <w:name w:val="EDF1E70570C24042AABA8C22F9DB3ACC4"/>
    <w:rsid w:val="002E5520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5">
    <w:name w:val="FBE84D64C933441BACC61B228EAC3DF05"/>
    <w:rsid w:val="002E5520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5">
    <w:name w:val="14DBFAE5D6F54EA1830FCBD44D0029C85"/>
    <w:rsid w:val="002E5520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65E59186-3F5A-4E29-A1C1-2A86CE1A3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Office_13665688_TF02904833</Template>
  <TotalTime>97</TotalTime>
  <Pages>2</Pages>
  <Words>85</Words>
  <Characters>521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2</cp:revision>
  <dcterms:created xsi:type="dcterms:W3CDTF">2016-11-21T09:36:00Z</dcterms:created>
  <dcterms:modified xsi:type="dcterms:W3CDTF">2017-06-26T08:53:00Z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