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10968"/>
        <w:tblW w:w="0" w:type="auto"/>
        <w:tblLook w:val="0000" w:firstRow="0" w:lastRow="0" w:firstColumn="0" w:lastColumn="0" w:noHBand="0" w:noVBand="0"/>
      </w:tblPr>
      <w:tblGrid>
        <w:gridCol w:w="7941"/>
      </w:tblGrid>
      <w:tr w:rsidR="009D2A90" w14:paraId="3927DD3C" w14:textId="77777777" w:rsidTr="009D2A90">
        <w:trPr>
          <w:trHeight w:val="3147"/>
        </w:trPr>
        <w:tc>
          <w:tcPr>
            <w:tcW w:w="7941" w:type="dxa"/>
            <w:vAlign w:val="center"/>
          </w:tcPr>
          <w:p w14:paraId="3382BA0A" w14:textId="77777777" w:rsidR="009D2A90" w:rsidRDefault="009D2A90" w:rsidP="009D2A90">
            <w:pPr>
              <w:spacing w:after="0"/>
            </w:pPr>
            <w:r>
              <w:rPr>
                <w:lang w:bidi="cs-CZ"/>
              </w:rPr>
              <mc:AlternateContent>
                <mc:Choice Requires="wps">
                  <w:drawing>
                    <wp:inline distT="0" distB="0" distL="0" distR="0" wp14:anchorId="495F2B33" wp14:editId="63092CA6">
                      <wp:extent cx="4820194" cy="1728000"/>
                      <wp:effectExtent l="0" t="0" r="0" b="5715"/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0194" cy="172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9DB9B0" w14:textId="77777777" w:rsidR="009D2A90" w:rsidRDefault="009D2A90" w:rsidP="009D2A90">
                                  <w:pPr>
                                    <w:pStyle w:val="Nzev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65BC6">
                                    <w:rPr>
                                      <w:color w:val="FFFFFF" w:themeColor="background1"/>
                                      <w:lang w:bidi="cs-CZ"/>
                                    </w:rPr>
                                    <w:t>Všechno nejlepší k Valentýnovi!</w:t>
                                  </w:r>
                                </w:p>
                                <w:p w14:paraId="20E95C32" w14:textId="77777777" w:rsidR="009D2A90" w:rsidRPr="00EA2450" w:rsidRDefault="009D2A90" w:rsidP="009D2A90">
                                  <w:pPr>
                                    <w:rPr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95F2B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4" o:spid="_x0000_s1026" type="#_x0000_t202" style="width:379.55pt;height:13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" filled="f" stroked="f" strokeweight=".5pt">
                      <v:textbox>
                        <w:txbxContent>
                          <w:p w14:paraId="3F9DB9B0" w14:textId="77777777" w:rsidR="009D2A90" w:rsidRDefault="009D2A90" w:rsidP="009D2A90">
                            <w:pPr>
                              <w:pStyle w:val="Nzev"/>
                              <w:rPr>
                                <w:color w:val="FFFFFF" w:themeColor="background1"/>
                              </w:rPr>
                            </w:pPr>
                            <w:r w:rsidRPr="00165BC6">
                              <w:rPr>
                                <w:color w:val="FFFFFF" w:themeColor="background1"/>
                                <w:lang w:bidi="cs-CZ"/>
                              </w:rPr>
                              <w:t>Všechno nejlepší k Valentýnovi!</w:t>
                            </w:r>
                          </w:p>
                          <w:p w14:paraId="20E95C32" w14:textId="77777777" w:rsidR="009D2A90" w:rsidRPr="00EA2450" w:rsidRDefault="009D2A90" w:rsidP="009D2A90">
                            <w:pPr>
                              <w:rPr>
                                <w:lang w:bidi="ar-S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lang w:bidi="cs-CZ"/>
              </w:rPr>
              <mc:AlternateContent>
                <mc:Choice Requires="wps">
                  <w:drawing>
                    <wp:inline distT="0" distB="0" distL="0" distR="0" wp14:anchorId="7202D66F" wp14:editId="71E9635F">
                      <wp:extent cx="927100" cy="12700"/>
                      <wp:effectExtent l="38100" t="38100" r="44450" b="44450"/>
                      <wp:docPr id="5" name="Přímá spojnice 5" descr="podtržení nadpis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127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690AFD4" id="Přímá spojnice 5" o:spid="_x0000_s1026" alt="podtržení nadpisu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" strokecolor="white [3212]" strokeweight="6pt">
                      <v:stroke endcap="round"/>
                      <w10:anchorlock/>
                    </v:line>
                  </w:pict>
                </mc:Fallback>
              </mc:AlternateContent>
            </w:r>
          </w:p>
        </w:tc>
      </w:tr>
    </w:tbl>
    <w:p w14:paraId="48B74C8B" w14:textId="77777777" w:rsidR="002A6328" w:rsidRPr="002A6328" w:rsidRDefault="00210A56">
      <w:pPr>
        <w:rPr>
          <w:color w:val="FF0000"/>
        </w:rPr>
      </w:pPr>
      <w:r>
        <w:rPr>
          <w:color w:val="FF0000"/>
          <w:lang w:bidi="cs-CZ"/>
        </w:rPr>
        <w:drawing>
          <wp:anchor distT="0" distB="0" distL="114300" distR="114300" simplePos="0" relativeHeight="251658240" behindDoc="1" locked="0" layoutInCell="1" allowOverlap="1" wp14:anchorId="2B6E749F" wp14:editId="7786E5DF">
            <wp:simplePos x="0" y="0"/>
            <wp:positionH relativeFrom="margin">
              <wp:align>left</wp:align>
            </wp:positionH>
            <wp:positionV relativeFrom="paragraph">
              <wp:posOffset>-299231</wp:posOffset>
            </wp:positionV>
            <wp:extent cx="7560000" cy="10692000"/>
            <wp:effectExtent l="0" t="0" r="3175" b="0"/>
            <wp:wrapNone/>
            <wp:docPr id="7" name="Obrázek 7" title="Obrázek na poza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elená-valentinka-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328" w:rsidRPr="002A6328">
        <w:rPr>
          <w:color w:val="FF0000"/>
          <w:lang w:bidi="cs-CZ"/>
        </w:rPr>
        <w:br w:type="page"/>
      </w:r>
      <w:bookmarkStart w:id="0" w:name="_GoBack"/>
      <w:bookmarkEnd w:id="0"/>
    </w:p>
    <w:p w14:paraId="3B005833" w14:textId="77777777" w:rsidR="00165BC6" w:rsidRPr="002A6328" w:rsidRDefault="004760FF" w:rsidP="004F6619">
      <w:pPr>
        <w:spacing w:after="0"/>
        <w:rPr>
          <w:color w:val="FF0000"/>
        </w:rPr>
      </w:pPr>
      <w:r>
        <w:rPr>
          <w:color w:val="FF0000"/>
          <w:lang w:bidi="cs-CZ"/>
        </w:rPr>
        <w:lastRenderedPageBreak/>
        <w:drawing>
          <wp:anchor distT="0" distB="0" distL="114300" distR="114300" simplePos="0" relativeHeight="251660288" behindDoc="1" locked="0" layoutInCell="1" allowOverlap="1" wp14:anchorId="174E977A" wp14:editId="270B4C9D">
            <wp:simplePos x="0" y="0"/>
            <wp:positionH relativeFrom="column">
              <wp:posOffset>0</wp:posOffset>
            </wp:positionH>
            <wp:positionV relativeFrom="paragraph">
              <wp:posOffset>-288290</wp:posOffset>
            </wp:positionV>
            <wp:extent cx="7560000" cy="10692000"/>
            <wp:effectExtent l="0" t="0" r="3175" b="0"/>
            <wp:wrapNone/>
            <wp:docPr id="8" name="Obrázek 8" title="Obrázek na poza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elená-valentinka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5EFE" w14:textId="77777777" w:rsidR="002A6328" w:rsidRPr="002A6328" w:rsidRDefault="002A6328" w:rsidP="004F6619">
      <w:pPr>
        <w:spacing w:after="0"/>
        <w:rPr>
          <w:color w:val="FF0000"/>
        </w:rPr>
      </w:pPr>
    </w:p>
    <w:tbl>
      <w:tblPr>
        <w:tblStyle w:val="Mkatabulky"/>
        <w:tblpPr w:leftFromText="180" w:rightFromText="180" w:vertAnchor="page" w:horzAnchor="margin" w:tblpXSpec="center" w:tblpY="107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9"/>
      </w:tblGrid>
      <w:tr w:rsidR="0020554D" w14:paraId="01266288" w14:textId="77777777" w:rsidTr="0020554D">
        <w:trPr>
          <w:trHeight w:val="5499"/>
        </w:trPr>
        <w:tc>
          <w:tcPr>
            <w:tcW w:w="10609" w:type="dxa"/>
            <w:vAlign w:val="center"/>
          </w:tcPr>
          <w:p w14:paraId="53DA84D3" w14:textId="77777777" w:rsidR="0020554D" w:rsidRDefault="0020554D" w:rsidP="0020554D">
            <w:pPr>
              <w:rPr>
                <w:color w:val="FF0000"/>
              </w:rPr>
            </w:pPr>
            <w:r w:rsidRPr="002A6328">
              <w:rPr>
                <w:color w:val="FF0000"/>
                <w:lang w:bidi="cs-CZ"/>
              </w:rPr>
              <mc:AlternateContent>
                <mc:Choice Requires="wps">
                  <w:drawing>
                    <wp:inline distT="0" distB="0" distL="0" distR="0" wp14:anchorId="389EA0A5" wp14:editId="385A7C5E">
                      <wp:extent cx="5734050" cy="3435503"/>
                      <wp:effectExtent l="0" t="0" r="0" b="0"/>
                      <wp:docPr id="3" name="Textové po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734050" cy="343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E7C25" w14:textId="77777777" w:rsidR="0020554D" w:rsidRPr="00B411BF" w:rsidRDefault="0020554D" w:rsidP="0020554D">
                                  <w:pPr>
                                    <w:pStyle w:val="Nadpis1"/>
                                  </w:pPr>
                                  <w:r w:rsidRPr="00B411BF">
                                    <w:rPr>
                                      <w:lang w:bidi="cs-CZ"/>
                                    </w:rPr>
                                    <w:t>Sem zadejte nadpis</w:t>
                                  </w:r>
                                </w:p>
                                <w:p w14:paraId="18FD98C5" w14:textId="77777777" w:rsidR="0020554D" w:rsidRPr="00B411BF" w:rsidRDefault="0020554D" w:rsidP="0020554D"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Lorem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ipsum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sit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amet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consectetur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adipiscing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elit, sed do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eiusmod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tempor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incididunt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labore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dolore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magna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aliqua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. Ut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enim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ad minim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veniam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quis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nostrud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exercitation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ullamco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laboris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nisi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ut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aliquip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ex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ea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commodo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consequat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Duis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aute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irure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dolor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reprehenderit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B411BF">
                                    <w:rPr>
                                      <w:lang w:bidi="cs-CZ"/>
                                    </w:rPr>
                                    <w:t>voluptate</w:t>
                                  </w:r>
                                  <w:proofErr w:type="spellEnd"/>
                                  <w:r w:rsidRPr="00B411BF">
                                    <w:rPr>
                                      <w:lang w:bidi="cs-C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EA0A5" id="Textové pole 3" o:spid="_x0000_s1027" type="#_x0000_t202" style="width:451.5pt;height:270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" filled="f" stroked="f">
                      <v:textbox>
                        <w:txbxContent>
                          <w:p w14:paraId="774E7C25" w14:textId="77777777" w:rsidR="0020554D" w:rsidRPr="00B411BF" w:rsidRDefault="0020554D" w:rsidP="0020554D">
                            <w:pPr>
                              <w:pStyle w:val="Nadpis1"/>
                            </w:pPr>
                            <w:r w:rsidRPr="00B411BF">
                              <w:rPr>
                                <w:lang w:bidi="cs-CZ"/>
                              </w:rPr>
                              <w:t>Sem zadejte nadpis</w:t>
                            </w:r>
                          </w:p>
                          <w:p w14:paraId="18FD98C5" w14:textId="77777777" w:rsidR="0020554D" w:rsidRPr="00B411BF" w:rsidRDefault="0020554D" w:rsidP="0020554D"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Lorem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ipsum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sit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amet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consectetur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adipiscing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elit, sed do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eiusmod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tempor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incididunt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labore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et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dolore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magna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aliqua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. Ut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enim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ad minim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veniam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,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quis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nostrud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exercitation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ullamco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laboris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nisi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ut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aliquip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ex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ea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commodo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consequat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.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Duis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aute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irure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dolor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in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reprehenderit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 xml:space="preserve"> in </w:t>
                            </w:r>
                            <w:proofErr w:type="spellStart"/>
                            <w:r w:rsidRPr="00B411BF">
                              <w:rPr>
                                <w:lang w:bidi="cs-CZ"/>
                              </w:rPr>
                              <w:t>voluptate</w:t>
                            </w:r>
                            <w:proofErr w:type="spellEnd"/>
                            <w:r w:rsidRPr="00B411BF">
                              <w:rPr>
                                <w:lang w:bidi="cs-CZ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9753C2C" w14:textId="77777777" w:rsidR="008B54FD" w:rsidRPr="002A6328" w:rsidRDefault="008B54FD" w:rsidP="004F6619">
      <w:pPr>
        <w:spacing w:after="0"/>
        <w:rPr>
          <w:color w:val="FF0000"/>
        </w:rPr>
      </w:pPr>
    </w:p>
    <w:sectPr w:rsidR="008B54FD" w:rsidRPr="002A6328" w:rsidSect="002055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0" w:bottom="0" w:left="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DD55D" w14:textId="77777777" w:rsidR="00293849" w:rsidRDefault="00293849" w:rsidP="00D66188">
      <w:pPr>
        <w:spacing w:after="0" w:line="240" w:lineRule="auto"/>
      </w:pPr>
      <w:r>
        <w:separator/>
      </w:r>
    </w:p>
  </w:endnote>
  <w:endnote w:type="continuationSeparator" w:id="0">
    <w:p w14:paraId="74D6BBE6" w14:textId="77777777" w:rsidR="00293849" w:rsidRDefault="00293849" w:rsidP="00D6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orte">
    <w:altName w:val="Calibri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07789" w14:textId="77777777" w:rsidR="000C2E16" w:rsidRDefault="000C2E1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752A3" w14:textId="77777777" w:rsidR="000C2E16" w:rsidRDefault="000C2E1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7FF8" w14:textId="77777777" w:rsidR="000C2E16" w:rsidRDefault="000C2E1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32F5D" w14:textId="77777777" w:rsidR="00293849" w:rsidRDefault="00293849" w:rsidP="00D66188">
      <w:pPr>
        <w:spacing w:after="0" w:line="240" w:lineRule="auto"/>
      </w:pPr>
      <w:r>
        <w:separator/>
      </w:r>
    </w:p>
  </w:footnote>
  <w:footnote w:type="continuationSeparator" w:id="0">
    <w:p w14:paraId="35152BCA" w14:textId="77777777" w:rsidR="00293849" w:rsidRDefault="00293849" w:rsidP="00D6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805B9" w14:textId="77777777" w:rsidR="000C2E16" w:rsidRDefault="000C2E1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82D1E" w14:textId="77777777" w:rsidR="000C2E16" w:rsidRDefault="000C2E1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22B5C" w14:textId="77777777" w:rsidR="000C2E16" w:rsidRDefault="000C2E1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4A"/>
    <w:rsid w:val="000125A6"/>
    <w:rsid w:val="000C2E16"/>
    <w:rsid w:val="0012485C"/>
    <w:rsid w:val="00126454"/>
    <w:rsid w:val="00127887"/>
    <w:rsid w:val="00135161"/>
    <w:rsid w:val="00163889"/>
    <w:rsid w:val="00165BC6"/>
    <w:rsid w:val="001819BA"/>
    <w:rsid w:val="00193871"/>
    <w:rsid w:val="001A1380"/>
    <w:rsid w:val="001C1BFE"/>
    <w:rsid w:val="001E6032"/>
    <w:rsid w:val="00200ACB"/>
    <w:rsid w:val="0020554D"/>
    <w:rsid w:val="00210A56"/>
    <w:rsid w:val="00220170"/>
    <w:rsid w:val="00293849"/>
    <w:rsid w:val="002A2713"/>
    <w:rsid w:val="002A6328"/>
    <w:rsid w:val="002B6778"/>
    <w:rsid w:val="002C3635"/>
    <w:rsid w:val="003120C6"/>
    <w:rsid w:val="00327211"/>
    <w:rsid w:val="003A6B46"/>
    <w:rsid w:val="003B0F2B"/>
    <w:rsid w:val="003C48D7"/>
    <w:rsid w:val="003C6B3E"/>
    <w:rsid w:val="003E03C4"/>
    <w:rsid w:val="0043269C"/>
    <w:rsid w:val="00441CF7"/>
    <w:rsid w:val="00445F33"/>
    <w:rsid w:val="00450740"/>
    <w:rsid w:val="004760FF"/>
    <w:rsid w:val="00481507"/>
    <w:rsid w:val="00485058"/>
    <w:rsid w:val="0048610F"/>
    <w:rsid w:val="00496BEC"/>
    <w:rsid w:val="004B113D"/>
    <w:rsid w:val="004B224F"/>
    <w:rsid w:val="004E0C80"/>
    <w:rsid w:val="004F6619"/>
    <w:rsid w:val="00536358"/>
    <w:rsid w:val="00543840"/>
    <w:rsid w:val="005525B7"/>
    <w:rsid w:val="00573C7C"/>
    <w:rsid w:val="005C29F7"/>
    <w:rsid w:val="006018BC"/>
    <w:rsid w:val="00625EDE"/>
    <w:rsid w:val="0063728D"/>
    <w:rsid w:val="00663926"/>
    <w:rsid w:val="006836A4"/>
    <w:rsid w:val="006B1610"/>
    <w:rsid w:val="006B39A2"/>
    <w:rsid w:val="006D24A9"/>
    <w:rsid w:val="006E7907"/>
    <w:rsid w:val="006F6536"/>
    <w:rsid w:val="00754A4F"/>
    <w:rsid w:val="00754CCF"/>
    <w:rsid w:val="007629A5"/>
    <w:rsid w:val="007946E3"/>
    <w:rsid w:val="007F62B8"/>
    <w:rsid w:val="0080639C"/>
    <w:rsid w:val="00831876"/>
    <w:rsid w:val="00872028"/>
    <w:rsid w:val="00894D15"/>
    <w:rsid w:val="008B54FD"/>
    <w:rsid w:val="008D1958"/>
    <w:rsid w:val="008E5418"/>
    <w:rsid w:val="00916EFA"/>
    <w:rsid w:val="009519A6"/>
    <w:rsid w:val="00983A4A"/>
    <w:rsid w:val="009B43C5"/>
    <w:rsid w:val="009D2A90"/>
    <w:rsid w:val="00A12B92"/>
    <w:rsid w:val="00A33FB3"/>
    <w:rsid w:val="00A540E5"/>
    <w:rsid w:val="00AD5E7B"/>
    <w:rsid w:val="00AE2B94"/>
    <w:rsid w:val="00AF716F"/>
    <w:rsid w:val="00B067D3"/>
    <w:rsid w:val="00B10027"/>
    <w:rsid w:val="00B411BF"/>
    <w:rsid w:val="00BD4980"/>
    <w:rsid w:val="00BF1BE5"/>
    <w:rsid w:val="00C154E3"/>
    <w:rsid w:val="00C374F3"/>
    <w:rsid w:val="00C46311"/>
    <w:rsid w:val="00CA2EEC"/>
    <w:rsid w:val="00CD0C29"/>
    <w:rsid w:val="00CE7042"/>
    <w:rsid w:val="00CF6AEE"/>
    <w:rsid w:val="00D0106A"/>
    <w:rsid w:val="00D03D58"/>
    <w:rsid w:val="00D306D1"/>
    <w:rsid w:val="00D524E5"/>
    <w:rsid w:val="00D66188"/>
    <w:rsid w:val="00D75113"/>
    <w:rsid w:val="00DA125F"/>
    <w:rsid w:val="00DB0E10"/>
    <w:rsid w:val="00DE07A6"/>
    <w:rsid w:val="00DF3136"/>
    <w:rsid w:val="00DF5B74"/>
    <w:rsid w:val="00E424FE"/>
    <w:rsid w:val="00E45289"/>
    <w:rsid w:val="00EA2450"/>
    <w:rsid w:val="00EB44B8"/>
    <w:rsid w:val="00ED7E78"/>
    <w:rsid w:val="00EE4020"/>
    <w:rsid w:val="00F57B11"/>
    <w:rsid w:val="00F70BF9"/>
    <w:rsid w:val="00F712B4"/>
    <w:rsid w:val="00F77D66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none [665]" stroke="f">
      <v:fill color="none [665]" on="f"/>
      <v:stroke on="f"/>
      <v:imagedata embosscolor="shadow add(51)"/>
      <v:shadow type="emboss" color="none [1945]" color2="shadow add(102)" offset="-1pt,-1pt"/>
      <o:extrusion v:ext="view" rotationangle="-5,5"/>
    </o:shapedefaults>
    <o:shapelayout v:ext="edit">
      <o:idmap v:ext="edit" data="1"/>
    </o:shapelayout>
  </w:shapeDefaults>
  <w:decimalSymbol w:val=","/>
  <w:listSeparator w:val=";"/>
  <w14:docId w14:val="4F8B5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cs-CZ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next w:val="Nadpis1"/>
    <w:qFormat/>
    <w:rsid w:val="00AE2B94"/>
    <w:pPr>
      <w:jc w:val="center"/>
    </w:pPr>
    <w:rPr>
      <w:rFonts w:ascii="Microsoft Sans Serif" w:hAnsi="Microsoft Sans Serif"/>
      <w:color w:val="28512F" w:themeColor="accent3"/>
      <w:sz w:val="40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E2B94"/>
    <w:pPr>
      <w:keepNext/>
      <w:keepLines/>
      <w:spacing w:after="240"/>
      <w:outlineLvl w:val="0"/>
    </w:pPr>
    <w:rPr>
      <w:rFonts w:ascii="Forte" w:eastAsiaTheme="majorEastAsia" w:hAnsi="Forte" w:cstheme="majorBidi"/>
      <w:bCs/>
      <w:sz w:val="7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37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37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ED68A" w:themeColor="accent1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374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ED68A" w:themeColor="accent1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374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5812D" w:themeColor="accent1" w:themeShade="7F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374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5812D" w:themeColor="accent1" w:themeShade="7F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374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374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374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2B94"/>
    <w:rPr>
      <w:rFonts w:ascii="Forte" w:eastAsiaTheme="majorEastAsia" w:hAnsi="Forte" w:cstheme="majorBidi"/>
      <w:bCs/>
      <w:color w:val="28512F" w:themeColor="accent3"/>
      <w:sz w:val="7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374F3"/>
    <w:rPr>
      <w:rFonts w:asciiTheme="majorHAnsi" w:eastAsiaTheme="majorEastAsia" w:hAnsiTheme="majorHAnsi" w:cstheme="majorBidi"/>
      <w:b/>
      <w:bCs/>
      <w:color w:val="AED68A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C374F3"/>
    <w:rPr>
      <w:rFonts w:asciiTheme="majorHAnsi" w:eastAsiaTheme="majorEastAsia" w:hAnsiTheme="majorHAnsi" w:cstheme="majorBidi"/>
      <w:b/>
      <w:bCs/>
      <w:i/>
      <w:iCs/>
      <w:color w:val="AED68A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C374F3"/>
    <w:rPr>
      <w:rFonts w:asciiTheme="majorHAnsi" w:eastAsiaTheme="majorEastAsia" w:hAnsiTheme="majorHAnsi" w:cstheme="majorBidi"/>
      <w:color w:val="55812D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C374F3"/>
    <w:rPr>
      <w:rFonts w:asciiTheme="majorHAnsi" w:eastAsiaTheme="majorEastAsia" w:hAnsiTheme="majorHAnsi" w:cstheme="majorBidi"/>
      <w:i/>
      <w:iCs/>
      <w:color w:val="55812D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C374F3"/>
    <w:rPr>
      <w:rFonts w:asciiTheme="majorHAnsi" w:eastAsiaTheme="majorEastAsia" w:hAnsiTheme="majorHAnsi" w:cstheme="majorBidi"/>
      <w:color w:val="AED68A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C374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C374F3"/>
    <w:pPr>
      <w:spacing w:line="240" w:lineRule="auto"/>
    </w:pPr>
    <w:rPr>
      <w:b/>
      <w:bCs/>
      <w:color w:val="AED68A" w:themeColor="accent1"/>
      <w:sz w:val="18"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374F3"/>
    <w:pPr>
      <w:outlineLvl w:val="9"/>
    </w:pPr>
    <w:rPr>
      <w:color w:val="142817" w:themeColor="accent3" w:themeShade="80"/>
    </w:rPr>
  </w:style>
  <w:style w:type="table" w:styleId="Mkatabulky">
    <w:name w:val="Table Grid"/>
    <w:basedOn w:val="Normlntabulka"/>
    <w:uiPriority w:val="59"/>
    <w:rsid w:val="008B54FD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B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4FD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DE07A6"/>
    <w:rPr>
      <w:color w:val="808080"/>
      <w:sz w:val="56"/>
      <w:szCs w:val="56"/>
    </w:rPr>
  </w:style>
  <w:style w:type="paragraph" w:customStyle="1" w:styleId="Textpn">
    <w:name w:val="Text přání"/>
    <w:basedOn w:val="Normln"/>
    <w:link w:val="Znaktextupn"/>
    <w:rsid w:val="00663926"/>
  </w:style>
  <w:style w:type="character" w:customStyle="1" w:styleId="Znaktextupn">
    <w:name w:val="Znak textu přání"/>
    <w:basedOn w:val="Standardnpsmoodstavce"/>
    <w:link w:val="Textpn"/>
    <w:rsid w:val="00663926"/>
    <w:rPr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C2E16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2E16"/>
    <w:rPr>
      <w:rFonts w:ascii="Microsoft Sans Serif" w:hAnsi="Microsoft Sans Serif"/>
      <w:color w:val="28512F" w:themeColor="accent3"/>
      <w:sz w:val="40"/>
      <w:szCs w:val="24"/>
    </w:rPr>
  </w:style>
  <w:style w:type="paragraph" w:styleId="Zpat">
    <w:name w:val="footer"/>
    <w:basedOn w:val="Normln"/>
    <w:link w:val="ZpatChar"/>
    <w:uiPriority w:val="99"/>
    <w:unhideWhenUsed/>
    <w:rsid w:val="00D66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6188"/>
    <w:rPr>
      <w:rFonts w:ascii="Candara" w:hAnsi="Candara"/>
      <w:szCs w:val="24"/>
    </w:rPr>
  </w:style>
  <w:style w:type="paragraph" w:customStyle="1" w:styleId="Pokyny">
    <w:name w:val="Pokyny"/>
    <w:basedOn w:val="Normln"/>
    <w:rsid w:val="002A2713"/>
    <w:pPr>
      <w:spacing w:after="0" w:line="240" w:lineRule="auto"/>
      <w:jc w:val="both"/>
    </w:pPr>
    <w:rPr>
      <w:rFonts w:eastAsiaTheme="minorEastAsia"/>
      <w:color w:val="808080" w:themeColor="background1" w:themeShade="80"/>
      <w:sz w:val="18"/>
      <w:szCs w:val="18"/>
    </w:rPr>
  </w:style>
  <w:style w:type="paragraph" w:customStyle="1" w:styleId="Pozdravnatitulnstrnce">
    <w:name w:val="Pozdrav na titulní stránce"/>
    <w:basedOn w:val="Normln"/>
    <w:link w:val="Znakpozdravunatitulnstrnce"/>
    <w:qFormat/>
    <w:rsid w:val="00663926"/>
    <w:rPr>
      <w:rFonts w:asciiTheme="majorHAnsi" w:hAnsiTheme="majorHAnsi"/>
      <w:b/>
      <w:color w:val="8A9D25" w:themeColor="accent2" w:themeShade="80"/>
      <w:sz w:val="72"/>
    </w:rPr>
  </w:style>
  <w:style w:type="character" w:customStyle="1" w:styleId="Znakpozdravunatitulnstrnce">
    <w:name w:val="Znak pozdravu na titulní stránce"/>
    <w:basedOn w:val="Standardnpsmoodstavce"/>
    <w:link w:val="Pozdravnatitulnstrnce"/>
    <w:rsid w:val="00663926"/>
    <w:rPr>
      <w:rFonts w:asciiTheme="majorHAnsi" w:hAnsiTheme="majorHAnsi"/>
      <w:b/>
      <w:color w:val="8A9D25" w:themeColor="accent2" w:themeShade="80"/>
      <w:sz w:val="72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6B39A2"/>
    <w:pPr>
      <w:framePr w:hSpace="180" w:wrap="around" w:vAnchor="text" w:hAnchor="page" w:x="1741" w:y="2941"/>
      <w:spacing w:after="0" w:line="240" w:lineRule="auto"/>
      <w:contextualSpacing/>
    </w:pPr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  <w:style w:type="character" w:customStyle="1" w:styleId="NzevChar">
    <w:name w:val="Název Char"/>
    <w:basedOn w:val="Standardnpsmoodstavce"/>
    <w:link w:val="Nzev"/>
    <w:uiPriority w:val="10"/>
    <w:rsid w:val="006B39A2"/>
    <w:rPr>
      <w:rFonts w:ascii="Forte" w:eastAsiaTheme="majorEastAsia" w:hAnsi="Forte" w:cstheme="majorBidi"/>
      <w:noProof/>
      <w:color w:val="EEF6E7" w:themeColor="accent1" w:themeTint="33"/>
      <w:spacing w:val="-10"/>
      <w:kern w:val="28"/>
      <w:sz w:val="90"/>
      <w:szCs w:val="9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Custom 266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AED68A"/>
      </a:accent1>
      <a:accent2>
        <a:srgbClr val="DCE89D"/>
      </a:accent2>
      <a:accent3>
        <a:srgbClr val="28512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3">
      <a:majorFont>
        <a:latin typeface="Segoe Scrip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7B2EE-8AD7-439A-A765-C46A6E6EA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Office_25594205_TF10351027</Template>
  <TotalTime>27</TotalTime>
  <Pages>2</Pages>
  <Words>2</Words>
  <Characters>12</Characters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Valentine's Day card (half-fold)</vt:lpstr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2018-10-19T11:13:00Z</dcterms:created>
  <dcterms:modified xsi:type="dcterms:W3CDTF">2018-10-23T10:04:00Z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