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04643A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04643A" w:rsidRDefault="00075253" w:rsidP="00370A7B">
            <w:pPr>
              <w:spacing w:after="0" w:line="240" w:lineRule="auto"/>
              <w:jc w:val="right"/>
            </w:pPr>
            <w:r w:rsidRPr="0004643A">
              <w:rPr>
                <w:noProof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2508045" cy="2576830"/>
                      <wp:effectExtent l="0" t="0" r="0" b="0"/>
                      <wp:docPr id="3" name="Textové pole 3" descr="Textové pole na titulní strán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508045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3160E7" w:rsidRDefault="00075253" w:rsidP="00075253">
                                  <w:pPr>
                                    <w:pStyle w:val="Nzev"/>
                                    <w:rPr>
                                      <w:color w:val="363472" w:themeColor="accent2" w:themeShade="80"/>
                                      <w:sz w:val="104"/>
                                      <w:szCs w:val="104"/>
                                    </w:rPr>
                                  </w:pPr>
                                  <w:r w:rsidRPr="003160E7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4"/>
                                      <w:szCs w:val="104"/>
                                      <w:lang w:bidi="cs-CZ"/>
                                    </w:rPr>
                                    <w:t>Být</w:t>
                                  </w:r>
                                  <w:r w:rsidRPr="003160E7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4"/>
                                      <w:szCs w:val="104"/>
                                      <w:lang w:bidi="cs-CZ"/>
                                    </w:rPr>
                                    <w:br/>
                                    <w:t>s</w:t>
                                  </w:r>
                                  <w:r w:rsidRPr="003160E7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4"/>
                                      <w:szCs w:val="104"/>
                                      <w:lang w:bidi="cs-CZ"/>
                                    </w:rPr>
                                    <w:br/>
                                    <w:t>Tebou...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Textové pole 3" o:spid="_x0000_s1026" type="#_x0000_t176" alt="Textové pole na titulní stránce" style="width:197.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" filled="f" stroked="f" strokeweight=".5pt">
                      <v:textbox>
                        <w:txbxContent>
                          <w:p w:rsidR="00075253" w:rsidRPr="003160E7" w:rsidRDefault="00075253" w:rsidP="00075253">
                            <w:pPr>
                              <w:pStyle w:val="Nzev"/>
                              <w:rPr>
                                <w:color w:val="363472" w:themeColor="accent2" w:themeShade="80"/>
                                <w:sz w:val="104"/>
                                <w:szCs w:val="104"/>
                              </w:rPr>
                            </w:pPr>
                            <w:r w:rsidRPr="003160E7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4"/>
                                <w:szCs w:val="104"/>
                                <w:lang w:bidi="cs-CZ"/>
                              </w:rPr>
                              <w:t>Být</w:t>
                            </w:r>
                            <w:r w:rsidRPr="003160E7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4"/>
                                <w:szCs w:val="104"/>
                                <w:lang w:bidi="cs-CZ"/>
                              </w:rPr>
                              <w:br/>
                              <w:t>s</w:t>
                            </w:r>
                            <w:r w:rsidRPr="003160E7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4"/>
                                <w:szCs w:val="104"/>
                                <w:lang w:bidi="cs-CZ"/>
                              </w:rPr>
                              <w:br/>
                              <w:t>Tebou...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04643A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04643A" w:rsidRDefault="0092584B" w:rsidP="0092584B">
            <w:pPr>
              <w:spacing w:after="0"/>
              <w:jc w:val="right"/>
            </w:pPr>
            <w:r w:rsidRPr="0004643A">
              <w:rPr>
                <w:noProof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696058" cy="2181225"/>
                      <wp:effectExtent l="0" t="0" r="0" b="0"/>
                      <wp:docPr id="5" name="Textové pole 5" descr="Textové pole zpráv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6058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04643A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04643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cs-CZ"/>
                                    </w:rPr>
                                    <w:t>...je to</w:t>
                                  </w:r>
                                  <w:r w:rsidRPr="0004643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cs-CZ"/>
                                    </w:rPr>
                                    <w:br/>
                                    <w:t>nejlepší</w:t>
                                  </w:r>
                                  <w:r w:rsidRPr="0004643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cs-CZ"/>
                                    </w:rPr>
                                    <w:br/>
                                    <w:t>na sv</w:t>
                                  </w:r>
                                  <w:r w:rsidRPr="0004643A">
                                    <w:rPr>
                                      <w:rFonts w:eastAsia="Brush Script MT" w:cs="Cambria"/>
                                      <w:color w:val="363472" w:themeColor="accent2" w:themeShade="80"/>
                                      <w:sz w:val="80"/>
                                      <w:szCs w:val="80"/>
                                      <w:lang w:bidi="cs-CZ"/>
                                    </w:rPr>
                                    <w:t>ě</w:t>
                                  </w:r>
                                  <w:r w:rsidRPr="0004643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cs-CZ"/>
                                    </w:rPr>
                                    <w:t>t</w:t>
                                  </w:r>
                                  <w:r w:rsidRPr="0004643A">
                                    <w:rPr>
                                      <w:rFonts w:eastAsia="Brush Script MT" w:cs="Cambria"/>
                                      <w:color w:val="363472" w:themeColor="accent2" w:themeShade="80"/>
                                      <w:sz w:val="80"/>
                                      <w:szCs w:val="80"/>
                                      <w:lang w:bidi="cs-CZ"/>
                                    </w:rPr>
                                    <w:t>ě</w:t>
                                  </w:r>
                                  <w:r w:rsidRPr="0004643A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cs-C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Textové pole 5" o:spid="_x0000_s1027" type="#_x0000_t176" alt="Textové pole zprávy" style="width:212.3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" filled="f" stroked="f" strokeweight=".5pt">
                      <v:textbox inset="0,0,0,0">
                        <w:txbxContent>
                          <w:p w:rsidR="0092584B" w:rsidRPr="0004643A" w:rsidRDefault="0092584B" w:rsidP="0092584B">
                            <w:pPr>
                              <w:spacing w:after="0"/>
                              <w:jc w:val="right"/>
                              <w:rPr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04643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cs-CZ"/>
                              </w:rPr>
                              <w:t>...je to</w:t>
                            </w:r>
                            <w:r w:rsidRPr="0004643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cs-CZ"/>
                              </w:rPr>
                              <w:br/>
                              <w:t>nejlepší</w:t>
                            </w:r>
                            <w:r w:rsidRPr="0004643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cs-CZ"/>
                              </w:rPr>
                              <w:br/>
                              <w:t>na sv</w:t>
                            </w:r>
                            <w:r w:rsidRPr="0004643A">
                              <w:rPr>
                                <w:rFonts w:eastAsia="Brush Script MT" w:cs="Cambria"/>
                                <w:color w:val="363472" w:themeColor="accent2" w:themeShade="80"/>
                                <w:sz w:val="80"/>
                                <w:szCs w:val="80"/>
                                <w:lang w:bidi="cs-CZ"/>
                              </w:rPr>
                              <w:t>ě</w:t>
                            </w:r>
                            <w:r w:rsidRPr="0004643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cs-CZ"/>
                              </w:rPr>
                              <w:t>t</w:t>
                            </w:r>
                            <w:r w:rsidRPr="0004643A">
                              <w:rPr>
                                <w:rFonts w:eastAsia="Brush Script MT" w:cs="Cambria"/>
                                <w:color w:val="363472" w:themeColor="accent2" w:themeShade="80"/>
                                <w:sz w:val="80"/>
                                <w:szCs w:val="80"/>
                                <w:lang w:bidi="cs-CZ"/>
                              </w:rPr>
                              <w:t>ě</w:t>
                            </w:r>
                            <w:r w:rsidRPr="0004643A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cs-CZ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04643A" w:rsidRDefault="00A04339" w:rsidP="00A04339">
      <w:pPr>
        <w:jc w:val="both"/>
      </w:pPr>
      <w:bookmarkStart w:id="0" w:name="_GoBack"/>
      <w:bookmarkEnd w:id="0"/>
      <w:r w:rsidRPr="0004643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Obrázek 2" title="Obrázek na poza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šablona-obrázek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RPr="0004643A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1BB" w:rsidRDefault="009351BB">
      <w:r>
        <w:separator/>
      </w:r>
    </w:p>
  </w:endnote>
  <w:endnote w:type="continuationSeparator" w:id="0">
    <w:p w:rsidR="009351BB" w:rsidRDefault="00935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1BB" w:rsidRDefault="009351BB">
      <w:r>
        <w:separator/>
      </w:r>
    </w:p>
  </w:footnote>
  <w:footnote w:type="continuationSeparator" w:id="0">
    <w:p w:rsidR="009351BB" w:rsidRDefault="00935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79247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1C20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7EFA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86D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78C4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B04C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EC09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B4ED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7A1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C84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4643A"/>
    <w:rsid w:val="00075253"/>
    <w:rsid w:val="000C79ED"/>
    <w:rsid w:val="00113008"/>
    <w:rsid w:val="00197C88"/>
    <w:rsid w:val="00197F84"/>
    <w:rsid w:val="001A7443"/>
    <w:rsid w:val="003160E7"/>
    <w:rsid w:val="0035671B"/>
    <w:rsid w:val="00370A7B"/>
    <w:rsid w:val="0043059A"/>
    <w:rsid w:val="00444463"/>
    <w:rsid w:val="004523C1"/>
    <w:rsid w:val="004B0642"/>
    <w:rsid w:val="005255E2"/>
    <w:rsid w:val="00640AAF"/>
    <w:rsid w:val="006A2D1D"/>
    <w:rsid w:val="0092584B"/>
    <w:rsid w:val="009351BB"/>
    <w:rsid w:val="00A04339"/>
    <w:rsid w:val="00A128AC"/>
    <w:rsid w:val="00AE1964"/>
    <w:rsid w:val="00B34175"/>
    <w:rsid w:val="00C81559"/>
    <w:rsid w:val="00C87FA0"/>
    <w:rsid w:val="00E4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4643A"/>
    <w:pPr>
      <w:spacing w:after="160" w:line="259" w:lineRule="auto"/>
    </w:pPr>
    <w:rPr>
      <w:rFonts w:ascii="Mistral" w:hAnsi="Mistral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unhideWhenUsed/>
    <w:qFormat/>
    <w:rsid w:val="0004643A"/>
    <w:pPr>
      <w:outlineLvl w:val="0"/>
    </w:pPr>
    <w:rPr>
      <w:rFonts w:eastAsiaTheme="majorEastAsia" w:cstheme="majorBidi"/>
      <w:color w:val="373545" w:themeColor="text2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4643A"/>
    <w:pPr>
      <w:keepNext/>
      <w:keepLines/>
      <w:spacing w:before="40" w:after="0"/>
      <w:outlineLvl w:val="1"/>
    </w:pPr>
    <w:rPr>
      <w:rFonts w:eastAsiaTheme="majorEastAsia" w:cstheme="majorBidi"/>
      <w:color w:val="373545" w:themeColor="text2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4643A"/>
    <w:pPr>
      <w:keepNext/>
      <w:keepLines/>
      <w:spacing w:before="40" w:after="0"/>
      <w:outlineLvl w:val="2"/>
    </w:pPr>
    <w:rPr>
      <w:rFonts w:eastAsiaTheme="majorEastAsia" w:cstheme="majorBidi"/>
      <w:color w:val="59347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643A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64EA8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643A"/>
    <w:pPr>
      <w:keepNext/>
      <w:keepLines/>
      <w:spacing w:before="40" w:after="0"/>
      <w:outlineLvl w:val="4"/>
    </w:pPr>
    <w:rPr>
      <w:rFonts w:eastAsiaTheme="majorEastAsia" w:cstheme="majorBidi"/>
      <w:color w:val="864EA8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4643A"/>
    <w:pPr>
      <w:keepNext/>
      <w:keepLines/>
      <w:spacing w:before="40" w:after="0"/>
      <w:outlineLvl w:val="5"/>
    </w:pPr>
    <w:rPr>
      <w:rFonts w:eastAsiaTheme="majorEastAsia" w:cstheme="majorBidi"/>
      <w:color w:val="59347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4643A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9347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4643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4643A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04643A"/>
    <w:rPr>
      <w:rFonts w:ascii="Mistral" w:eastAsiaTheme="majorEastAsia" w:hAnsi="Mistral" w:cstheme="majorBidi"/>
      <w:color w:val="373545" w:themeColor="text2"/>
      <w:sz w:val="40"/>
      <w:szCs w:val="4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4643A"/>
    <w:rPr>
      <w:rFonts w:ascii="Mistral" w:eastAsiaTheme="majorEastAsia" w:hAnsi="Mistral" w:cstheme="majorBidi"/>
      <w:color w:val="373545" w:themeColor="text2"/>
      <w:sz w:val="26"/>
      <w:szCs w:val="2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Nzev">
    <w:name w:val="Title"/>
    <w:basedOn w:val="Normln"/>
    <w:next w:val="Normln"/>
    <w:link w:val="NzevChar"/>
    <w:uiPriority w:val="10"/>
    <w:unhideWhenUsed/>
    <w:qFormat/>
    <w:rsid w:val="0004643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4643A"/>
    <w:rPr>
      <w:rFonts w:ascii="Mistral" w:eastAsiaTheme="majorEastAsia" w:hAnsi="Mistral" w:cstheme="majorBidi"/>
      <w:spacing w:val="-10"/>
      <w:kern w:val="28"/>
      <w:sz w:val="56"/>
      <w:szCs w:val="5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128AC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28AC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0642"/>
    <w:rPr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4643A"/>
    <w:rPr>
      <w:rFonts w:ascii="Mistral" w:eastAsiaTheme="majorEastAsia" w:hAnsi="Mistral" w:cstheme="majorBidi"/>
      <w:color w:val="593470" w:themeColor="accent1" w:themeShade="7F"/>
      <w:sz w:val="24"/>
      <w:szCs w:val="24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643A"/>
    <w:rPr>
      <w:rFonts w:ascii="Mistral" w:eastAsiaTheme="majorEastAsia" w:hAnsi="Mistral" w:cstheme="majorBidi"/>
      <w:i/>
      <w:iCs/>
      <w:color w:val="864EA8" w:themeColor="accent1" w:themeShade="BF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643A"/>
    <w:rPr>
      <w:rFonts w:ascii="Mistral" w:eastAsiaTheme="majorEastAsia" w:hAnsi="Mistral" w:cstheme="majorBidi"/>
      <w:color w:val="864EA8" w:themeColor="accent1" w:themeShade="BF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4643A"/>
    <w:rPr>
      <w:rFonts w:ascii="Mistral" w:eastAsiaTheme="majorEastAsia" w:hAnsi="Mistral" w:cstheme="majorBidi"/>
      <w:color w:val="593470" w:themeColor="accent1" w:themeShade="7F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4643A"/>
    <w:rPr>
      <w:rFonts w:ascii="Mistral" w:eastAsiaTheme="majorEastAsia" w:hAnsi="Mistral" w:cstheme="majorBidi"/>
      <w:i/>
      <w:iCs/>
      <w:color w:val="593470" w:themeColor="accent1" w:themeShade="7F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4643A"/>
    <w:rPr>
      <w:rFonts w:ascii="Mistral" w:eastAsiaTheme="majorEastAsia" w:hAnsi="Mistral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4643A"/>
    <w:rPr>
      <w:rFonts w:ascii="Mistral" w:eastAsiaTheme="majorEastAsia" w:hAnsi="Mistral" w:cstheme="majorBidi"/>
      <w:i/>
      <w:iCs/>
      <w:color w:val="272727" w:themeColor="text1" w:themeTint="D8"/>
      <w:sz w:val="21"/>
      <w:szCs w:val="21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4643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04643A"/>
    <w:rPr>
      <w:rFonts w:ascii="Mistral" w:hAnsi="Mistral"/>
      <w:color w:val="5A5A5A" w:themeColor="text1" w:themeTint="A5"/>
      <w:spacing w:val="15"/>
      <w:lang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4643A"/>
    <w:pPr>
      <w:keepNext/>
      <w:keepLines/>
      <w:spacing w:before="240" w:after="0"/>
      <w:outlineLvl w:val="9"/>
    </w:pPr>
    <w:rPr>
      <w:color w:val="864EA8" w:themeColor="accent1" w:themeShade="BF"/>
      <w:sz w:val="32"/>
      <w:szCs w:val="32"/>
    </w:rPr>
  </w:style>
  <w:style w:type="paragraph" w:styleId="Adresanaoblku">
    <w:name w:val="envelope address"/>
    <w:basedOn w:val="Normln"/>
    <w:uiPriority w:val="99"/>
    <w:semiHidden/>
    <w:unhideWhenUsed/>
    <w:rsid w:val="0004643A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04643A"/>
    <w:pPr>
      <w:spacing w:after="0" w:line="240" w:lineRule="auto"/>
    </w:pPr>
    <w:rPr>
      <w:rFonts w:eastAsiaTheme="majorEastAsia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Office_25594556_TF03992061</Template>
  <TotalTime>22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2018-10-19T10:56:00Z</dcterms:created>
  <dcterms:modified xsi:type="dcterms:W3CDTF">2018-10-24T03:05:00Z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