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4E0AE1B4" w:rsidR="00546388" w:rsidRPr="000073F0" w:rsidRDefault="000358DE" w:rsidP="00E5732D">
      <w:pPr>
        <w:pStyle w:val="Nadpis1"/>
        <w:spacing w:before="11520"/>
      </w:pPr>
      <w:r w:rsidRPr="000073F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6E7399BA">
                <wp:simplePos x="0" y="0"/>
                <wp:positionH relativeFrom="column">
                  <wp:posOffset>5145110</wp:posOffset>
                </wp:positionH>
                <wp:positionV relativeFrom="paragraph">
                  <wp:posOffset>8335502</wp:posOffset>
                </wp:positionV>
                <wp:extent cx="1864351" cy="1188720"/>
                <wp:effectExtent l="0" t="0" r="0" b="0"/>
                <wp:wrapNone/>
                <wp:docPr id="243" name="Textové pole 243" descr="Textové pole se slovem „Tě“: Miluji T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51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cs-CZ"/>
                              </w:rPr>
                              <w:t>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Textové pole 243" o:spid="_x0000_s1026" type="#_x0000_t202" alt="Textové pole se slovem „Tě“: Miluji Tě" style="position:absolute;left:0;text-align:left;margin-left:405.15pt;margin-top:656.35pt;width:146.8pt;height:93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cs-CZ"/>
                        </w:rPr>
                        <w:t>Tě</w:t>
                      </w:r>
                    </w:p>
                  </w:txbxContent>
                </v:textbox>
              </v:shape>
            </w:pict>
          </mc:Fallback>
        </mc:AlternateContent>
      </w:r>
      <w:r w:rsidR="006C799C" w:rsidRPr="006C799C">
        <w:t xml:space="preserve"> </w:t>
      </w:r>
      <w:sdt>
        <w:sdtPr>
          <w:alias w:val="Miluji:"/>
          <w:tag w:val="Miluji:"/>
          <w:id w:val="-1231461749"/>
          <w:placeholder>
            <w:docPart w:val="E055BA8D9F894CE2BEAE2A8E2868737C"/>
          </w:placeholder>
          <w:temporary/>
          <w:showingPlcHdr/>
          <w15:appearance w15:val="hidden"/>
        </w:sdtPr>
        <w:sdtContent>
          <w:bookmarkStart w:id="0" w:name="_GoBack"/>
          <w:r w:rsidR="006C799C" w:rsidRPr="006C799C">
            <w:t>Miluji</w:t>
          </w:r>
          <w:bookmarkEnd w:id="0"/>
        </w:sdtContent>
      </w:sdt>
    </w:p>
    <w:p w14:paraId="7010922F" w14:textId="4D522BBB" w:rsidR="00114389" w:rsidRPr="000073F0" w:rsidRDefault="00114389" w:rsidP="00964D92"/>
    <w:sectPr w:rsidR="00114389" w:rsidRPr="000073F0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E2A66" w14:textId="77777777" w:rsidR="0026018D" w:rsidRDefault="0026018D" w:rsidP="000426A8">
      <w:r>
        <w:separator/>
      </w:r>
    </w:p>
  </w:endnote>
  <w:endnote w:type="continuationSeparator" w:id="0">
    <w:p w14:paraId="1788F13B" w14:textId="77777777" w:rsidR="0026018D" w:rsidRDefault="0026018D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907B9" w14:textId="77777777" w:rsidR="0026018D" w:rsidRDefault="0026018D" w:rsidP="000426A8">
      <w:r>
        <w:separator/>
      </w:r>
    </w:p>
  </w:footnote>
  <w:footnote w:type="continuationSeparator" w:id="0">
    <w:p w14:paraId="672F7053" w14:textId="77777777" w:rsidR="0026018D" w:rsidRDefault="0026018D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Default="005B4377">
    <w:pPr>
      <w:pStyle w:val="Zhlav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Obrázek 9" descr="Růžová srdíčka různých velikostí na červeném pozad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073F0"/>
    <w:rsid w:val="000358DE"/>
    <w:rsid w:val="0004150C"/>
    <w:rsid w:val="000426A8"/>
    <w:rsid w:val="00064C56"/>
    <w:rsid w:val="00114389"/>
    <w:rsid w:val="00136691"/>
    <w:rsid w:val="0026018D"/>
    <w:rsid w:val="002727B4"/>
    <w:rsid w:val="003829C2"/>
    <w:rsid w:val="004C62EF"/>
    <w:rsid w:val="00546388"/>
    <w:rsid w:val="00563009"/>
    <w:rsid w:val="00577DB7"/>
    <w:rsid w:val="005A3B10"/>
    <w:rsid w:val="005B4377"/>
    <w:rsid w:val="006807D4"/>
    <w:rsid w:val="006C799C"/>
    <w:rsid w:val="00702ACD"/>
    <w:rsid w:val="00745C49"/>
    <w:rsid w:val="00777482"/>
    <w:rsid w:val="0079158F"/>
    <w:rsid w:val="00801F7F"/>
    <w:rsid w:val="00817406"/>
    <w:rsid w:val="008A3554"/>
    <w:rsid w:val="00964D92"/>
    <w:rsid w:val="00983C5F"/>
    <w:rsid w:val="00A50712"/>
    <w:rsid w:val="00B10ECC"/>
    <w:rsid w:val="00B156A6"/>
    <w:rsid w:val="00B35625"/>
    <w:rsid w:val="00D14663"/>
    <w:rsid w:val="00D23F31"/>
    <w:rsid w:val="00DD4A6E"/>
    <w:rsid w:val="00E03E93"/>
    <w:rsid w:val="00E5732D"/>
    <w:rsid w:val="00E60D8A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Nadpis1">
    <w:name w:val="heading 1"/>
    <w:basedOn w:val="Normln"/>
    <w:next w:val="Normln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Zpat">
    <w:name w:val="footer"/>
    <w:basedOn w:val="Normln"/>
    <w:link w:val="ZpatChar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Textvbloku">
    <w:name w:val="Block Text"/>
    <w:basedOn w:val="Normln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Sledovanodkaz">
    <w:name w:val="FollowedHyperlink"/>
    <w:basedOn w:val="Standardnpsmoodstavce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055BA8D9F894CE2BEAE2A8E286873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670D08-145D-4712-AD3E-8D319298080E}"/>
      </w:docPartPr>
      <w:docPartBody>
        <w:p w:rsidR="00000000" w:rsidRDefault="00964345" w:rsidP="00964345">
          <w:pPr>
            <w:pStyle w:val="E055BA8D9F894CE2BEAE2A8E2868737C"/>
          </w:pPr>
          <w:r w:rsidRPr="006C799C">
            <w:t>Miluji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345"/>
    <w:rsid w:val="002173AF"/>
    <w:rsid w:val="0096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64345"/>
    <w:rPr>
      <w:rFonts w:cs="Times New Roman"/>
      <w:sz w:val="3276"/>
      <w:szCs w:val="3276"/>
    </w:rPr>
  </w:style>
  <w:style w:type="character" w:default="1" w:styleId="Standardnpsmoodstavce">
    <w:name w:val="Default Paragraph Font"/>
    <w:uiPriority w:val="1"/>
    <w:semiHidden/>
    <w:unhideWhenUsed/>
    <w:rsid w:val="00964345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055BA8D9F894CE2BEAE2A8E2868737C">
    <w:name w:val="E055BA8D9F894CE2BEAE2A8E2868737C"/>
    <w:rsid w:val="00964345"/>
  </w:style>
  <w:style w:type="character" w:styleId="Zstupntext">
    <w:name w:val="Placeholder Text"/>
    <w:basedOn w:val="Standardnpsmoodstavce"/>
    <w:uiPriority w:val="99"/>
    <w:semiHidden/>
    <w:rsid w:val="0096434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Office_25593638_TF03978581</Template>
  <TotalTime>9</TotalTime>
  <Pages>1</Pages>
  <Words>1</Words>
  <Characters>11</Characters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2018-10-19T08:11:00Z</dcterms:created>
  <dcterms:modified xsi:type="dcterms:W3CDTF">2018-10-23T03:17:00Z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