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C9A" w:rsidRPr="00174489" w:rsidRDefault="00AE48D5">
      <w:pPr>
        <w:pStyle w:val="Title"/>
        <w:rPr>
          <w:lang w:val="cs-CZ"/>
        </w:rPr>
      </w:pPr>
      <w:bookmarkStart w:id="0" w:name="_GoBack"/>
      <w:r w:rsidRPr="00174489">
        <w:rPr>
          <w:lang w:val="cs-CZ"/>
        </w:rPr>
        <w:t xml:space="preserve">Nejužitečnější </w:t>
      </w:r>
      <w:r w:rsidRPr="0017448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pozadí" descr="Grafika pozadí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Paprsky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Černé ohraničení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bdélníkové ohraničení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B0C9A" w:rsidRDefault="008B0C9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pozadí" o:spid="_x0000_s1026" alt="Grafika pozadí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prsky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2" o:title=""/>
                  <v:path arrowok="t"/>
                </v:shape>
                <v:shape id="Černé ohraničení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3" o:title=""/>
                  <v:path arrowok="t"/>
                </v:shape>
                <v:rect id="Obdélníkové ohraničení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:rsidR="008B0C9A" w:rsidRDefault="008B0C9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174489">
        <w:rPr>
          <w:lang w:val="cs-CZ"/>
        </w:rPr>
        <w:t>hráč</w:t>
      </w:r>
    </w:p>
    <w:bookmarkEnd w:id="0"/>
    <w:p w:rsidR="008B0C9A" w:rsidRPr="00033550" w:rsidRDefault="00033550">
      <w:pPr>
        <w:pStyle w:val="Jmno"/>
        <w:rPr>
          <w:rFonts w:ascii="Times New Roman" w:hAnsi="Times New Roman" w:cs="Times New Roman"/>
          <w:lang w:val="cs-CZ"/>
        </w:rPr>
      </w:pPr>
      <w:sdt>
        <w:sdtPr>
          <w:rPr>
            <w:rFonts w:ascii="Times New Roman" w:hAnsi="Times New Roman" w:cs="Times New Roman"/>
            <w:lang w:val="cs-CZ"/>
          </w:r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AE48D5" w:rsidRPr="00033550">
            <w:rPr>
              <w:rFonts w:ascii="Times New Roman" w:hAnsi="Times New Roman" w:cs="Times New Roman"/>
              <w:lang w:val="cs-CZ"/>
            </w:rPr>
            <w:t>[Jméno příjemce]</w:t>
          </w:r>
        </w:sdtContent>
      </w:sdt>
    </w:p>
    <w:sdt>
      <w:sdtPr>
        <w:rPr>
          <w:lang w:val="cs-CZ"/>
        </w:rPr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8B0C9A" w:rsidRPr="00174489" w:rsidRDefault="00AE48D5">
          <w:pPr>
            <w:rPr>
              <w:lang w:val="cs-CZ"/>
            </w:rPr>
          </w:pPr>
          <w:r w:rsidRPr="00033550">
            <w:rPr>
              <w:rFonts w:ascii="Times New Roman" w:hAnsi="Times New Roman" w:cs="Times New Roman"/>
              <w:lang w:val="cs-CZ"/>
            </w:rPr>
            <w:t>se vyhlašuje nejužitečnějším hráčem této sezóny za své fenomenální výkony za tým</w:t>
          </w:r>
        </w:p>
      </w:sdtContent>
    </w:sdt>
    <w:p w:rsidR="008B0C9A" w:rsidRPr="00033550" w:rsidRDefault="00033550">
      <w:pPr>
        <w:pStyle w:val="Organizace"/>
        <w:spacing w:after="0"/>
        <w:rPr>
          <w:rFonts w:ascii="Times New Roman" w:hAnsi="Times New Roman" w:cs="Times New Roman"/>
          <w:lang w:val="cs-CZ"/>
        </w:rPr>
      </w:pPr>
      <w:sdt>
        <w:sdtPr>
          <w:rPr>
            <w:rFonts w:ascii="Times New Roman" w:hAnsi="Times New Roman" w:cs="Times New Roman"/>
            <w:lang w:val="cs-CZ"/>
          </w:r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AE48D5" w:rsidRPr="00033550">
            <w:rPr>
              <w:rFonts w:ascii="Times New Roman" w:hAnsi="Times New Roman" w:cs="Times New Roman"/>
              <w:lang w:val="cs-CZ"/>
            </w:rPr>
            <w:t>[Jméno týmu]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8B0C9A" w:rsidRPr="00174489">
        <w:trPr>
          <w:trHeight w:val="3024"/>
        </w:trPr>
        <w:sdt>
          <w:sdtPr>
            <w:rPr>
              <w:lang w:val="cs-CZ"/>
            </w:rPr>
            <w:alias w:val="Klikněte na šipku vpravo a vyberte ikonu"/>
            <w:tag w:val="Klikněte na šipku vpravo a vyberte ikonu"/>
            <w:id w:val="-1667470174"/>
            <w:placeholder>
              <w:docPart w:val="DefaultPlaceholder_108186856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8B0C9A" w:rsidRPr="00174489" w:rsidRDefault="00AE48D5">
                <w:pPr>
                  <w:spacing w:after="0" w:line="240" w:lineRule="auto"/>
                  <w:rPr>
                    <w:lang w:val="cs-CZ"/>
                  </w:rPr>
                </w:pPr>
                <w:r w:rsidRPr="00174489"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3816" name="Skupina 3816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3817" name="Pečeť" descr="Pečeť ocenění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3818" name="Tvar pečeti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819" name="Textura pečeti" descr="C:\Users\Steph\Dropbox\seal tex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20" name="Baseba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 xmlns:a14="http://schemas.microsoft.com/office/drawing/2010/main" xmlns:pic="http://schemas.openxmlformats.org/drawingml/2006/picture" xmlns:a="http://schemas.openxmlformats.org/drawingml/2006/main">
                      <w:pict>
                        <v:group id="Skupina 3816" style="width:149pt;height:149pt;mso-position-horizontal-relative:char;mso-position-vertical-relative:line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">
                          <v:group id="Pečeť" style="position:absolute;width:18923;height:18923" alt="Award Pečeť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shape id="Tvar pečeti" style="position:absolute;top:95;width:18923;height:18923;visibility:visible;mso-wrap-style:square;v-text-anchor:top" coordsize="3366,3348" o:spid="_x0000_s1028" fillcolor="#8b0e04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4sMQA&#10;AADdAAAADwAAAGRycy9kb3ducmV2LnhtbERPy2oCMRTdF/yHcAvdiGa0amVqFBGkLnThA+nyMrmd&#10;DJ3cDEnUsV9vFkKXh/OeLVpbiyv5UDlWMOhnIIgLpysuFZyO694URIjIGmvHpOBOARbzzssMc+1u&#10;vKfrIZYihXDIUYGJscmlDIUhi6HvGuLE/ThvMSboS6k93lK4reUwyybSYsWpwWBDK0PF7+FiFezR&#10;N9v1/eNr/PdtzWh0vJy7u65Sb6/t8hNEpDb+i5/ujVbwPh2kuel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uLDEAAAA3QAAAA8AAAAAAAAAAAAAAAAAmAIAAGRycy9k&#10;b3ducmV2LnhtbFBLBQYAAAAABAAEAPUAAACJAwAAAAA=&#10;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Textura pečeti" style="position:absolute;width:18954;height:18954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Yc7FAAAA3QAAAA8AAABkcnMvZG93bnJldi54bWxEj0+LwjAUxO/CfofwhL0smlhB3GqURRA8&#10;Lfjn4N6ezbOtNi+liVr99EZY8DjMzG+Y6by1lbhS40vHGgZ9BYI4c6bkXMNuu+yNQfiAbLByTBru&#10;5GE+++hMMTXuxmu6bkIuIoR9ihqKEOpUSp8VZNH3XU0cvaNrLIYom1yaBm8RbiuZKDWSFkuOCwXW&#10;tCgoO28uVsNorw7JF/nHBbchWf6dFLrfs9af3fZnAiJQG97h//bKaBiOB9/wehOf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GHOxQAAAN0AAAAPAAAAAAAAAAAAAAAA&#10;AJ8CAABkcnMvZG93bnJldi54bWxQSwUGAAAAAAQABAD3AAAAkQMAAAAA&#10;">
                              <v:imagedata cropleft="19433f" croptop="-2164f" cropright="-949f" o:title="seal texture" r:id="rId16"/>
                              <v:path arrowok="t"/>
                            </v:shape>
                          </v:group>
                          <v:shape id="Baseball" style="position:absolute;left:3810;top:3810;width:11239;height:11334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qkfBAAAA3QAAAA8AAABkcnMvZG93bnJldi54bWxET8uKwjAU3Qv+Q7gD7jSZiiLVKKNQcDaC&#10;j4XLa3NtyyQ3pYla/36yGJjl4bxXm95Z8aQuNJ41fE4UCOLSm4YrDZdzMV6ACBHZoPVMGt4UYLMe&#10;DlaYG//iIz1PsRIphEOOGuoY21zKUNbkMEx8S5y4u+8cxgS7SpoOXyncWZkpNZcOG04NNba0q6n8&#10;OT2chq3dXpvdo8gOlzCbqsK627dyWo8++q8liEh9/Bf/ufdGw3SRpf3pTX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qkfBAAAA3QAAAA8AAAAAAAAAAAAAAAAAnwIA&#10;AGRycy9kb3ducmV2LnhtbFBLBQYAAAAABAAEAPcAAACNAwAAAAA=&#10;">
                            <v:imagedata o:title="" r:id="rId17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8B0C9A" w:rsidRPr="00174489" w:rsidRDefault="008B0C9A">
            <w:pPr>
              <w:spacing w:after="0" w:line="240" w:lineRule="auto"/>
              <w:rPr>
                <w:lang w:val="cs-CZ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8B0C9A" w:rsidRPr="00174489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033550" w:rsidRDefault="00AE48D5">
                  <w:pPr>
                    <w:pStyle w:val="Nadpispodpisu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cs-CZ"/>
                    </w:rPr>
                  </w:pPr>
                  <w:r w:rsidRPr="00033550">
                    <w:rPr>
                      <w:rFonts w:ascii="Times New Roman" w:hAnsi="Times New Roman" w:cs="Times New Roman"/>
                      <w:lang w:val="cs-CZ"/>
                    </w:rPr>
                    <w:t>Předal:</w:t>
                  </w:r>
                </w:p>
              </w:tc>
              <w:sdt>
                <w:sdtPr>
                  <w:rPr>
                    <w:lang w:val="cs-CZ"/>
                  </w:r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174489" w:rsidRDefault="00AE48D5">
                      <w:pPr>
                        <w:pStyle w:val="Signature"/>
                        <w:jc w:val="center"/>
                        <w:rPr>
                          <w:lang w:val="cs-CZ"/>
                        </w:rPr>
                      </w:pPr>
                      <w:r w:rsidRPr="00174489">
                        <w:rPr>
                          <w:lang w:val="cs-CZ"/>
                        </w:rPr>
                        <w:t>[Jméno předávajícího]</w:t>
                      </w:r>
                    </w:p>
                  </w:tc>
                </w:sdtContent>
              </w:sdt>
            </w:tr>
            <w:tr w:rsidR="008B0C9A" w:rsidRPr="00174489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033550" w:rsidRDefault="00AE48D5">
                  <w:pPr>
                    <w:pStyle w:val="Nadpispodpisu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cs-CZ"/>
                    </w:rPr>
                  </w:pPr>
                  <w:r w:rsidRPr="00033550">
                    <w:rPr>
                      <w:rFonts w:ascii="Times New Roman" w:hAnsi="Times New Roman" w:cs="Times New Roman"/>
                      <w:lang w:val="cs-CZ"/>
                    </w:rPr>
                    <w:t>Dne:</w:t>
                  </w:r>
                </w:p>
              </w:tc>
              <w:sdt>
                <w:sdtPr>
                  <w:rPr>
                    <w:lang w:val="cs-CZ"/>
                  </w:r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d.M.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174489" w:rsidRDefault="00AE48D5">
                      <w:pPr>
                        <w:pStyle w:val="Signature"/>
                        <w:jc w:val="center"/>
                        <w:rPr>
                          <w:lang w:val="cs-CZ"/>
                        </w:rPr>
                      </w:pPr>
                      <w:r w:rsidRPr="00174489">
                        <w:rPr>
                          <w:lang w:val="cs-CZ"/>
                        </w:rPr>
                        <w:t>[Klikněte a vyberte datum.]</w:t>
                      </w:r>
                    </w:p>
                  </w:tc>
                </w:sdtContent>
              </w:sdt>
            </w:tr>
          </w:tbl>
          <w:p w:rsidR="008B0C9A" w:rsidRPr="00174489" w:rsidRDefault="008B0C9A">
            <w:pPr>
              <w:spacing w:after="0" w:line="240" w:lineRule="auto"/>
              <w:rPr>
                <w:lang w:val="cs-CZ"/>
              </w:rPr>
            </w:pPr>
          </w:p>
        </w:tc>
      </w:tr>
    </w:tbl>
    <w:p w:rsidR="008B0C9A" w:rsidRPr="00174489" w:rsidRDefault="008B0C9A">
      <w:pPr>
        <w:spacing w:after="0" w:line="200" w:lineRule="exact"/>
        <w:rPr>
          <w:lang w:val="cs-CZ"/>
        </w:rPr>
      </w:pPr>
    </w:p>
    <w:sectPr w:rsidR="008B0C9A" w:rsidRPr="00174489" w:rsidSect="00174489">
      <w:pgSz w:w="16839" w:h="11907" w:orient="landscape" w:code="9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F18" w:rsidRDefault="00C33F18">
      <w:pPr>
        <w:spacing w:after="0" w:line="240" w:lineRule="auto"/>
      </w:pPr>
      <w:r>
        <w:separator/>
      </w:r>
    </w:p>
  </w:endnote>
  <w:endnote w:type="continuationSeparator" w:id="0">
    <w:p w:rsidR="00C33F18" w:rsidRDefault="00C3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F18" w:rsidRDefault="00C33F18">
      <w:pPr>
        <w:spacing w:after="0" w:line="240" w:lineRule="auto"/>
      </w:pPr>
      <w:r>
        <w:separator/>
      </w:r>
    </w:p>
  </w:footnote>
  <w:footnote w:type="continuationSeparator" w:id="0">
    <w:p w:rsidR="00C33F18" w:rsidRDefault="00C33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9A"/>
    <w:rsid w:val="00033550"/>
    <w:rsid w:val="000D5962"/>
    <w:rsid w:val="00174489"/>
    <w:rsid w:val="005B184F"/>
    <w:rsid w:val="005D5C45"/>
    <w:rsid w:val="008B0C9A"/>
    <w:rsid w:val="00AE48D5"/>
    <w:rsid w:val="00B031AA"/>
    <w:rsid w:val="00C33F18"/>
    <w:rsid w:val="00F2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mno">
    <w:name w:val="Jméno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Organizace">
    <w:name w:val="Organizace"/>
    <w:basedOn w:val="Normal"/>
    <w:uiPriority w:val="2"/>
    <w:qFormat/>
    <w:pPr>
      <w:spacing w:before="200" w:line="240" w:lineRule="auto"/>
    </w:pPr>
    <w:rPr>
      <w:caps/>
      <w:sz w:val="66"/>
    </w:rPr>
  </w:style>
  <w:style w:type="paragraph" w:customStyle="1" w:styleId="Nadpispodpisu">
    <w:name w:val="Nadpis podpisu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../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media/image24.png"/><Relationship Id="rId17" Type="http://schemas.openxmlformats.org/officeDocument/2006/relationships/image" Target="../media/image22.png"/><Relationship Id="rId25" Type="http://schemas.openxmlformats.org/officeDocument/2006/relationships/image" Target="../media/image26.png"/><Relationship Id="rId2" Type="http://schemas.openxmlformats.org/officeDocument/2006/relationships/settings" Target="settings.xml"/><Relationship Id="rId16" Type="http://schemas.openxmlformats.org/officeDocument/2006/relationships/image" Target="../media/image21.png"/><Relationship Id="rId20" Type="http://schemas.openxmlformats.org/officeDocument/2006/relationships/image" Target="../media/image12.png"/><Relationship Id="rId1" Type="http://schemas.openxmlformats.org/officeDocument/2006/relationships/styles" Target="styles.xml"/><Relationship Id="rId24" Type="http://schemas.openxmlformats.org/officeDocument/2006/relationships/image" Target="../media/image14.png"/><Relationship Id="rId5" Type="http://schemas.openxmlformats.org/officeDocument/2006/relationships/image" Target="../media/image10.png"/><Relationship Id="rId23" Type="http://schemas.openxmlformats.org/officeDocument/2006/relationships/image" Target="../media/image25.png"/><Relationship Id="rId19" Type="http://schemas.openxmlformats.org/officeDocument/2006/relationships/image" Target="../media/image23.png"/><Relationship Id="rId4" Type="http://schemas.openxmlformats.org/officeDocument/2006/relationships/image" Target="../media/image9.png"/><Relationship Id="rId22" Type="http://schemas.openxmlformats.org/officeDocument/2006/relationships/image" Target="../media/image13.pn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6A501E" w:rsidRDefault="006A501E">
          <w:r>
            <w:rPr>
              <w:lang w:val="cs-CZ"/>
            </w:rPr>
            <w:t>[Jméno příjemce]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6A501E" w:rsidRDefault="006A501E">
          <w:r>
            <w:rPr>
              <w:lang w:val="cs-CZ"/>
            </w:rPr>
            <w:t>se vyhlašuje nejužitečnějším hráčem této sezóny za své fenomenální výkony za tým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6A501E" w:rsidRDefault="006A501E">
          <w:r>
            <w:rPr>
              <w:lang w:val="cs-CZ"/>
            </w:rPr>
            <w:t>[Jméno týmu]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 w:rsidR="006A501E" w:rsidRDefault="006A501E">
          <w:r>
            <w:rPr>
              <w:rStyle w:val="PlaceholderText"/>
              <w:lang w:val="cs-CZ"/>
            </w:rPr>
            <w:t>Zvolte stavební blok.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 w:rsidR="006A501E" w:rsidRDefault="006A501E">
          <w:r>
            <w:rPr>
              <w:lang w:val="cs-CZ"/>
            </w:rPr>
            <w:t>[Jméno předávajícího]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 w:rsidR="006A501E" w:rsidRDefault="006A501E">
          <w:r>
            <w:rPr>
              <w:lang w:val="cs-CZ"/>
            </w:rPr>
            <w:t>[Klikněte a vyberte datum.]</w:t>
          </w:r>
        </w:p>
      </w:docPartBody>
    </w:docPart>
    <w:docPart>
      <w:docPartPr>
        <w:name w:val="Baseball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ečetě ocenění pro baseball"/>
        <w:guid w:val="{285A57BE-6158-442D-88B1-6C242FBD8F6C}"/>
      </w:docPartPr>
      <w:docPartBody>
        <w:p w:rsidR="00BA7D76" w:rsidRPr="00680909" w:rsidRDefault="00BA7D76">
          <w:pPr>
            <w:rPr>
              <w:lang w:val="cs-CZ"/>
            </w:rPr>
          </w:pPr>
          <w:r w:rsidRPr="00680909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" name="Skupina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" name="Pečeť" descr="Award Pečeť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7" name="Tvar pečet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Textura pečet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3367812" id="Skupina 5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">
                    <v:group id="Pečeť" o:spid="_x0000_s1027" alt="Award Pečeť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Tvar pečet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m6MMA&#10;AADbAAAADwAAAGRycy9kb3ducmV2LnhtbERPTWsCMRC9F/wPYQq9SM222CrbjSIF0YMe1FI8Dpvp&#10;ZulmsiRxXfvrG0HwNo/3OcW8t43oyIfasYKXUQaCuHS65krB12H5PAURIrLGxjEpuFCA+WzwUGCu&#10;3Zl31O1jJVIIhxwVmBjbXMpQGrIYRq4lTtyP8xZjgr6S2uM5hdtGvmbZu7RYc2ow2NKnofJ3f7IK&#10;dujbzfIyWb39Ha0Zjw+n7+F2qNTTY7/4ABGpj3fxzb3Waf4Err+k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m6MMAAADbAAAADwAAAAAAAAAAAAAAAACYAgAAZHJzL2Rv&#10;d25yZXYueG1sUEsFBgAAAAAEAAQA9QAAAIg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a pečet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I+bEAAAA2wAAAA8AAABkcnMvZG93bnJldi54bWxEj9FqwkAURN8L/YflFnwpuokF0egqbTHQ&#10;FEGMfsAle80Gs3dDdhvTv+8WCn0cZuYMs9mNthUD9b5xrCCdJSCIK6cbrhVczvl0CcIHZI2tY1Lw&#10;TR5228eHDWba3flEQxlqESHsM1RgQugyKX1lyKKfuY44elfXWwxR9rXUPd4j3LZyniQLabHhuGCw&#10;o3dD1a38sgo+i0VxezvZ40ueyHTvy+eDsaTU5Gl8XYMINIb/8F/7QyuYr+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gI+b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Sxq/AAAA2wAAAA8AAABkcnMvZG93bnJldi54bWxET02LwjAQvQv7H8IseNNkFWWpRlGhsHsR&#10;dHvwODZjW0wmpYla//3mIHh8vO/lundW3KkLjWcNX2MFgrj0puFKQ/GXj75BhIhs0HomDU8KsF59&#10;DJaYGf/gA92PsRIphEOGGuoY20zKUNbkMIx9S5y4i+8cxgS7SpoOHyncWTlRai4dNpwaamxpV1N5&#10;Pd6chq3dnprdLZ/sizCbqty6869yWg8/+80CRKQ+vsUv94/RME3r05f0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l0savwAAANsAAAAPAAAAAAAAAAAAAAAAAJ8CAABk&#10;cnMvZG93bnJldi54bWxQSwUGAAAAAAQABAD3AAAAiwMAAAAA&#10;">
                      <v:imagedata r:id="rId1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7148B8" w:rsidRDefault="007148B8"/>
      </w:docPartBody>
    </w:docPart>
    <w:docPart>
      <w:docPartPr>
        <w:name w:val="Basketball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ečetě ocenění pro basketball"/>
        <w:guid w:val="{0676C15A-5852-4BE3-A99C-65271A0BB0D6}"/>
      </w:docPartPr>
      <w:docPartBody>
        <w:p w:rsidR="00BA7D76" w:rsidRPr="00BB1057" w:rsidRDefault="00BA7D76">
          <w:pPr>
            <w:rPr>
              <w:lang w:val="cs-CZ"/>
            </w:rPr>
          </w:pPr>
          <w:r w:rsidRPr="00BB1057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1" name="Skupina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2" name="Pečeť" descr="Award Pečeť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3" name="Tvar pečet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Textura pečet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0AB1609" id="Skupina 10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">
                    <v:group id="Pečeť" o:spid="_x0000_s1027" alt="Award Pečeť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Tvar pečet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8i8YA&#10;AADbAAAADwAAAGRycy9kb3ducmV2LnhtbESPzWsCMRTE74X+D+EVvIhm62dZjVIKYg/twQ+kx8fm&#10;uVm6eVmSqKt/vSkIPQ4z8xtmvmxtLc7kQ+VYwWs/A0FcOF1xqWC/W/XeQISIrLF2TAquFGC5eH6a&#10;Y67dhTd03sZSJAiHHBWYGJtcylAYshj6riFO3tF5izFJX0rt8ZLgtpaDLJtIixWnBYMNfRgqfrcn&#10;q2CDvvlaXafr8e3HmtFodzp0v7tKdV7a9xmISG38Dz/an1rBcAh/X9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i8i8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pečet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GqXDAAAA2wAAAA8AAABkcnMvZG93bnJldi54bWxEj9GKwjAURN8X/IdwhX0RTV1FpBpFRWEV&#10;Qax+wKW5NsXmpjRRu3+/WRD2cZiZM8x82dpKPKnxpWMFw0ECgjh3uuRCwfWy609B+ICssXJMCn7I&#10;w3LR+Zhjqt2Lz/TMQiEihH2KCkwIdSqlzw1Z9ANXE0fv5hqLIcqmkLrBV4TbSn4lyURaLDkuGKxp&#10;Yyi/Zw+r4LCf7O/rsz2Ndokcbn3WOxpLSn1229UMRKA2/Iff7W+tYDSGv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gapcMAAADbAAAADwAAAAAAAAAAAAAAAACf&#10;AgAAZHJzL2Rvd25yZXYueG1sUEsFBgAAAAAEAAQA9wAAAI8DAAAAAA=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2;width:11239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jM/GAAAA2wAAAA8AAABkcnMvZG93bnJldi54bWxEj1trwkAUhN8L/Q/LKfgidVNFa6OrSMEb&#10;PnnB+njInibB7Nk0u5r4711B6OMwM98w42ljCnGlyuWWFXx0IhDEidU5pwoO+/n7EITzyBoLy6Tg&#10;Rg6mk9eXMcba1ryl686nIkDYxagg876MpXRJRgZdx5bEwfu1lUEfZJVKXWEd4KaQ3SgaSIM5h4UM&#10;S/rOKDnvLkbB4py0v/aX40+7/1fjZj1bDT+XJ6Vab81sBMJT4//Dz/ZKK+j14fEl/AA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yMz8YAAADbAAAADwAAAAAAAAAAAAAA&#10;AACfAgAAZHJzL2Rvd25yZXYueG1sUEsFBgAAAAAEAAQA9wAAAJIDAAAAAA==&#10;">
                      <v:imagedata r:id="rId19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7148B8" w:rsidRDefault="007148B8"/>
      </w:docPartBody>
    </w:docPart>
    <w:docPart>
      <w:docPartPr>
        <w:name w:val="Americký fotbal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ečetě ocenění pro americký fotbal"/>
        <w:guid w:val="{F8C12228-5E5A-4FAD-BE6F-684C5E43526E}"/>
      </w:docPartPr>
      <w:docPartBody>
        <w:p w:rsidR="00BA7D76" w:rsidRPr="00DB7E86" w:rsidRDefault="00BA7D76">
          <w:pPr>
            <w:rPr>
              <w:lang w:val="cs-CZ"/>
            </w:rPr>
          </w:pPr>
          <w:r w:rsidRPr="00DB7E86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6" name="Skupin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7" name="Pečeť" descr="Award Pečeť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8" name="Tvar pečet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Textura pečet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7263AC5" id="Skupina 1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">
                    <v:group id="Pečeť" o:spid="_x0000_s1027" alt="Award Pečeť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Tvar pečet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+sIA&#10;AADbAAAADwAAAGRycy9kb3ducmV2LnhtbERPy2oCMRTdC/2HcAtupGZatZapUUpBdKELH4jLy+R2&#10;MnRyMyRRR7/eLASXh/OezFpbizP5UDlW8N7PQBAXTldcKtjv5m9fIEJE1lg7JgVXCjCbvnQmmGt3&#10;4Q2dt7EUKYRDjgpMjE0uZSgMWQx91xAn7s95izFBX0rt8ZLCbS0/suxTWqw4NRhs6NdQ8b89WQUb&#10;9M1qfh0vRrejNcPh7nTorXtKdV/bn28Qkdr4FD/cS61gkMam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C76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pečet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tTvEAAAA2wAAAA8AAABkcnMvZG93bnJldi54bWxEj9FqwkAURN8L/sNyBV9Ks0kFaVNXUalQ&#10;i1AS/YBL9jYbzN4N2TXGv+8WCn0cZuYMs1yPthUD9b5xrCBLUhDEldMN1wrOp/3TCwgfkDW2jknB&#10;nTysV5OHJeba3bigoQy1iBD2OSowIXS5lL4yZNEnriOO3rfrLYYo+1rqHm8Rblv5nKYLabHhuGCw&#10;o52h6lJerYLPw+Jw2Rb2a75PZfbuy8ejsaTUbDpu3kAEGsN/+K/9oRXMX+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5tTv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4HrDAAAA2wAAAA8AAABkcnMvZG93bnJldi54bWxET8tqwkAU3Rf6D8MtdKcTRUSjEylqoVSk&#10;NQp2ecncPEjmTpqZmvTvOwuhy8N5rzeDacSNOldZVjAZRyCIM6srLhRczq+jBQjnkTU2lknBLznY&#10;JI8Pa4y17flEt9QXIoSwi1FB6X0bS+mykgy6sW2JA5fbzqAPsCuk7rAP4aaR0yiaS4MVh4YSW9qW&#10;lNXpj1Fgp5P3w/44q/N9dP3YLb8+a/zulXp+Gl5WIDwN/l98d79pBbOwPnw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TgesMAAADbAAAADwAAAAAAAAAAAAAAAACf&#10;AgAAZHJzL2Rvd25yZXYueG1sUEsFBgAAAAAEAAQA9wAAAI8DAAAAAA==&#10;">
                      <v:imagedata r:id="rId21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7148B8" w:rsidRDefault="007148B8"/>
      </w:docPartBody>
    </w:docPart>
    <w:docPart>
      <w:docPartPr>
        <w:name w:val="Fotbal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ečetě ocenění pro fotbal"/>
        <w:guid w:val="{D7033282-39DD-485A-8F59-9F2D55C39EFE}"/>
      </w:docPartPr>
      <w:docPartBody>
        <w:p w:rsidR="00BA7D76" w:rsidRPr="0052217C" w:rsidRDefault="00BA7D76">
          <w:pPr>
            <w:rPr>
              <w:lang w:val="cs-CZ"/>
            </w:rPr>
          </w:pPr>
          <w:r w:rsidRPr="0052217C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1" name="Skupina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2" name="Pečeť" descr="Award Pečeť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3" name="Tvar pečet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Textura pečet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6DEA98B" id="Skupina 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">
                    <v:group id="Pečeť" o:spid="_x0000_s1027" alt="Award Pečeť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Tvar pečet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P9sYA&#10;AADbAAAADwAAAGRycy9kb3ducmV2LnhtbESPQWsCMRSE74L/ITyhF6nZ2rUtq1GKIPWgB7WUHh+b&#10;183i5mVJoq799Y1Q8DjMzDfMbNHZRpzJh9qxgqdRBoK4dLrmSsHnYfX4BiJEZI2NY1JwpQCLeb83&#10;w0K7C+/ovI+VSBAOBSowMbaFlKE0ZDGMXEucvB/nLcYkfSW1x0uC20aOs+xFWqw5LRhsaWmoPO5P&#10;VsEOfbtZXV8/Jr/f1uT54fQ13A6Vehh071MQkbp4D/+311pB/gy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7P9s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pečet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adjEAAAA2wAAAA8AAABkcnMvZG93bnJldi54bWxEj9FqwkAURN8L/YflFnyRutFKKNFVqjRg&#10;RChJ/YBL9jYbzN4N2a3Gv+8WCn0cZuYMs96OthNXGnzrWMF8loAgrp1uuVFw/syfX0H4gKyxc0wK&#10;7uRhu3l8WGOm3Y1LulahERHCPkMFJoQ+k9LXhiz6meuJo/flBoshyqGResBbhNtOLpIklRZbjgsG&#10;e9obqi/Vt1VwLNLisivtx0ueyPm7r6YnY0mpydP4tgIRaAz/4b/2QStYL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adj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57;width:1123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azvDAAAA2wAAAA8AAABkcnMvZG93bnJldi54bWxEj8FqwzAQRO+F/IPYQm611JCWxIkSgqHQ&#10;S6GNQ86LtbFNrJWRZMfp11eFQo/DzLxhtvvJdmIkH1rHGp4zBYK4cqblWsOpfHtagQgR2WDnmDTc&#10;KcB+N3vYYm7cjb9oPMZaJAiHHDU0Mfa5lKFqyGLIXE+cvIvzFmOSvpbG4y3BbScXSr1Kiy2nhQZ7&#10;KhqqrsfBalgXyn+f5Uc/xGlYXMqlun5WSuv543TYgIg0xf/wX/vdaFi+wO+X9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drO8MAAADbAAAADwAAAAAAAAAAAAAAAACf&#10;AgAAZHJzL2Rvd25yZXYueG1sUEsFBgAAAAAEAAQA9wAAAI8DAAAAAA==&#10;">
                      <v:imagedata r:id="rId23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7148B8" w:rsidRDefault="007148B8"/>
      </w:docPartBody>
    </w:docPart>
    <w:docPart>
      <w:docPartPr>
        <w:name w:val="Hvězda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ečetě ocenění s hvězdou"/>
        <w:guid w:val="{AE8E7CD3-4FFE-48A9-9CCB-4D12A3BE800E}"/>
      </w:docPartPr>
      <w:docPartBody>
        <w:p w:rsidR="00BA7D76" w:rsidRPr="00B42469" w:rsidRDefault="00BA7D76">
          <w:pPr>
            <w:rPr>
              <w:lang w:val="cs-CZ"/>
            </w:rPr>
          </w:pPr>
          <w:r w:rsidRPr="00B42469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6" name="Skupina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7" name="Pečeť" descr="Award Pečeť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8" name="Tvar pečet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Textura pečet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58C587B" id="Skupina 24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">
                    <v:group id="Pečeť" o:spid="_x0000_s1027" alt="Award Pečeť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 id="Tvar pečet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dh8IA&#10;AADbAAAADwAAAGRycy9kb3ducmV2LnhtbERPTWsCMRC9F/wPYYReRLOVbZXVKEWQ9mAPahGPw2bc&#10;LG4mSxJ17a83h4LHx/ueLzvbiCv5UDtW8DbKQBCXTtdcKfjdr4dTECEia2wck4I7BVguei9zLLS7&#10;8Zauu1iJFMKhQAUmxraQMpSGLIaRa4kTd3LeYkzQV1J7vKVw28hxln1IizWnBoMtrQyV593FKtii&#10;bzfr++Tr/e9oTZ7vL4fBz0Cp1373OQMRqYtP8b/7WyvI09j0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l2H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pečet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xkbEAAAA2wAAAA8AAABkcnMvZG93bnJldi54bWxEj9FqwkAURN+F/sNyhb4U3diKaHQT2lJB&#10;pVCMfsAle80Gs3dDdqvp37tCwcdhZs4wq7y3jbhQ52vHCibjBARx6XTNlYLjYT2ag/ABWWPjmBT8&#10;kYc8exqsMNXuynu6FKESEcI+RQUmhDaV0peGLPqxa4mjd3KdxRBlV0nd4TXCbSNfk2QmLdYcFwy2&#10;9GmoPBe/VsFuO9ueP/b2522dyMmXL16+jSWlnof9+xJEoD48wv/tjVYwXcD9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/xkb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kGfBAAAA2wAAAA8AAABkcnMvZG93bnJldi54bWxET8tqAjEU3Qv9h3AL7jRTxbaMRpGC4kbw&#10;Udrt7eQ6Mzi5GZM4xr83i4LLw3nPFtE0oiPna8sK3oYZCOLC6ppLBd/H1eAThA/IGhvLpOBOHhbz&#10;l94Mc21vvKfuEEqRQtjnqKAKoc2l9EVFBv3QtsSJO1lnMCToSqkd3lK4aeQoy96lwZpTQ4UtfVVU&#10;nA9XoyBed9vI6/HFnXfd/u/nt/yoJ0ul+q9xOQURKIan+N+90QomaX36kn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NkGfBAAAA2wAAAA8AAAAAAAAAAAAAAAAAnwIA&#10;AGRycy9kb3ducmV2LnhtbFBLBQYAAAAABAAEAPcAAACNAwAAAAA=&#10;">
                      <v:imagedata r:id="rId25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7148B8" w:rsidRDefault="007148B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01E"/>
    <w:rsid w:val="006A501E"/>
    <w:rsid w:val="006B2078"/>
    <w:rsid w:val="007148B8"/>
    <w:rsid w:val="00884EDE"/>
    <w:rsid w:val="00BA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eb71313-1cf6-4961-b6ce-0c29fc5284b9" xsi:nil="true"/>
    <AssetExpire xmlns="4eb71313-1cf6-4961-b6ce-0c29fc5284b9">2029-01-01T08:00:00+00:00</AssetExpire>
    <CampaignTagsTaxHTField0 xmlns="4eb71313-1cf6-4961-b6ce-0c29fc5284b9">
      <Terms xmlns="http://schemas.microsoft.com/office/infopath/2007/PartnerControls"/>
    </CampaignTagsTaxHTField0>
    <IntlLangReviewDate xmlns="4eb71313-1cf6-4961-b6ce-0c29fc5284b9" xsi:nil="true"/>
    <TPFriendlyName xmlns="4eb71313-1cf6-4961-b6ce-0c29fc5284b9" xsi:nil="true"/>
    <IntlLangReview xmlns="4eb71313-1cf6-4961-b6ce-0c29fc5284b9">false</IntlLangReview>
    <LocLastLocAttemptVersionLookup xmlns="4eb71313-1cf6-4961-b6ce-0c29fc5284b9">849100</LocLastLocAttemptVersionLookup>
    <PolicheckWords xmlns="4eb71313-1cf6-4961-b6ce-0c29fc5284b9" xsi:nil="true"/>
    <SubmitterId xmlns="4eb71313-1cf6-4961-b6ce-0c29fc5284b9" xsi:nil="true"/>
    <AcquiredFrom xmlns="4eb71313-1cf6-4961-b6ce-0c29fc5284b9">Internal MS</AcquiredFrom>
    <EditorialStatus xmlns="4eb71313-1cf6-4961-b6ce-0c29fc5284b9">Complete</EditorialStatus>
    <Markets xmlns="4eb71313-1cf6-4961-b6ce-0c29fc5284b9"/>
    <OriginAsset xmlns="4eb71313-1cf6-4961-b6ce-0c29fc5284b9" xsi:nil="true"/>
    <AssetStart xmlns="4eb71313-1cf6-4961-b6ce-0c29fc5284b9">2012-07-30T08:08:00+00:00</AssetStart>
    <FriendlyTitle xmlns="4eb71313-1cf6-4961-b6ce-0c29fc5284b9" xsi:nil="true"/>
    <MarketSpecific xmlns="4eb71313-1cf6-4961-b6ce-0c29fc5284b9">false</MarketSpecific>
    <TPNamespace xmlns="4eb71313-1cf6-4961-b6ce-0c29fc5284b9" xsi:nil="true"/>
    <PublishStatusLookup xmlns="4eb71313-1cf6-4961-b6ce-0c29fc5284b9">
      <Value>349552</Value>
    </PublishStatusLookup>
    <APAuthor xmlns="4eb71313-1cf6-4961-b6ce-0c29fc5284b9">
      <UserInfo>
        <DisplayName>REDMOND\v-sa</DisplayName>
        <AccountId>2467</AccountId>
        <AccountType/>
      </UserInfo>
    </APAuthor>
    <TPCommandLine xmlns="4eb71313-1cf6-4961-b6ce-0c29fc5284b9" xsi:nil="true"/>
    <IntlLangReviewer xmlns="4eb71313-1cf6-4961-b6ce-0c29fc5284b9" xsi:nil="true"/>
    <OpenTemplate xmlns="4eb71313-1cf6-4961-b6ce-0c29fc5284b9">true</OpenTemplate>
    <CSXSubmissionDate xmlns="4eb71313-1cf6-4961-b6ce-0c29fc5284b9" xsi:nil="true"/>
    <TaxCatchAll xmlns="4eb71313-1cf6-4961-b6ce-0c29fc5284b9"/>
    <Manager xmlns="4eb71313-1cf6-4961-b6ce-0c29fc5284b9" xsi:nil="true"/>
    <NumericId xmlns="4eb71313-1cf6-4961-b6ce-0c29fc5284b9" xsi:nil="true"/>
    <ParentAssetId xmlns="4eb71313-1cf6-4961-b6ce-0c29fc5284b9" xsi:nil="true"/>
    <OriginalSourceMarket xmlns="4eb71313-1cf6-4961-b6ce-0c29fc5284b9">english</OriginalSourceMarket>
    <ApprovalStatus xmlns="4eb71313-1cf6-4961-b6ce-0c29fc5284b9">InProgress</ApprovalStatus>
    <TPComponent xmlns="4eb71313-1cf6-4961-b6ce-0c29fc5284b9" xsi:nil="true"/>
    <EditorialTags xmlns="4eb71313-1cf6-4961-b6ce-0c29fc5284b9" xsi:nil="true"/>
    <TPExecutable xmlns="4eb71313-1cf6-4961-b6ce-0c29fc5284b9" xsi:nil="true"/>
    <TPLaunchHelpLink xmlns="4eb71313-1cf6-4961-b6ce-0c29fc5284b9" xsi:nil="true"/>
    <LocComments xmlns="4eb71313-1cf6-4961-b6ce-0c29fc5284b9" xsi:nil="true"/>
    <LocRecommendedHandoff xmlns="4eb71313-1cf6-4961-b6ce-0c29fc5284b9" xsi:nil="true"/>
    <SourceTitle xmlns="4eb71313-1cf6-4961-b6ce-0c29fc5284b9" xsi:nil="true"/>
    <CSXUpdate xmlns="4eb71313-1cf6-4961-b6ce-0c29fc5284b9">false</CSXUpdate>
    <IntlLocPriority xmlns="4eb71313-1cf6-4961-b6ce-0c29fc5284b9" xsi:nil="true"/>
    <UAProjectedTotalWords xmlns="4eb71313-1cf6-4961-b6ce-0c29fc5284b9" xsi:nil="true"/>
    <AssetType xmlns="4eb71313-1cf6-4961-b6ce-0c29fc5284b9">TP</AssetType>
    <MachineTranslated xmlns="4eb71313-1cf6-4961-b6ce-0c29fc5284b9">false</MachineTranslated>
    <OutputCachingOn xmlns="4eb71313-1cf6-4961-b6ce-0c29fc5284b9">false</OutputCachingOn>
    <TemplateStatus xmlns="4eb71313-1cf6-4961-b6ce-0c29fc5284b9">Complete</TemplateStatus>
    <IsSearchable xmlns="4eb71313-1cf6-4961-b6ce-0c29fc5284b9">true</IsSearchable>
    <ContentItem xmlns="4eb71313-1cf6-4961-b6ce-0c29fc5284b9" xsi:nil="true"/>
    <HandoffToMSDN xmlns="4eb71313-1cf6-4961-b6ce-0c29fc5284b9" xsi:nil="true"/>
    <ShowIn xmlns="4eb71313-1cf6-4961-b6ce-0c29fc5284b9">Show everywhere</ShowIn>
    <ThumbnailAssetId xmlns="4eb71313-1cf6-4961-b6ce-0c29fc5284b9" xsi:nil="true"/>
    <UALocComments xmlns="4eb71313-1cf6-4961-b6ce-0c29fc5284b9" xsi:nil="true"/>
    <UALocRecommendation xmlns="4eb71313-1cf6-4961-b6ce-0c29fc5284b9">Localize</UALocRecommendation>
    <LastModifiedDateTime xmlns="4eb71313-1cf6-4961-b6ce-0c29fc5284b9" xsi:nil="true"/>
    <LegacyData xmlns="4eb71313-1cf6-4961-b6ce-0c29fc5284b9" xsi:nil="true"/>
    <LocManualTestRequired xmlns="4eb71313-1cf6-4961-b6ce-0c29fc5284b9">false</LocManualTestRequired>
    <LocMarketGroupTiers2 xmlns="4eb71313-1cf6-4961-b6ce-0c29fc5284b9" xsi:nil="true"/>
    <ClipArtFilename xmlns="4eb71313-1cf6-4961-b6ce-0c29fc5284b9" xsi:nil="true"/>
    <TPApplication xmlns="4eb71313-1cf6-4961-b6ce-0c29fc5284b9" xsi:nil="true"/>
    <CSXHash xmlns="4eb71313-1cf6-4961-b6ce-0c29fc5284b9" xsi:nil="true"/>
    <DirectSourceMarket xmlns="4eb71313-1cf6-4961-b6ce-0c29fc5284b9">english</DirectSourceMarket>
    <PrimaryImageGen xmlns="4eb71313-1cf6-4961-b6ce-0c29fc5284b9">true</PrimaryImageGen>
    <PlannedPubDate xmlns="4eb71313-1cf6-4961-b6ce-0c29fc5284b9" xsi:nil="true"/>
    <CSXSubmissionMarket xmlns="4eb71313-1cf6-4961-b6ce-0c29fc5284b9" xsi:nil="true"/>
    <Downloads xmlns="4eb71313-1cf6-4961-b6ce-0c29fc5284b9">0</Downloads>
    <ArtSampleDocs xmlns="4eb71313-1cf6-4961-b6ce-0c29fc5284b9" xsi:nil="true"/>
    <TrustLevel xmlns="4eb71313-1cf6-4961-b6ce-0c29fc5284b9">1 Microsoft Managed Content</TrustLevel>
    <BlockPublish xmlns="4eb71313-1cf6-4961-b6ce-0c29fc5284b9">false</BlockPublish>
    <TPLaunchHelpLinkType xmlns="4eb71313-1cf6-4961-b6ce-0c29fc5284b9">Template</TPLaunchHelpLinkType>
    <LocalizationTagsTaxHTField0 xmlns="4eb71313-1cf6-4961-b6ce-0c29fc5284b9">
      <Terms xmlns="http://schemas.microsoft.com/office/infopath/2007/PartnerControls"/>
    </LocalizationTagsTaxHTField0>
    <BusinessGroup xmlns="4eb71313-1cf6-4961-b6ce-0c29fc5284b9" xsi:nil="true"/>
    <Providers xmlns="4eb71313-1cf6-4961-b6ce-0c29fc5284b9" xsi:nil="true"/>
    <TemplateTemplateType xmlns="4eb71313-1cf6-4961-b6ce-0c29fc5284b9">Word 2007 Default</TemplateTemplateType>
    <TimesCloned xmlns="4eb71313-1cf6-4961-b6ce-0c29fc5284b9" xsi:nil="true"/>
    <TPAppVersion xmlns="4eb71313-1cf6-4961-b6ce-0c29fc5284b9" xsi:nil="true"/>
    <VoteCount xmlns="4eb71313-1cf6-4961-b6ce-0c29fc5284b9" xsi:nil="true"/>
    <FeatureTagsTaxHTField0 xmlns="4eb71313-1cf6-4961-b6ce-0c29fc5284b9">
      <Terms xmlns="http://schemas.microsoft.com/office/infopath/2007/PartnerControls"/>
    </FeatureTagsTaxHTField0>
    <Provider xmlns="4eb71313-1cf6-4961-b6ce-0c29fc5284b9" xsi:nil="true"/>
    <UACurrentWords xmlns="4eb71313-1cf6-4961-b6ce-0c29fc5284b9" xsi:nil="true"/>
    <AssetId xmlns="4eb71313-1cf6-4961-b6ce-0c29fc5284b9">TP103133093</AssetId>
    <TPClientViewer xmlns="4eb71313-1cf6-4961-b6ce-0c29fc5284b9" xsi:nil="true"/>
    <DSATActionTaken xmlns="4eb71313-1cf6-4961-b6ce-0c29fc5284b9" xsi:nil="true"/>
    <APEditor xmlns="4eb71313-1cf6-4961-b6ce-0c29fc5284b9">
      <UserInfo>
        <DisplayName/>
        <AccountId xsi:nil="true"/>
        <AccountType/>
      </UserInfo>
    </APEditor>
    <TPInstallLocation xmlns="4eb71313-1cf6-4961-b6ce-0c29fc5284b9" xsi:nil="true"/>
    <OOCacheId xmlns="4eb71313-1cf6-4961-b6ce-0c29fc5284b9" xsi:nil="true"/>
    <IsDeleted xmlns="4eb71313-1cf6-4961-b6ce-0c29fc5284b9">false</IsDeleted>
    <PublishTargets xmlns="4eb71313-1cf6-4961-b6ce-0c29fc5284b9">OfficeOnlineVNext</PublishTargets>
    <ApprovalLog xmlns="4eb71313-1cf6-4961-b6ce-0c29fc5284b9" xsi:nil="true"/>
    <BugNumber xmlns="4eb71313-1cf6-4961-b6ce-0c29fc5284b9" xsi:nil="true"/>
    <CrawlForDependencies xmlns="4eb71313-1cf6-4961-b6ce-0c29fc5284b9">false</CrawlForDependencies>
    <InternalTagsTaxHTField0 xmlns="4eb71313-1cf6-4961-b6ce-0c29fc5284b9">
      <Terms xmlns="http://schemas.microsoft.com/office/infopath/2007/PartnerControls"/>
    </InternalTagsTaxHTField0>
    <LastHandOff xmlns="4eb71313-1cf6-4961-b6ce-0c29fc5284b9" xsi:nil="true"/>
    <Milestone xmlns="4eb71313-1cf6-4961-b6ce-0c29fc5284b9" xsi:nil="true"/>
    <OriginalRelease xmlns="4eb71313-1cf6-4961-b6ce-0c29fc5284b9">15</OriginalRelease>
    <RecommendationsModifier xmlns="4eb71313-1cf6-4961-b6ce-0c29fc5284b9" xsi:nil="true"/>
    <ScenarioTagsTaxHTField0 xmlns="4eb71313-1cf6-4961-b6ce-0c29fc5284b9">
      <Terms xmlns="http://schemas.microsoft.com/office/infopath/2007/PartnerControls"/>
    </ScenarioTagsTaxHTField0>
    <UANotes xmlns="4eb71313-1cf6-4961-b6ce-0c29fc5284b9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65D1195-AD3D-4AE8-849B-56272C05258A}"/>
</file>

<file path=customXml/itemProps2.xml><?xml version="1.0" encoding="utf-8"?>
<ds:datastoreItem xmlns:ds="http://schemas.openxmlformats.org/officeDocument/2006/customXml" ds:itemID="{914BBC39-6471-46EF-977E-CC5A54F4DCBC}"/>
</file>

<file path=customXml/itemProps3.xml><?xml version="1.0" encoding="utf-8"?>
<ds:datastoreItem xmlns:ds="http://schemas.openxmlformats.org/officeDocument/2006/customXml" ds:itemID="{10B5C260-5A5D-435F-AD5A-FC22D441C923}"/>
</file>

<file path=docProps/app.xml><?xml version="1.0" encoding="utf-8"?>
<Properties xmlns="http://schemas.openxmlformats.org/officeDocument/2006/extended-properties" xmlns:vt="http://schemas.openxmlformats.org/officeDocument/2006/docPropsVTypes">
  <Template>Sports Award - red - with editable header_nobbs_15_TP103133093</Template>
  <TotalTime>14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2012-03-16T17:14:00Z</dcterms:created>
  <dcterms:modified xsi:type="dcterms:W3CDTF">2012-10-22T07:25:00Z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0x010100AC6DD24B17643A43B5911557F59D23340400899CD97D2199F748BA22A48D93649A64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