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9636A7" w14:textId="77777777" w:rsidR="003161E7" w:rsidRPr="00E72DB2" w:rsidRDefault="00E65EE1" w:rsidP="00706D60">
      <w:r w:rsidRPr="00E72DB2">
        <w:rPr>
          <w:noProof/>
          <w:lang w:bidi="bg-BG"/>
        </w:rPr>
        <w:drawing>
          <wp:anchor distT="0" distB="0" distL="114300" distR="114300" simplePos="0" relativeHeight="251654141" behindDoc="1" locked="0" layoutInCell="1" allowOverlap="1" wp14:anchorId="6999AEBF" wp14:editId="47D1C69A">
            <wp:simplePos x="0" y="0"/>
            <wp:positionH relativeFrom="page">
              <wp:align>right</wp:align>
            </wp:positionH>
            <wp:positionV relativeFrom="paragraph">
              <wp:posOffset>-930350</wp:posOffset>
            </wp:positionV>
            <wp:extent cx="7775575" cy="10689772"/>
            <wp:effectExtent l="0" t="0" r="0" b="0"/>
            <wp:wrapNone/>
            <wp:docPr id="2" name="Картина 2" descr="Ръце, които работят на лаптоп, цвете, маша за вода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verage-computer-flower-94888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7858" cy="10692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867" w:rsidRPr="00E72DB2">
        <w:rPr>
          <w:noProof/>
          <w:lang w:bidi="bg-BG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55BCED64" wp14:editId="4BEC014D">
                <wp:simplePos x="0" y="0"/>
                <wp:positionH relativeFrom="page">
                  <wp:posOffset>438150</wp:posOffset>
                </wp:positionH>
                <wp:positionV relativeFrom="paragraph">
                  <wp:posOffset>-447675</wp:posOffset>
                </wp:positionV>
                <wp:extent cx="6659880" cy="9755505"/>
                <wp:effectExtent l="0" t="0" r="26670" b="17145"/>
                <wp:wrapNone/>
                <wp:docPr id="5" name="Правоъгълник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9755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4A77BB" w14:textId="77777777" w:rsidR="00E72DB2" w:rsidRPr="00E72DB2" w:rsidRDefault="00E72DB2" w:rsidP="00E72D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BCED64" id="Правоъгълник 5" o:spid="_x0000_s1026" style="position:absolute;left:0;text-align:left;margin-left:34.5pt;margin-top:-35.25pt;width:524.4pt;height:768.1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" filled="f" strokecolor="#2f5496 [2404]" strokeweight="1pt">
                <v:textbox>
                  <w:txbxContent>
                    <w:p w14:paraId="404A77BB" w14:textId="77777777" w:rsidR="00E72DB2" w:rsidRPr="00E72DB2" w:rsidRDefault="00E72DB2" w:rsidP="00E72DB2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1BB56F1" w14:textId="77777777" w:rsidR="002B5D98" w:rsidRPr="00E72DB2" w:rsidRDefault="002B5D98" w:rsidP="002B5D98"/>
    <w:p w14:paraId="6B03572E" w14:textId="77777777" w:rsidR="002B5D98" w:rsidRPr="00E72DB2" w:rsidRDefault="002B5D98" w:rsidP="002B5D98"/>
    <w:p w14:paraId="7A3474AC" w14:textId="77777777" w:rsidR="002B5D98" w:rsidRDefault="002B5D98" w:rsidP="002B5D98"/>
    <w:p w14:paraId="496CD927" w14:textId="77777777" w:rsidR="00CE2BDF" w:rsidRPr="00E72DB2" w:rsidRDefault="00CE2BDF" w:rsidP="002B5D98"/>
    <w:p w14:paraId="6FD391F2" w14:textId="77777777" w:rsidR="002B5D98" w:rsidRPr="00E72DB2" w:rsidRDefault="002B5D98" w:rsidP="002B5D98"/>
    <w:sdt>
      <w:sdtPr>
        <w:id w:val="-184286133"/>
        <w:placeholder>
          <w:docPart w:val="0B56A454276644B596A1AD138A347282"/>
        </w:placeholder>
        <w:temporary/>
        <w:showingPlcHdr/>
        <w15:appearance w15:val="hidden"/>
      </w:sdtPr>
      <w:sdtEndPr/>
      <w:sdtContent>
        <w:p w14:paraId="2292D685" w14:textId="77777777" w:rsidR="002B5D98" w:rsidRPr="00E72DB2" w:rsidRDefault="002B5D98" w:rsidP="002B5D98">
          <w:pPr>
            <w:pStyle w:val="Title"/>
          </w:pPr>
          <w:r w:rsidRPr="00E72DB2">
            <w:rPr>
              <w:rStyle w:val="PlaceholderText"/>
              <w:rFonts w:ascii="Calibri Light" w:hAnsi="Calibri Light" w:cs="Calibri Light"/>
              <w:color w:val="auto"/>
              <w:lang w:bidi="bg-BG"/>
            </w:rPr>
            <w:t>Автор</w:t>
          </w:r>
        </w:p>
      </w:sdtContent>
    </w:sdt>
    <w:p w14:paraId="763C6B7A" w14:textId="77777777" w:rsidR="002B5D98" w:rsidRPr="00E72DB2" w:rsidRDefault="002B5D98" w:rsidP="002B5D98"/>
    <w:p w14:paraId="06F42C3F" w14:textId="77777777" w:rsidR="002B5D98" w:rsidRPr="00E72DB2" w:rsidRDefault="002B5D98" w:rsidP="002B5D98"/>
    <w:p w14:paraId="6052295A" w14:textId="77777777" w:rsidR="002B5D98" w:rsidRPr="00E72DB2" w:rsidRDefault="002B5D98" w:rsidP="002B5D98"/>
    <w:p w14:paraId="4B0951F0" w14:textId="77777777" w:rsidR="002B5D98" w:rsidRPr="00E72DB2" w:rsidRDefault="002B5D98" w:rsidP="002B5D98"/>
    <w:p w14:paraId="3F9941C6" w14:textId="77777777" w:rsidR="002B5D98" w:rsidRPr="00E72DB2" w:rsidRDefault="002B5D98" w:rsidP="002B5D98"/>
    <w:p w14:paraId="757D1DBF" w14:textId="77777777" w:rsidR="002B5D98" w:rsidRPr="00E72DB2" w:rsidRDefault="002B5D98" w:rsidP="002B5D98"/>
    <w:p w14:paraId="5BEB19E7" w14:textId="77777777" w:rsidR="002B5D98" w:rsidRPr="00E72DB2" w:rsidRDefault="002B5D98" w:rsidP="002B5D98"/>
    <w:p w14:paraId="654D93F3" w14:textId="77777777" w:rsidR="002B5D98" w:rsidRPr="00E72DB2" w:rsidRDefault="002B5D98" w:rsidP="002B5D98"/>
    <w:p w14:paraId="6C31B3BB" w14:textId="77777777" w:rsidR="002B5D98" w:rsidRPr="00E72DB2" w:rsidRDefault="002B5D98" w:rsidP="002B5D98"/>
    <w:bookmarkStart w:id="0" w:name="_GoBack"/>
    <w:bookmarkEnd w:id="0"/>
    <w:p w14:paraId="49C900B3" w14:textId="45ACE0F4" w:rsidR="00710767" w:rsidRPr="00E72DB2" w:rsidRDefault="00633F27" w:rsidP="002B5D98">
      <w:pPr>
        <w:pStyle w:val="Subtitle"/>
      </w:pPr>
      <w:sdt>
        <w:sdtPr>
          <w:id w:val="-946771438"/>
          <w:placeholder>
            <w:docPart w:val="470654EF08A642299975BB62FB31153C"/>
          </w:placeholder>
          <w:temporary/>
          <w:showingPlcHdr/>
          <w15:appearance w15:val="hidden"/>
        </w:sdtPr>
        <w:sdtEndPr/>
        <w:sdtContent>
          <w:r w:rsidR="00CC691B" w:rsidRPr="00E72DB2">
            <w:rPr>
              <w:rStyle w:val="SubtitleChar"/>
              <w:lang w:bidi="bg-BG"/>
            </w:rPr>
            <w:t>Щракнете или докоснете тук, за да въведете текст.</w:t>
          </w:r>
        </w:sdtContent>
      </w:sdt>
    </w:p>
    <w:p w14:paraId="3F2C9EEE" w14:textId="77777777" w:rsidR="00E96235" w:rsidRPr="00E72DB2" w:rsidRDefault="002974C8" w:rsidP="00706D60">
      <w:r w:rsidRPr="00E72DB2">
        <w:rPr>
          <w:lang w:bidi="bg-BG"/>
        </w:rPr>
        <w:br w:type="page"/>
      </w:r>
    </w:p>
    <w:sdt>
      <w:sdtPr>
        <w:id w:val="-1038430432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2DD9EA60" w14:textId="77777777" w:rsidR="00F72104" w:rsidRDefault="00F72104" w:rsidP="00F72104"/>
        <w:p w14:paraId="1C013D85" w14:textId="77777777" w:rsidR="00E96235" w:rsidRPr="00E72DB2" w:rsidRDefault="001A0417" w:rsidP="00706D60">
          <w:pPr>
            <w:pStyle w:val="TOCHeading"/>
          </w:pPr>
          <w:r w:rsidRPr="00E72DB2">
            <w:rPr>
              <w:noProof/>
              <w:lang w:bidi="bg-BG"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 wp14:anchorId="37FAB6FF" wp14:editId="284B2E2E">
                    <wp:simplePos x="0" y="0"/>
                    <wp:positionH relativeFrom="page">
                      <wp:posOffset>438150</wp:posOffset>
                    </wp:positionH>
                    <wp:positionV relativeFrom="paragraph">
                      <wp:posOffset>-733425</wp:posOffset>
                    </wp:positionV>
                    <wp:extent cx="6659880" cy="9755505"/>
                    <wp:effectExtent l="0" t="0" r="26670" b="17145"/>
                    <wp:wrapNone/>
                    <wp:docPr id="7" name="Правоъгълник 7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659880" cy="97555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6E03611" w14:textId="77777777" w:rsidR="00E72DB2" w:rsidRPr="00E72DB2" w:rsidRDefault="00E72DB2" w:rsidP="00E72DB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7FAB6FF" id="Правоъгълник 7" o:spid="_x0000_s1027" style="position:absolute;left:0;text-align:left;margin-left:34.5pt;margin-top:-57.75pt;width:524.4pt;height:768.1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" filled="f" strokecolor="#2f5496 [2404]" strokeweight="1pt">
                    <v:textbox>
                      <w:txbxContent>
                        <w:p w14:paraId="46E03611" w14:textId="77777777" w:rsidR="00E72DB2" w:rsidRPr="00E72DB2" w:rsidRDefault="00E72DB2" w:rsidP="00E72DB2">
                          <w:pPr>
                            <w:jc w:val="center"/>
                          </w:pPr>
                        </w:p>
                      </w:txbxContent>
                    </v:textbox>
                    <w10:wrap anchorx="page"/>
                  </v:rect>
                </w:pict>
              </mc:Fallback>
            </mc:AlternateContent>
          </w:r>
          <w:r w:rsidR="00E541C4" w:rsidRPr="00E72DB2">
            <w:rPr>
              <w:lang w:bidi="bg-BG"/>
            </w:rPr>
            <w:t>СЪДЪРЖАНИЕ</w:t>
          </w:r>
        </w:p>
        <w:p w14:paraId="76A1C638" w14:textId="77777777" w:rsidR="00136DDD" w:rsidRPr="00E72DB2" w:rsidRDefault="00136DDD" w:rsidP="00706D60">
          <w:pPr>
            <w:pStyle w:val="TOC1"/>
            <w:rPr>
              <w:noProof/>
            </w:rPr>
          </w:pPr>
        </w:p>
        <w:p w14:paraId="373E474F" w14:textId="77777777" w:rsidR="00136DDD" w:rsidRPr="00E72DB2" w:rsidRDefault="00136DDD" w:rsidP="00706D60">
          <w:pPr>
            <w:pStyle w:val="TOC1"/>
            <w:rPr>
              <w:noProof/>
            </w:rPr>
          </w:pPr>
        </w:p>
        <w:p w14:paraId="6B426A01" w14:textId="77777777" w:rsidR="00136DDD" w:rsidRPr="00E72DB2" w:rsidRDefault="00136DDD" w:rsidP="00706D60">
          <w:pPr>
            <w:pStyle w:val="TOC1"/>
            <w:rPr>
              <w:noProof/>
            </w:rPr>
          </w:pPr>
        </w:p>
        <w:p w14:paraId="6DE98D10" w14:textId="77777777" w:rsidR="00F72104" w:rsidRDefault="00E96235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bg-BG"/>
            </w:rPr>
          </w:pPr>
          <w:r w:rsidRPr="00E72DB2">
            <w:rPr>
              <w:b/>
              <w:noProof/>
              <w:lang w:bidi="bg-BG"/>
            </w:rPr>
            <w:fldChar w:fldCharType="begin"/>
          </w:r>
          <w:r w:rsidRPr="00E72DB2">
            <w:rPr>
              <w:b/>
              <w:noProof/>
              <w:lang w:bidi="bg-BG"/>
            </w:rPr>
            <w:instrText xml:space="preserve"> TOC \o "1-3" \h \z \u </w:instrText>
          </w:r>
          <w:r w:rsidRPr="00E72DB2">
            <w:rPr>
              <w:b/>
              <w:noProof/>
              <w:lang w:bidi="bg-BG"/>
            </w:rPr>
            <w:fldChar w:fldCharType="separate"/>
          </w:r>
          <w:hyperlink w:anchor="_Toc13582721" w:history="1">
            <w:r w:rsidR="00F72104" w:rsidRPr="00DB04F2">
              <w:rPr>
                <w:rStyle w:val="Hyperlink"/>
                <w:noProof/>
                <w:lang w:bidi="bg-BG"/>
              </w:rPr>
              <w:t>Въведение</w:t>
            </w:r>
            <w:r w:rsidR="00F72104">
              <w:rPr>
                <w:noProof/>
                <w:webHidden/>
              </w:rPr>
              <w:tab/>
            </w:r>
            <w:r w:rsidR="00F72104">
              <w:rPr>
                <w:noProof/>
                <w:webHidden/>
              </w:rPr>
              <w:fldChar w:fldCharType="begin"/>
            </w:r>
            <w:r w:rsidR="00F72104">
              <w:rPr>
                <w:noProof/>
                <w:webHidden/>
              </w:rPr>
              <w:instrText xml:space="preserve"> PAGEREF _Toc13582721 \h </w:instrText>
            </w:r>
            <w:r w:rsidR="00F72104">
              <w:rPr>
                <w:noProof/>
                <w:webHidden/>
              </w:rPr>
            </w:r>
            <w:r w:rsidR="00F72104">
              <w:rPr>
                <w:noProof/>
                <w:webHidden/>
              </w:rPr>
              <w:fldChar w:fldCharType="separate"/>
            </w:r>
            <w:r w:rsidR="00CE2BDF">
              <w:rPr>
                <w:noProof/>
                <w:webHidden/>
              </w:rPr>
              <w:t>3</w:t>
            </w:r>
            <w:r w:rsidR="00F72104">
              <w:rPr>
                <w:noProof/>
                <w:webHidden/>
              </w:rPr>
              <w:fldChar w:fldCharType="end"/>
            </w:r>
          </w:hyperlink>
        </w:p>
        <w:p w14:paraId="33D5A3D0" w14:textId="77777777" w:rsidR="00F72104" w:rsidRDefault="00633F27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bg-BG"/>
            </w:rPr>
          </w:pPr>
          <w:hyperlink w:anchor="_Toc13582722" w:history="1">
            <w:r w:rsidR="00F72104" w:rsidRPr="00DB04F2">
              <w:rPr>
                <w:rStyle w:val="Hyperlink"/>
                <w:noProof/>
                <w:lang w:bidi="bg-BG"/>
              </w:rPr>
              <w:t>Продукт/Услуга/Методология</w:t>
            </w:r>
            <w:r w:rsidR="00F72104">
              <w:rPr>
                <w:noProof/>
                <w:webHidden/>
              </w:rPr>
              <w:tab/>
            </w:r>
            <w:r w:rsidR="00F72104">
              <w:rPr>
                <w:noProof/>
                <w:webHidden/>
              </w:rPr>
              <w:fldChar w:fldCharType="begin"/>
            </w:r>
            <w:r w:rsidR="00F72104">
              <w:rPr>
                <w:noProof/>
                <w:webHidden/>
              </w:rPr>
              <w:instrText xml:space="preserve"> PAGEREF _Toc13582722 \h </w:instrText>
            </w:r>
            <w:r w:rsidR="00F72104">
              <w:rPr>
                <w:noProof/>
                <w:webHidden/>
              </w:rPr>
            </w:r>
            <w:r w:rsidR="00F72104">
              <w:rPr>
                <w:noProof/>
                <w:webHidden/>
              </w:rPr>
              <w:fldChar w:fldCharType="separate"/>
            </w:r>
            <w:r w:rsidR="00CE2BDF">
              <w:rPr>
                <w:noProof/>
                <w:webHidden/>
              </w:rPr>
              <w:t>4</w:t>
            </w:r>
            <w:r w:rsidR="00F72104">
              <w:rPr>
                <w:noProof/>
                <w:webHidden/>
              </w:rPr>
              <w:fldChar w:fldCharType="end"/>
            </w:r>
          </w:hyperlink>
        </w:p>
        <w:p w14:paraId="25FA25ED" w14:textId="77777777" w:rsidR="00F72104" w:rsidRDefault="00633F27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bg-BG"/>
            </w:rPr>
          </w:pPr>
          <w:hyperlink w:anchor="_Toc13582723" w:history="1">
            <w:r w:rsidR="00F72104" w:rsidRPr="00DB04F2">
              <w:rPr>
                <w:rStyle w:val="Hyperlink"/>
                <w:noProof/>
                <w:lang w:bidi="bg-BG"/>
              </w:rPr>
              <w:t>Ключови констатации</w:t>
            </w:r>
            <w:r w:rsidR="00F72104">
              <w:rPr>
                <w:noProof/>
                <w:webHidden/>
              </w:rPr>
              <w:tab/>
            </w:r>
            <w:r w:rsidR="00F72104">
              <w:rPr>
                <w:noProof/>
                <w:webHidden/>
              </w:rPr>
              <w:fldChar w:fldCharType="begin"/>
            </w:r>
            <w:r w:rsidR="00F72104">
              <w:rPr>
                <w:noProof/>
                <w:webHidden/>
              </w:rPr>
              <w:instrText xml:space="preserve"> PAGEREF _Toc13582723 \h </w:instrText>
            </w:r>
            <w:r w:rsidR="00F72104">
              <w:rPr>
                <w:noProof/>
                <w:webHidden/>
              </w:rPr>
            </w:r>
            <w:r w:rsidR="00F72104">
              <w:rPr>
                <w:noProof/>
                <w:webHidden/>
              </w:rPr>
              <w:fldChar w:fldCharType="separate"/>
            </w:r>
            <w:r w:rsidR="00CE2BDF">
              <w:rPr>
                <w:noProof/>
                <w:webHidden/>
              </w:rPr>
              <w:t>5</w:t>
            </w:r>
            <w:r w:rsidR="00F72104">
              <w:rPr>
                <w:noProof/>
                <w:webHidden/>
              </w:rPr>
              <w:fldChar w:fldCharType="end"/>
            </w:r>
          </w:hyperlink>
        </w:p>
        <w:p w14:paraId="088DB3E4" w14:textId="77777777" w:rsidR="00F72104" w:rsidRDefault="00633F27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bg-BG"/>
            </w:rPr>
          </w:pPr>
          <w:hyperlink w:anchor="_Toc13582724" w:history="1">
            <w:r w:rsidR="00F72104" w:rsidRPr="00DB04F2">
              <w:rPr>
                <w:rStyle w:val="Hyperlink"/>
                <w:noProof/>
                <w:lang w:bidi="bg-BG"/>
              </w:rPr>
              <w:t>Ключови констатации #1</w:t>
            </w:r>
            <w:r w:rsidR="00F72104">
              <w:rPr>
                <w:noProof/>
                <w:webHidden/>
              </w:rPr>
              <w:tab/>
            </w:r>
            <w:r w:rsidR="00F72104">
              <w:rPr>
                <w:noProof/>
                <w:webHidden/>
              </w:rPr>
              <w:fldChar w:fldCharType="begin"/>
            </w:r>
            <w:r w:rsidR="00F72104">
              <w:rPr>
                <w:noProof/>
                <w:webHidden/>
              </w:rPr>
              <w:instrText xml:space="preserve"> PAGEREF _Toc13582724 \h </w:instrText>
            </w:r>
            <w:r w:rsidR="00F72104">
              <w:rPr>
                <w:noProof/>
                <w:webHidden/>
              </w:rPr>
            </w:r>
            <w:r w:rsidR="00F72104">
              <w:rPr>
                <w:noProof/>
                <w:webHidden/>
              </w:rPr>
              <w:fldChar w:fldCharType="separate"/>
            </w:r>
            <w:r w:rsidR="00CE2BDF">
              <w:rPr>
                <w:noProof/>
                <w:webHidden/>
              </w:rPr>
              <w:t>5</w:t>
            </w:r>
            <w:r w:rsidR="00F72104">
              <w:rPr>
                <w:noProof/>
                <w:webHidden/>
              </w:rPr>
              <w:fldChar w:fldCharType="end"/>
            </w:r>
          </w:hyperlink>
        </w:p>
        <w:p w14:paraId="3F3AED8C" w14:textId="77777777" w:rsidR="00F72104" w:rsidRDefault="00633F27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bg-BG"/>
            </w:rPr>
          </w:pPr>
          <w:hyperlink w:anchor="_Toc13582725" w:history="1">
            <w:r w:rsidR="00F72104" w:rsidRPr="00DB04F2">
              <w:rPr>
                <w:rStyle w:val="Hyperlink"/>
                <w:noProof/>
                <w:lang w:bidi="bg-BG"/>
              </w:rPr>
              <w:t>Ключови констатации #2</w:t>
            </w:r>
            <w:r w:rsidR="00F72104">
              <w:rPr>
                <w:noProof/>
                <w:webHidden/>
              </w:rPr>
              <w:tab/>
            </w:r>
            <w:r w:rsidR="00F72104">
              <w:rPr>
                <w:noProof/>
                <w:webHidden/>
              </w:rPr>
              <w:fldChar w:fldCharType="begin"/>
            </w:r>
            <w:r w:rsidR="00F72104">
              <w:rPr>
                <w:noProof/>
                <w:webHidden/>
              </w:rPr>
              <w:instrText xml:space="preserve"> PAGEREF _Toc13582725 \h </w:instrText>
            </w:r>
            <w:r w:rsidR="00F72104">
              <w:rPr>
                <w:noProof/>
                <w:webHidden/>
              </w:rPr>
            </w:r>
            <w:r w:rsidR="00F72104">
              <w:rPr>
                <w:noProof/>
                <w:webHidden/>
              </w:rPr>
              <w:fldChar w:fldCharType="separate"/>
            </w:r>
            <w:r w:rsidR="00CE2BDF">
              <w:rPr>
                <w:noProof/>
                <w:webHidden/>
              </w:rPr>
              <w:t>5</w:t>
            </w:r>
            <w:r w:rsidR="00F72104">
              <w:rPr>
                <w:noProof/>
                <w:webHidden/>
              </w:rPr>
              <w:fldChar w:fldCharType="end"/>
            </w:r>
          </w:hyperlink>
        </w:p>
        <w:p w14:paraId="52B7E4C8" w14:textId="77777777" w:rsidR="00F72104" w:rsidRDefault="00633F27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bg-BG"/>
            </w:rPr>
          </w:pPr>
          <w:hyperlink w:anchor="_Toc13582726" w:history="1">
            <w:r w:rsidR="00F72104" w:rsidRPr="00DB04F2">
              <w:rPr>
                <w:rStyle w:val="Hyperlink"/>
                <w:noProof/>
                <w:lang w:bidi="bg-BG"/>
              </w:rPr>
              <w:t>Ключови констатации #3</w:t>
            </w:r>
            <w:r w:rsidR="00F72104">
              <w:rPr>
                <w:noProof/>
                <w:webHidden/>
              </w:rPr>
              <w:tab/>
            </w:r>
            <w:r w:rsidR="00F72104">
              <w:rPr>
                <w:noProof/>
                <w:webHidden/>
              </w:rPr>
              <w:fldChar w:fldCharType="begin"/>
            </w:r>
            <w:r w:rsidR="00F72104">
              <w:rPr>
                <w:noProof/>
                <w:webHidden/>
              </w:rPr>
              <w:instrText xml:space="preserve"> PAGEREF _Toc13582726 \h </w:instrText>
            </w:r>
            <w:r w:rsidR="00F72104">
              <w:rPr>
                <w:noProof/>
                <w:webHidden/>
              </w:rPr>
            </w:r>
            <w:r w:rsidR="00F72104">
              <w:rPr>
                <w:noProof/>
                <w:webHidden/>
              </w:rPr>
              <w:fldChar w:fldCharType="separate"/>
            </w:r>
            <w:r w:rsidR="00CE2BDF">
              <w:rPr>
                <w:noProof/>
                <w:webHidden/>
              </w:rPr>
              <w:t>5</w:t>
            </w:r>
            <w:r w:rsidR="00F72104">
              <w:rPr>
                <w:noProof/>
                <w:webHidden/>
              </w:rPr>
              <w:fldChar w:fldCharType="end"/>
            </w:r>
          </w:hyperlink>
        </w:p>
        <w:p w14:paraId="73D0AD16" w14:textId="77777777" w:rsidR="00F72104" w:rsidRDefault="00633F27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bg-BG"/>
            </w:rPr>
          </w:pPr>
          <w:hyperlink w:anchor="_Toc13582727" w:history="1">
            <w:r w:rsidR="00F72104" w:rsidRPr="00DB04F2">
              <w:rPr>
                <w:rStyle w:val="Hyperlink"/>
                <w:noProof/>
                <w:lang w:bidi="bg-BG"/>
              </w:rPr>
              <w:t>Визуални данни</w:t>
            </w:r>
            <w:r w:rsidR="00F72104">
              <w:rPr>
                <w:noProof/>
                <w:webHidden/>
              </w:rPr>
              <w:tab/>
            </w:r>
            <w:r w:rsidR="00F72104">
              <w:rPr>
                <w:noProof/>
                <w:webHidden/>
              </w:rPr>
              <w:fldChar w:fldCharType="begin"/>
            </w:r>
            <w:r w:rsidR="00F72104">
              <w:rPr>
                <w:noProof/>
                <w:webHidden/>
              </w:rPr>
              <w:instrText xml:space="preserve"> PAGEREF _Toc13582727 \h </w:instrText>
            </w:r>
            <w:r w:rsidR="00F72104">
              <w:rPr>
                <w:noProof/>
                <w:webHidden/>
              </w:rPr>
            </w:r>
            <w:r w:rsidR="00F72104">
              <w:rPr>
                <w:noProof/>
                <w:webHidden/>
              </w:rPr>
              <w:fldChar w:fldCharType="separate"/>
            </w:r>
            <w:r w:rsidR="00CE2BDF">
              <w:rPr>
                <w:noProof/>
                <w:webHidden/>
              </w:rPr>
              <w:t>6</w:t>
            </w:r>
            <w:r w:rsidR="00F72104">
              <w:rPr>
                <w:noProof/>
                <w:webHidden/>
              </w:rPr>
              <w:fldChar w:fldCharType="end"/>
            </w:r>
          </w:hyperlink>
        </w:p>
        <w:p w14:paraId="278D1C6E" w14:textId="77777777" w:rsidR="00F72104" w:rsidRDefault="00633F27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bg-BG"/>
            </w:rPr>
          </w:pPr>
          <w:hyperlink w:anchor="_Toc13582728" w:history="1">
            <w:r w:rsidR="00F72104" w:rsidRPr="00DB04F2">
              <w:rPr>
                <w:rStyle w:val="Hyperlink"/>
                <w:noProof/>
                <w:lang w:bidi="bg-BG"/>
              </w:rPr>
              <w:t>Заключение</w:t>
            </w:r>
            <w:r w:rsidR="00F72104">
              <w:rPr>
                <w:noProof/>
                <w:webHidden/>
              </w:rPr>
              <w:tab/>
            </w:r>
            <w:r w:rsidR="00F72104">
              <w:rPr>
                <w:noProof/>
                <w:webHidden/>
              </w:rPr>
              <w:fldChar w:fldCharType="begin"/>
            </w:r>
            <w:r w:rsidR="00F72104">
              <w:rPr>
                <w:noProof/>
                <w:webHidden/>
              </w:rPr>
              <w:instrText xml:space="preserve"> PAGEREF _Toc13582728 \h </w:instrText>
            </w:r>
            <w:r w:rsidR="00F72104">
              <w:rPr>
                <w:noProof/>
                <w:webHidden/>
              </w:rPr>
            </w:r>
            <w:r w:rsidR="00F72104">
              <w:rPr>
                <w:noProof/>
                <w:webHidden/>
              </w:rPr>
              <w:fldChar w:fldCharType="separate"/>
            </w:r>
            <w:r w:rsidR="00CE2BDF">
              <w:rPr>
                <w:noProof/>
                <w:webHidden/>
              </w:rPr>
              <w:t>7</w:t>
            </w:r>
            <w:r w:rsidR="00F72104">
              <w:rPr>
                <w:noProof/>
                <w:webHidden/>
              </w:rPr>
              <w:fldChar w:fldCharType="end"/>
            </w:r>
          </w:hyperlink>
        </w:p>
        <w:p w14:paraId="6B88701D" w14:textId="77777777" w:rsidR="00F72104" w:rsidRDefault="00633F27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bg-BG"/>
            </w:rPr>
          </w:pPr>
          <w:hyperlink w:anchor="_Toc13582729" w:history="1">
            <w:r w:rsidR="00F72104" w:rsidRPr="00DB04F2">
              <w:rPr>
                <w:rStyle w:val="Hyperlink"/>
                <w:noProof/>
                <w:lang w:bidi="bg-BG"/>
              </w:rPr>
              <w:t>Ключови послания</w:t>
            </w:r>
            <w:r w:rsidR="00F72104">
              <w:rPr>
                <w:noProof/>
                <w:webHidden/>
              </w:rPr>
              <w:tab/>
            </w:r>
            <w:r w:rsidR="00F72104">
              <w:rPr>
                <w:noProof/>
                <w:webHidden/>
              </w:rPr>
              <w:fldChar w:fldCharType="begin"/>
            </w:r>
            <w:r w:rsidR="00F72104">
              <w:rPr>
                <w:noProof/>
                <w:webHidden/>
              </w:rPr>
              <w:instrText xml:space="preserve"> PAGEREF _Toc13582729 \h </w:instrText>
            </w:r>
            <w:r w:rsidR="00F72104">
              <w:rPr>
                <w:noProof/>
                <w:webHidden/>
              </w:rPr>
            </w:r>
            <w:r w:rsidR="00F72104">
              <w:rPr>
                <w:noProof/>
                <w:webHidden/>
              </w:rPr>
              <w:fldChar w:fldCharType="separate"/>
            </w:r>
            <w:r w:rsidR="00CE2BDF">
              <w:rPr>
                <w:noProof/>
                <w:webHidden/>
              </w:rPr>
              <w:t>7</w:t>
            </w:r>
            <w:r w:rsidR="00F72104">
              <w:rPr>
                <w:noProof/>
                <w:webHidden/>
              </w:rPr>
              <w:fldChar w:fldCharType="end"/>
            </w:r>
          </w:hyperlink>
        </w:p>
        <w:p w14:paraId="6C4205AA" w14:textId="77777777" w:rsidR="00F421C1" w:rsidRPr="00E72DB2" w:rsidRDefault="00E96235" w:rsidP="00706D60">
          <w:pPr>
            <w:rPr>
              <w:noProof/>
            </w:rPr>
          </w:pPr>
          <w:r w:rsidRPr="00E72DB2">
            <w:rPr>
              <w:noProof/>
              <w:lang w:bidi="bg-BG"/>
            </w:rPr>
            <w:fldChar w:fldCharType="end"/>
          </w:r>
        </w:p>
      </w:sdtContent>
    </w:sdt>
    <w:p w14:paraId="3BE031C9" w14:textId="77777777" w:rsidR="00C85251" w:rsidRPr="00E72DB2" w:rsidRDefault="00C85251" w:rsidP="00706D60">
      <w:r w:rsidRPr="00E72DB2">
        <w:rPr>
          <w:lang w:bidi="bg-BG"/>
        </w:rPr>
        <w:br w:type="page"/>
      </w:r>
    </w:p>
    <w:p w14:paraId="22E2BC92" w14:textId="77777777" w:rsidR="00C85251" w:rsidRPr="00E72DB2" w:rsidRDefault="00F72104" w:rsidP="00706D60">
      <w:r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7375082" wp14:editId="50187519">
                <wp:simplePos x="0" y="0"/>
                <wp:positionH relativeFrom="page">
                  <wp:posOffset>438150</wp:posOffset>
                </wp:positionH>
                <wp:positionV relativeFrom="paragraph">
                  <wp:posOffset>-447675</wp:posOffset>
                </wp:positionV>
                <wp:extent cx="6660000" cy="9756000"/>
                <wp:effectExtent l="0" t="0" r="26670" b="17145"/>
                <wp:wrapNone/>
                <wp:docPr id="1" name="Правоъгълник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435A05" id="Правоъгълник 12" o:spid="_x0000_s1026" style="position:absolute;margin-left:34.5pt;margin-top:-35.25pt;width:524.4pt;height:768.2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" filled="f" strokecolor="#2f5496 [2404]" strokeweight="1pt">
                <w10:wrap anchorx="page"/>
              </v:rect>
            </w:pict>
          </mc:Fallback>
        </mc:AlternateContent>
      </w:r>
      <w:r w:rsidR="00E653C0" w:rsidRPr="00E72DB2">
        <w:rPr>
          <w:noProof/>
          <w:lang w:bidi="bg-BG"/>
        </w:rPr>
        <w:drawing>
          <wp:anchor distT="0" distB="0" distL="114300" distR="114300" simplePos="0" relativeHeight="251675648" behindDoc="1" locked="0" layoutInCell="1" allowOverlap="1" wp14:anchorId="5551332C" wp14:editId="2724F8D3">
            <wp:simplePos x="0" y="0"/>
            <wp:positionH relativeFrom="page">
              <wp:align>left</wp:align>
            </wp:positionH>
            <wp:positionV relativeFrom="paragraph">
              <wp:posOffset>-1150620</wp:posOffset>
            </wp:positionV>
            <wp:extent cx="7560000" cy="3870000"/>
            <wp:effectExtent l="0" t="0" r="3175" b="0"/>
            <wp:wrapNone/>
            <wp:docPr id="13" name="Картина 13" descr="Лаптоп, бележник, чаша, химикалка и растение, подредени върху синя повърхнос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38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68EAA1" w14:textId="77777777" w:rsidR="00C85251" w:rsidRPr="00E72DB2" w:rsidRDefault="00C85251" w:rsidP="00706D60"/>
    <w:p w14:paraId="26FE082B" w14:textId="77777777" w:rsidR="00C85251" w:rsidRPr="00E72DB2" w:rsidRDefault="00C85251" w:rsidP="00706D60"/>
    <w:p w14:paraId="7A8C1FD3" w14:textId="77777777" w:rsidR="00C85251" w:rsidRPr="00E72DB2" w:rsidRDefault="00C85251" w:rsidP="00706D60"/>
    <w:p w14:paraId="6CADE96C" w14:textId="77777777" w:rsidR="00C85251" w:rsidRPr="00E72DB2" w:rsidRDefault="00C85251" w:rsidP="00706D60"/>
    <w:p w14:paraId="66E0B32B" w14:textId="77777777" w:rsidR="00C85251" w:rsidRPr="00E72DB2" w:rsidRDefault="00C85251" w:rsidP="00706D60"/>
    <w:p w14:paraId="554657DB" w14:textId="77777777" w:rsidR="00C85251" w:rsidRPr="00E72DB2" w:rsidRDefault="00C85251" w:rsidP="00706D60"/>
    <w:p w14:paraId="06A5413B" w14:textId="77777777" w:rsidR="00706D60" w:rsidRPr="00E72DB2" w:rsidRDefault="00706D60" w:rsidP="00706D60"/>
    <w:p w14:paraId="0CC431A7" w14:textId="77777777" w:rsidR="00706D60" w:rsidRPr="00E72DB2" w:rsidRDefault="00706D60" w:rsidP="00706D60"/>
    <w:p w14:paraId="5DB19681" w14:textId="77777777" w:rsidR="00706D60" w:rsidRPr="00E72DB2" w:rsidRDefault="00706D60" w:rsidP="00706D60"/>
    <w:bookmarkStart w:id="1" w:name="_Toc13582721" w:displacedByCustomXml="next"/>
    <w:sdt>
      <w:sdtPr>
        <w:id w:val="386619514"/>
        <w:placeholder>
          <w:docPart w:val="7D9C822A932B4B2FBC86B6259B0BB34D"/>
        </w:placeholder>
        <w:temporary/>
        <w:showingPlcHdr/>
        <w15:appearance w15:val="hidden"/>
      </w:sdtPr>
      <w:sdtEndPr/>
      <w:sdtContent>
        <w:p w14:paraId="00E7AD9B" w14:textId="77777777" w:rsidR="00C85251" w:rsidRPr="00E72DB2" w:rsidRDefault="00706D60" w:rsidP="00706D60">
          <w:pPr>
            <w:pStyle w:val="Heading1"/>
          </w:pPr>
          <w:r w:rsidRPr="00E72DB2">
            <w:rPr>
              <w:lang w:bidi="bg-BG"/>
            </w:rPr>
            <w:t>Въведение</w:t>
          </w:r>
        </w:p>
      </w:sdtContent>
    </w:sdt>
    <w:bookmarkEnd w:id="1" w:displacedByCustomXml="prev"/>
    <w:p w14:paraId="52FBC582" w14:textId="77777777" w:rsidR="001A70F2" w:rsidRPr="00E72DB2" w:rsidRDefault="001A70F2" w:rsidP="00706D60"/>
    <w:sdt>
      <w:sdtPr>
        <w:id w:val="-1231535767"/>
        <w:placeholder>
          <w:docPart w:val="5D15F11C64464DFC8002109A57797015"/>
        </w:placeholder>
        <w:temporary/>
        <w:showingPlcHdr/>
        <w15:appearance w15:val="hidden"/>
      </w:sdtPr>
      <w:sdtEndPr/>
      <w:sdtContent>
        <w:p w14:paraId="1FD500E5" w14:textId="77777777" w:rsidR="00706D60" w:rsidRPr="00E72DB2" w:rsidRDefault="00706D60" w:rsidP="00706D60">
          <w:r w:rsidRPr="00E72DB2">
            <w:rPr>
              <w:lang w:bidi="bg-BG"/>
            </w:rPr>
            <w:t xml:space="preserve">С няколко думи идентифицирайте и адресирайте проблем и предложено решение. Можете да се съсредоточите върху често срещани дилеми, нови тенденции, промяна на техники, сравнения на отрасли, нови компании на пазара и т. н. По какъв начин предлагате да бъде решен този проблем и какви са вашите препоръки? Решението се базира на щателно проучване на проблема и възможните решения. </w:t>
          </w:r>
        </w:p>
        <w:p w14:paraId="49900903" w14:textId="77777777" w:rsidR="00D92464" w:rsidRPr="00E72DB2" w:rsidRDefault="00706D60" w:rsidP="00706D60">
          <w:r w:rsidRPr="00E72DB2">
            <w:rPr>
              <w:lang w:bidi="bg-BG"/>
            </w:rPr>
            <w:t>Уверете се, че имате предвид вашата аудитория, когато пишете вашия технически документ. Коя е вашата аудитория и каква идея се опитвате да предадете? Към експерти в отрасъла ли се обръщате или това е предложение за инвестиция за бизнес аудитория? Това ще ви помогне да определите тона и правилните формулировки на вашия документ.</w:t>
          </w:r>
        </w:p>
      </w:sdtContent>
    </w:sdt>
    <w:p w14:paraId="35B69E4B" w14:textId="77777777" w:rsidR="001A70F2" w:rsidRPr="00E72DB2" w:rsidRDefault="001A70F2" w:rsidP="00706D60">
      <w:r w:rsidRPr="00E72DB2">
        <w:rPr>
          <w:lang w:bidi="bg-BG"/>
        </w:rPr>
        <w:br w:type="page"/>
      </w:r>
    </w:p>
    <w:p w14:paraId="39E373CB" w14:textId="77777777" w:rsidR="00D92464" w:rsidRPr="00E72DB2" w:rsidRDefault="001A70F2" w:rsidP="00706D60">
      <w:pPr>
        <w:pStyle w:val="Heading1"/>
      </w:pPr>
      <w:bookmarkStart w:id="2" w:name="_Toc13582722"/>
      <w:r w:rsidRPr="00E72DB2">
        <w:rPr>
          <w:noProof/>
          <w:lang w:bidi="bg-BG"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06A8853" wp14:editId="21FCB18B">
                <wp:simplePos x="0" y="0"/>
                <wp:positionH relativeFrom="page">
                  <wp:posOffset>438150</wp:posOffset>
                </wp:positionH>
                <wp:positionV relativeFrom="paragraph">
                  <wp:posOffset>-447675</wp:posOffset>
                </wp:positionV>
                <wp:extent cx="6660000" cy="9756000"/>
                <wp:effectExtent l="0" t="0" r="26670" b="17145"/>
                <wp:wrapNone/>
                <wp:docPr id="14" name="Правоъгълник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C2C755" w14:textId="77777777" w:rsidR="00E72DB2" w:rsidRPr="00E72DB2" w:rsidRDefault="00E72DB2" w:rsidP="00E72D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6A8853" id="Правоъгълник 14" o:spid="_x0000_s1028" style="position:absolute;left:0;text-align:left;margin-left:34.5pt;margin-top:-35.25pt;width:524.4pt;height:768.2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" filled="f" strokecolor="#2f5496 [2404]" strokeweight="1pt">
                <v:textbox>
                  <w:txbxContent>
                    <w:p w14:paraId="32C2C755" w14:textId="77777777" w:rsidR="00E72DB2" w:rsidRPr="00E72DB2" w:rsidRDefault="00E72DB2" w:rsidP="00E72DB2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sdt>
        <w:sdtPr>
          <w:id w:val="901101150"/>
          <w:placeholder>
            <w:docPart w:val="9B4AC9379E304FF8A8C1A98CBB01C206"/>
          </w:placeholder>
          <w:temporary/>
          <w:showingPlcHdr/>
          <w15:appearance w15:val="hidden"/>
        </w:sdtPr>
        <w:sdtEndPr/>
        <w:sdtContent>
          <w:r w:rsidR="00706D60" w:rsidRPr="00E72DB2">
            <w:rPr>
              <w:lang w:bidi="bg-BG"/>
            </w:rPr>
            <w:t>Продукт/Услуга/Методология</w:t>
          </w:r>
        </w:sdtContent>
      </w:sdt>
      <w:bookmarkEnd w:id="2"/>
    </w:p>
    <w:p w14:paraId="65DE16B3" w14:textId="77777777" w:rsidR="00E930ED" w:rsidRPr="00E72DB2" w:rsidRDefault="00E930ED" w:rsidP="00706D60"/>
    <w:sdt>
      <w:sdtPr>
        <w:id w:val="1979337286"/>
        <w:placeholder>
          <w:docPart w:val="E4D64486DA4945DCA82572167A6FC665"/>
        </w:placeholder>
        <w:temporary/>
        <w:showingPlcHdr/>
        <w15:appearance w15:val="hidden"/>
      </w:sdtPr>
      <w:sdtEndPr/>
      <w:sdtContent>
        <w:p w14:paraId="1419B6B5" w14:textId="77777777" w:rsidR="00E930ED" w:rsidRPr="00E72DB2" w:rsidRDefault="00706D60" w:rsidP="00706D60">
          <w:r w:rsidRPr="00E72DB2">
            <w:rPr>
              <w:lang w:bidi="bg-BG"/>
            </w:rPr>
            <w:t>Опишете методите и демографските данни, които сте използвали, за да получите вашите данни. Защо избрахте тактиката за проучване, която сте приложили? Как тази стратегия ще предостави информация по темата, която разглеждате?</w:t>
          </w:r>
        </w:p>
      </w:sdtContent>
    </w:sdt>
    <w:p w14:paraId="398303E3" w14:textId="77777777" w:rsidR="00D92464" w:rsidRPr="00E72DB2" w:rsidRDefault="00D92464" w:rsidP="00706D60">
      <w:pPr>
        <w:rPr>
          <w:rFonts w:eastAsiaTheme="majorEastAsia"/>
          <w:color w:val="2F5496" w:themeColor="accent1" w:themeShade="BF"/>
        </w:rPr>
      </w:pPr>
      <w:r w:rsidRPr="00E72DB2">
        <w:rPr>
          <w:lang w:bidi="bg-BG"/>
        </w:rPr>
        <w:br w:type="page"/>
      </w:r>
    </w:p>
    <w:p w14:paraId="7238F5E7" w14:textId="77777777" w:rsidR="00C85251" w:rsidRPr="00E72DB2" w:rsidRDefault="00D92464" w:rsidP="00706D60">
      <w:pPr>
        <w:pStyle w:val="Heading1"/>
      </w:pPr>
      <w:bookmarkStart w:id="3" w:name="_Toc13582723"/>
      <w:r w:rsidRPr="00E72DB2">
        <w:rPr>
          <w:noProof/>
          <w:lang w:bidi="bg-BG"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7633EFB8" wp14:editId="418057F6">
                <wp:simplePos x="0" y="0"/>
                <wp:positionH relativeFrom="page">
                  <wp:posOffset>438150</wp:posOffset>
                </wp:positionH>
                <wp:positionV relativeFrom="paragraph">
                  <wp:posOffset>-447675</wp:posOffset>
                </wp:positionV>
                <wp:extent cx="6660000" cy="9756000"/>
                <wp:effectExtent l="0" t="0" r="26670" b="17145"/>
                <wp:wrapNone/>
                <wp:docPr id="16" name="Правоъгълник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1914FC" w14:textId="77777777" w:rsidR="00E72DB2" w:rsidRPr="00E72DB2" w:rsidRDefault="00E72DB2" w:rsidP="00E72D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33EFB8" id="Правоъгълник 16" o:spid="_x0000_s1029" style="position:absolute;left:0;text-align:left;margin-left:34.5pt;margin-top:-35.25pt;width:524.4pt;height:768.2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" filled="f" strokecolor="#2f5496 [2404]" strokeweight="1pt">
                <v:textbox>
                  <w:txbxContent>
                    <w:p w14:paraId="5C1914FC" w14:textId="77777777" w:rsidR="00E72DB2" w:rsidRPr="00E72DB2" w:rsidRDefault="00E72DB2" w:rsidP="00E72DB2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sdt>
        <w:sdtPr>
          <w:id w:val="541633013"/>
          <w:placeholder>
            <w:docPart w:val="C91FC76CCDE34153B9F70B12B9932CB6"/>
          </w:placeholder>
          <w:temporary/>
          <w:showingPlcHdr/>
          <w15:appearance w15:val="hidden"/>
        </w:sdtPr>
        <w:sdtEndPr/>
        <w:sdtContent>
          <w:r w:rsidR="00706D60" w:rsidRPr="00E72DB2">
            <w:rPr>
              <w:lang w:bidi="bg-BG"/>
            </w:rPr>
            <w:t>Ключови констатации</w:t>
          </w:r>
        </w:sdtContent>
      </w:sdt>
      <w:bookmarkEnd w:id="3"/>
    </w:p>
    <w:p w14:paraId="0E3E81FA" w14:textId="77777777" w:rsidR="001A70F2" w:rsidRPr="00E72DB2" w:rsidRDefault="001A70F2" w:rsidP="00706D60"/>
    <w:p w14:paraId="0F0D0C65" w14:textId="77777777" w:rsidR="006512AE" w:rsidRPr="00E72DB2" w:rsidRDefault="006512AE" w:rsidP="00706D60">
      <w:pPr>
        <w:pStyle w:val="Heading2"/>
        <w:sectPr w:rsidR="006512AE" w:rsidRPr="00E72DB2" w:rsidSect="00E65EE1">
          <w:footerReference w:type="default" r:id="rId12"/>
          <w:pgSz w:w="11906" w:h="16838" w:code="9"/>
          <w:pgMar w:top="1440" w:right="1440" w:bottom="1440" w:left="1440" w:header="720" w:footer="720" w:gutter="0"/>
          <w:cols w:space="720"/>
          <w:titlePg/>
          <w:docGrid w:linePitch="360"/>
        </w:sectPr>
      </w:pPr>
    </w:p>
    <w:bookmarkStart w:id="4" w:name="_Toc13582724" w:displacedByCustomXml="next"/>
    <w:sdt>
      <w:sdtPr>
        <w:id w:val="-1767372065"/>
        <w:placeholder>
          <w:docPart w:val="7A90C46D579C41B5AE540BC8AE7106D8"/>
        </w:placeholder>
        <w:temporary/>
        <w:showingPlcHdr/>
        <w15:appearance w15:val="hidden"/>
      </w:sdtPr>
      <w:sdtEndPr/>
      <w:sdtContent>
        <w:p w14:paraId="02A1377E" w14:textId="77777777" w:rsidR="00E930ED" w:rsidRPr="00E72DB2" w:rsidRDefault="00706D60" w:rsidP="00706D60">
          <w:pPr>
            <w:pStyle w:val="Heading2"/>
          </w:pPr>
          <w:r w:rsidRPr="00E72DB2">
            <w:rPr>
              <w:lang w:bidi="bg-BG"/>
            </w:rPr>
            <w:t>Ключови констатации #1</w:t>
          </w:r>
        </w:p>
      </w:sdtContent>
    </w:sdt>
    <w:bookmarkEnd w:id="4" w:displacedByCustomXml="prev"/>
    <w:p w14:paraId="7DDA841B" w14:textId="77777777" w:rsidR="006512AE" w:rsidRPr="00E72DB2" w:rsidRDefault="006512AE" w:rsidP="00706D60">
      <w:r w:rsidRPr="00E72DB2">
        <w:rPr>
          <w:noProof/>
          <w:lang w:bidi="bg-BG"/>
        </w:rPr>
        <w:drawing>
          <wp:inline distT="0" distB="0" distL="0" distR="0" wp14:anchorId="73BB446B" wp14:editId="723CA4B8">
            <wp:extent cx="1676400" cy="1117600"/>
            <wp:effectExtent l="0" t="0" r="0" b="6350"/>
            <wp:docPr id="27" name="Картина 27" descr="Лабораторни съдо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cid-biology-chemical-136694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id w:val="511270125"/>
        <w:placeholder>
          <w:docPart w:val="228373F63CFC4DEDA84C26AB371514C5"/>
        </w:placeholder>
        <w:temporary/>
        <w:showingPlcHdr/>
        <w15:appearance w15:val="hidden"/>
      </w:sdtPr>
      <w:sdtEndPr/>
      <w:sdtContent>
        <w:p w14:paraId="430B0DE0" w14:textId="77777777" w:rsidR="00706D60" w:rsidRPr="00E72DB2" w:rsidRDefault="00706D60" w:rsidP="00706D60">
          <w:r w:rsidRPr="00E72DB2">
            <w:rPr>
              <w:lang w:bidi="bg-BG"/>
            </w:rPr>
            <w:t>Изследователска дейност и аргументи</w:t>
          </w:r>
        </w:p>
        <w:p w14:paraId="1A2023EB" w14:textId="77777777" w:rsidR="00576B76" w:rsidRPr="00E72DB2" w:rsidRDefault="00706D60" w:rsidP="00706D60">
          <w:r w:rsidRPr="00E72DB2">
            <w:rPr>
              <w:lang w:bidi="bg-BG"/>
            </w:rPr>
            <w:t>[За да заместите снимка с ваша собствена, просто я изтрийте и след това в раздела „Вмъкване“ щракнете върху „Картина“.]</w:t>
          </w:r>
        </w:p>
      </w:sdtContent>
    </w:sdt>
    <w:p w14:paraId="5E0EA42B" w14:textId="77777777" w:rsidR="006512AE" w:rsidRPr="00E72DB2" w:rsidRDefault="006512AE" w:rsidP="00706D60"/>
    <w:p w14:paraId="72BCEF7E" w14:textId="77777777" w:rsidR="006512AE" w:rsidRPr="00E72DB2" w:rsidRDefault="006512AE" w:rsidP="00706D60">
      <w:pPr>
        <w:pStyle w:val="Heading2"/>
        <w:rPr>
          <w:sz w:val="28"/>
        </w:rPr>
      </w:pPr>
      <w:r w:rsidRPr="00E72DB2">
        <w:rPr>
          <w:lang w:bidi="bg-BG"/>
        </w:rPr>
        <w:br w:type="column"/>
      </w:r>
      <w:bookmarkStart w:id="5" w:name="_Toc13582725"/>
      <w:sdt>
        <w:sdtPr>
          <w:id w:val="-895659132"/>
          <w:placeholder>
            <w:docPart w:val="232EE2645E9C4D5BA28B4BD9A7ACB324"/>
          </w:placeholder>
          <w:temporary/>
          <w:showingPlcHdr/>
          <w15:appearance w15:val="hidden"/>
        </w:sdtPr>
        <w:sdtEndPr/>
        <w:sdtContent>
          <w:r w:rsidR="00706D60" w:rsidRPr="00E72DB2">
            <w:rPr>
              <w:lang w:bidi="bg-BG"/>
            </w:rPr>
            <w:t>Ключови констатации #2</w:t>
          </w:r>
        </w:sdtContent>
      </w:sdt>
      <w:bookmarkEnd w:id="5"/>
    </w:p>
    <w:p w14:paraId="553CA7DD" w14:textId="77777777" w:rsidR="006512AE" w:rsidRPr="00E72DB2" w:rsidRDefault="006512AE" w:rsidP="00706D60">
      <w:r w:rsidRPr="00E72DB2">
        <w:rPr>
          <w:noProof/>
          <w:lang w:bidi="bg-BG"/>
        </w:rPr>
        <w:drawing>
          <wp:inline distT="0" distB="0" distL="0" distR="0" wp14:anchorId="1B881DC2" wp14:editId="4FEA5924">
            <wp:extent cx="1676400" cy="1110615"/>
            <wp:effectExtent l="0" t="0" r="0" b="0"/>
            <wp:docPr id="28" name="Картина 28" descr="Ръце, които работят върху лаптоп и хартиен бележ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harts-computer-data-66961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id w:val="1601600674"/>
        <w:placeholder>
          <w:docPart w:val="137A907C560243709399B1A056ED717C"/>
        </w:placeholder>
        <w:temporary/>
        <w:showingPlcHdr/>
        <w15:appearance w15:val="hidden"/>
      </w:sdtPr>
      <w:sdtEndPr/>
      <w:sdtContent>
        <w:p w14:paraId="1300A321" w14:textId="77777777" w:rsidR="006512AE" w:rsidRPr="00E72DB2" w:rsidRDefault="00706D60" w:rsidP="00706D60">
          <w:r w:rsidRPr="00E72DB2">
            <w:rPr>
              <w:lang w:bidi="bg-BG"/>
            </w:rPr>
            <w:t>Изследователска дейност и аргументи</w:t>
          </w:r>
        </w:p>
      </w:sdtContent>
    </w:sdt>
    <w:p w14:paraId="1A7ED44D" w14:textId="77777777" w:rsidR="006512AE" w:rsidRPr="00E72DB2" w:rsidRDefault="006512AE" w:rsidP="00706D60"/>
    <w:p w14:paraId="0EA34101" w14:textId="77777777" w:rsidR="006512AE" w:rsidRPr="00E72DB2" w:rsidRDefault="006512AE" w:rsidP="00706D60">
      <w:pPr>
        <w:pStyle w:val="Heading2"/>
        <w:rPr>
          <w:sz w:val="28"/>
        </w:rPr>
      </w:pPr>
      <w:r w:rsidRPr="00E72DB2">
        <w:rPr>
          <w:lang w:bidi="bg-BG"/>
        </w:rPr>
        <w:br w:type="column"/>
      </w:r>
      <w:bookmarkStart w:id="6" w:name="_Toc13582726"/>
      <w:sdt>
        <w:sdtPr>
          <w:id w:val="478657186"/>
          <w:placeholder>
            <w:docPart w:val="7A5D9E4155BF40E9AABCF041E2C571FF"/>
          </w:placeholder>
          <w:temporary/>
          <w:showingPlcHdr/>
          <w15:appearance w15:val="hidden"/>
        </w:sdtPr>
        <w:sdtEndPr/>
        <w:sdtContent>
          <w:r w:rsidR="00706D60" w:rsidRPr="00E72DB2">
            <w:rPr>
              <w:lang w:bidi="bg-BG"/>
            </w:rPr>
            <w:t>Ключови констатации #3</w:t>
          </w:r>
        </w:sdtContent>
      </w:sdt>
      <w:bookmarkEnd w:id="6"/>
    </w:p>
    <w:p w14:paraId="28016B3A" w14:textId="77777777" w:rsidR="006512AE" w:rsidRPr="00E72DB2" w:rsidRDefault="006512AE" w:rsidP="00706D60">
      <w:r w:rsidRPr="00E72DB2">
        <w:rPr>
          <w:noProof/>
          <w:lang w:bidi="bg-BG"/>
        </w:rPr>
        <w:drawing>
          <wp:inline distT="0" distB="0" distL="0" distR="0" wp14:anchorId="6C6AA6B9" wp14:editId="528AEF95">
            <wp:extent cx="1676400" cy="1113155"/>
            <wp:effectExtent l="0" t="0" r="0" b="0"/>
            <wp:docPr id="29" name="Картина 29" descr="Блокчета от игра на ду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exels-photo-270637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id w:val="1763947809"/>
        <w:placeholder>
          <w:docPart w:val="723450F9838347B7B50AD6217325077F"/>
        </w:placeholder>
        <w:temporary/>
        <w:showingPlcHdr/>
        <w15:appearance w15:val="hidden"/>
      </w:sdtPr>
      <w:sdtEndPr/>
      <w:sdtContent>
        <w:p w14:paraId="597B5BD2" w14:textId="77777777" w:rsidR="00165112" w:rsidRPr="00E72DB2" w:rsidRDefault="00706D60" w:rsidP="00706D60">
          <w:r w:rsidRPr="00E72DB2">
            <w:rPr>
              <w:lang w:bidi="bg-BG"/>
            </w:rPr>
            <w:t>Изследователска дейност и аргументи</w:t>
          </w:r>
        </w:p>
      </w:sdtContent>
    </w:sdt>
    <w:p w14:paraId="6C7E79A1" w14:textId="77777777" w:rsidR="00F8576E" w:rsidRPr="00E72DB2" w:rsidRDefault="00F8576E" w:rsidP="00706D60"/>
    <w:p w14:paraId="4B0CF65F" w14:textId="77777777" w:rsidR="00165112" w:rsidRPr="00E72DB2" w:rsidRDefault="00165112" w:rsidP="00F8576E">
      <w:r w:rsidRPr="00E72DB2">
        <w:rPr>
          <w:lang w:bidi="bg-BG"/>
        </w:rPr>
        <w:br w:type="page"/>
      </w:r>
    </w:p>
    <w:p w14:paraId="4B546F1B" w14:textId="77777777" w:rsidR="00165112" w:rsidRPr="00E72DB2" w:rsidRDefault="00165112" w:rsidP="00706D60">
      <w:pPr>
        <w:pStyle w:val="Heading2"/>
        <w:sectPr w:rsidR="00165112" w:rsidRPr="00E72DB2" w:rsidSect="00E65EE1">
          <w:type w:val="continuous"/>
          <w:pgSz w:w="11906" w:h="16838" w:code="9"/>
          <w:pgMar w:top="1440" w:right="1440" w:bottom="1440" w:left="1440" w:header="720" w:footer="720" w:gutter="0"/>
          <w:cols w:num="3" w:space="720"/>
          <w:docGrid w:linePitch="360"/>
        </w:sectPr>
      </w:pPr>
    </w:p>
    <w:p w14:paraId="01373B6D" w14:textId="77777777" w:rsidR="006512AE" w:rsidRPr="00E72DB2" w:rsidRDefault="00165112" w:rsidP="00706D60">
      <w:pPr>
        <w:pStyle w:val="Heading1"/>
      </w:pPr>
      <w:bookmarkStart w:id="7" w:name="_Toc13582727"/>
      <w:r w:rsidRPr="00E72DB2">
        <w:rPr>
          <w:noProof/>
          <w:lang w:bidi="bg-BG"/>
        </w:rPr>
        <w:lastRenderedPageBreak/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37160205" wp14:editId="625839F4">
                <wp:simplePos x="0" y="0"/>
                <wp:positionH relativeFrom="page">
                  <wp:posOffset>438150</wp:posOffset>
                </wp:positionH>
                <wp:positionV relativeFrom="paragraph">
                  <wp:posOffset>-447675</wp:posOffset>
                </wp:positionV>
                <wp:extent cx="6660000" cy="9756000"/>
                <wp:effectExtent l="0" t="0" r="26670" b="17145"/>
                <wp:wrapNone/>
                <wp:docPr id="64" name="Правоъгълник 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85B37E" w14:textId="77777777" w:rsidR="00E72DB2" w:rsidRPr="00E72DB2" w:rsidRDefault="00E72DB2" w:rsidP="00E72D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160205" id="Правоъгълник 64" o:spid="_x0000_s1030" style="position:absolute;left:0;text-align:left;margin-left:34.5pt;margin-top:-35.25pt;width:524.4pt;height:768.2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" filled="f" strokecolor="#2f5496 [2404]" strokeweight="1pt">
                <v:textbox>
                  <w:txbxContent>
                    <w:p w14:paraId="4385B37E" w14:textId="77777777" w:rsidR="00E72DB2" w:rsidRPr="00E72DB2" w:rsidRDefault="00E72DB2" w:rsidP="00E72DB2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sdt>
        <w:sdtPr>
          <w:id w:val="1789384419"/>
          <w:placeholder>
            <w:docPart w:val="B3DAC2645D764EB085155DAA16EC8CAF"/>
          </w:placeholder>
          <w:temporary/>
          <w:showingPlcHdr/>
          <w15:appearance w15:val="hidden"/>
        </w:sdtPr>
        <w:sdtEndPr/>
        <w:sdtContent>
          <w:r w:rsidR="00706D60" w:rsidRPr="00E72DB2">
            <w:rPr>
              <w:lang w:bidi="bg-BG"/>
            </w:rPr>
            <w:t>Визуални данни</w:t>
          </w:r>
        </w:sdtContent>
      </w:sdt>
      <w:bookmarkEnd w:id="7"/>
    </w:p>
    <w:p w14:paraId="3EEF6531" w14:textId="77777777" w:rsidR="00165112" w:rsidRPr="00E72DB2" w:rsidRDefault="00165112" w:rsidP="00706D60"/>
    <w:p w14:paraId="0109E32B" w14:textId="77777777" w:rsidR="00706D60" w:rsidRPr="00E72DB2" w:rsidRDefault="00633F27" w:rsidP="00706D60">
      <w:sdt>
        <w:sdtPr>
          <w:id w:val="1420135939"/>
          <w:placeholder>
            <w:docPart w:val="36DD1308858C4027BC6D77E1D355C2DD"/>
          </w:placeholder>
          <w:temporary/>
          <w:showingPlcHdr/>
          <w15:appearance w15:val="hidden"/>
        </w:sdtPr>
        <w:sdtEndPr/>
        <w:sdtContent>
          <w:r w:rsidR="00706D60" w:rsidRPr="00E72DB2">
            <w:rPr>
              <w:lang w:bidi="bg-BG"/>
            </w:rPr>
            <w:t>Вмъкнете диаграми/графики/ данни</w:t>
          </w:r>
        </w:sdtContent>
      </w:sdt>
    </w:p>
    <w:p w14:paraId="735CA9CE" w14:textId="77777777" w:rsidR="006512AE" w:rsidRPr="00E72DB2" w:rsidRDefault="006512AE" w:rsidP="00706D60">
      <w:r w:rsidRPr="00E72DB2">
        <w:rPr>
          <w:lang w:bidi="bg-BG"/>
        </w:rPr>
        <w:br w:type="page"/>
      </w:r>
    </w:p>
    <w:p w14:paraId="44EB4517" w14:textId="77777777" w:rsidR="00165112" w:rsidRPr="00E72DB2" w:rsidRDefault="00165112" w:rsidP="00706D60">
      <w:pPr>
        <w:pStyle w:val="Heading1"/>
        <w:sectPr w:rsidR="00165112" w:rsidRPr="00E72DB2" w:rsidSect="00E65EE1">
          <w:type w:val="continuous"/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10C64F1C" w14:textId="77777777" w:rsidR="006512AE" w:rsidRPr="00E72DB2" w:rsidRDefault="00F72104" w:rsidP="00706D60">
      <w:pPr>
        <w:pStyle w:val="Heading1"/>
      </w:pPr>
      <w:bookmarkStart w:id="8" w:name="_Toc13582728"/>
      <w:r w:rsidRPr="006512AE"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DB4320F" wp14:editId="34F16349">
                <wp:simplePos x="0" y="0"/>
                <wp:positionH relativeFrom="margin">
                  <wp:posOffset>-477520</wp:posOffset>
                </wp:positionH>
                <wp:positionV relativeFrom="paragraph">
                  <wp:posOffset>-447675</wp:posOffset>
                </wp:positionV>
                <wp:extent cx="6660000" cy="9756000"/>
                <wp:effectExtent l="0" t="0" r="26670" b="17145"/>
                <wp:wrapNone/>
                <wp:docPr id="4" name="Правоъгълник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AC0F4B" id="Правоъгълник 30" o:spid="_x0000_s1026" style="position:absolute;margin-left:-37.6pt;margin-top:-35.25pt;width:524.4pt;height:768.2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" filled="f" strokecolor="#2f5496 [2404]" strokeweight="1pt">
                <w10:wrap anchorx="margin"/>
              </v:rect>
            </w:pict>
          </mc:Fallback>
        </mc:AlternateContent>
      </w:r>
      <w:r w:rsidR="006512AE" w:rsidRPr="00E72DB2">
        <w:rPr>
          <w:noProof/>
          <w:sz w:val="36"/>
          <w:szCs w:val="36"/>
          <w:lang w:bidi="bg-BG"/>
        </w:rPr>
        <w:drawing>
          <wp:anchor distT="0" distB="0" distL="114300" distR="114300" simplePos="0" relativeHeight="251656191" behindDoc="1" locked="0" layoutInCell="1" allowOverlap="1" wp14:anchorId="2B7AA87C" wp14:editId="1B9E6308">
            <wp:simplePos x="0" y="0"/>
            <wp:positionH relativeFrom="page">
              <wp:posOffset>1270</wp:posOffset>
            </wp:positionH>
            <wp:positionV relativeFrom="margin">
              <wp:posOffset>-2927350</wp:posOffset>
            </wp:positionV>
            <wp:extent cx="7560000" cy="5598000"/>
            <wp:effectExtent l="0" t="0" r="3175" b="3175"/>
            <wp:wrapSquare wrapText="bothSides"/>
            <wp:docPr id="31" name="Картина 31" descr="Изглед отгоре на ръце, които се ръкуват над бизнес документи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55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sdt>
        <w:sdtPr>
          <w:id w:val="-1869754164"/>
          <w:placeholder>
            <w:docPart w:val="E34D6276550B4A98A41BCE069A12C63F"/>
          </w:placeholder>
          <w:temporary/>
          <w:showingPlcHdr/>
          <w15:appearance w15:val="hidden"/>
        </w:sdtPr>
        <w:sdtEndPr/>
        <w:sdtContent>
          <w:r w:rsidR="00706D60" w:rsidRPr="00E72DB2">
            <w:rPr>
              <w:lang w:bidi="bg-BG"/>
            </w:rPr>
            <w:t>Заключение</w:t>
          </w:r>
        </w:sdtContent>
      </w:sdt>
      <w:bookmarkEnd w:id="8"/>
    </w:p>
    <w:p w14:paraId="22D5B127" w14:textId="77777777" w:rsidR="00576B76" w:rsidRPr="00E72DB2" w:rsidRDefault="00576B76" w:rsidP="00706D60"/>
    <w:sdt>
      <w:sdtPr>
        <w:id w:val="700059379"/>
        <w:placeholder>
          <w:docPart w:val="715360325FBE4F50A5C6208F92230A46"/>
        </w:placeholder>
        <w:temporary/>
        <w:showingPlcHdr/>
        <w15:appearance w15:val="hidden"/>
      </w:sdtPr>
      <w:sdtEndPr/>
      <w:sdtContent>
        <w:p w14:paraId="7AF9DFAF" w14:textId="77777777" w:rsidR="009B658F" w:rsidRPr="00E72DB2" w:rsidRDefault="00706D60" w:rsidP="00706D60">
          <w:r w:rsidRPr="00E72DB2">
            <w:rPr>
              <w:lang w:bidi="bg-BG"/>
            </w:rPr>
            <w:t>Време е да направим изводи. Какво е вашето заключение? Как бихте синтезирали цялата информация така, че и най-натовареният изпълнителен директор да иска да я прочете? Кои са ключовите послания? По какъв уникален начин вашият продукт/услуга/методология разрешава проблемите, повдигнати от вашето проучване?</w:t>
          </w:r>
        </w:p>
      </w:sdtContent>
    </w:sdt>
    <w:p w14:paraId="5F073774" w14:textId="77777777" w:rsidR="00873804" w:rsidRPr="00E72DB2" w:rsidRDefault="00873804" w:rsidP="00706D60"/>
    <w:bookmarkStart w:id="9" w:name="_Toc13582729" w:displacedByCustomXml="next"/>
    <w:sdt>
      <w:sdtPr>
        <w:id w:val="1294792114"/>
        <w:placeholder>
          <w:docPart w:val="E0E6A0E55C2E4BD7A9A8478849629A80"/>
        </w:placeholder>
        <w:temporary/>
        <w:showingPlcHdr/>
        <w15:appearance w15:val="hidden"/>
      </w:sdtPr>
      <w:sdtEndPr/>
      <w:sdtContent>
        <w:p w14:paraId="32E75926" w14:textId="77777777" w:rsidR="00873804" w:rsidRPr="00E72DB2" w:rsidRDefault="00706D60" w:rsidP="00706D60">
          <w:pPr>
            <w:pStyle w:val="Heading2"/>
          </w:pPr>
          <w:r w:rsidRPr="00E72DB2">
            <w:rPr>
              <w:lang w:bidi="bg-BG"/>
            </w:rPr>
            <w:t>Ключови послания</w:t>
          </w:r>
        </w:p>
      </w:sdtContent>
    </w:sdt>
    <w:bookmarkEnd w:id="9" w:displacedByCustomXml="prev"/>
    <w:sdt>
      <w:sdtPr>
        <w:id w:val="-83996374"/>
        <w:placeholder>
          <w:docPart w:val="E0C32ACF430A4E0EB0EC67FE4BD0FBAF"/>
        </w:placeholder>
        <w:temporary/>
        <w:showingPlcHdr/>
        <w15:appearance w15:val="hidden"/>
      </w:sdtPr>
      <w:sdtEndPr/>
      <w:sdtContent>
        <w:p w14:paraId="7053D1E1" w14:textId="77777777" w:rsidR="00706D60" w:rsidRPr="00E72DB2" w:rsidRDefault="00706D60" w:rsidP="00706D60">
          <w:pPr>
            <w:pStyle w:val="ListBullet"/>
          </w:pPr>
          <w:r w:rsidRPr="00E72DB2">
            <w:rPr>
              <w:lang w:bidi="bg-BG"/>
            </w:rPr>
            <w:t>Основно послание #1</w:t>
          </w:r>
        </w:p>
        <w:p w14:paraId="5AA7A517" w14:textId="77777777" w:rsidR="00706D60" w:rsidRPr="00E72DB2" w:rsidRDefault="00706D60" w:rsidP="00706D60">
          <w:pPr>
            <w:pStyle w:val="ListBullet"/>
          </w:pPr>
          <w:r w:rsidRPr="00E72DB2">
            <w:rPr>
              <w:lang w:bidi="bg-BG"/>
            </w:rPr>
            <w:t>Основно послание #2</w:t>
          </w:r>
        </w:p>
        <w:p w14:paraId="6C754309" w14:textId="77777777" w:rsidR="00873804" w:rsidRPr="00E72DB2" w:rsidRDefault="00706D60" w:rsidP="00706D60">
          <w:pPr>
            <w:pStyle w:val="ListBullet"/>
          </w:pPr>
          <w:r w:rsidRPr="00E72DB2">
            <w:rPr>
              <w:lang w:bidi="bg-BG"/>
            </w:rPr>
            <w:t>Основно послание #3</w:t>
          </w:r>
        </w:p>
      </w:sdtContent>
    </w:sdt>
    <w:sectPr w:rsidR="00873804" w:rsidRPr="00E72DB2" w:rsidSect="00E65EE1">
      <w:type w:val="continuous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D056D2" w14:textId="77777777" w:rsidR="00633F27" w:rsidRDefault="00633F27" w:rsidP="00706D60">
      <w:r>
        <w:separator/>
      </w:r>
    </w:p>
  </w:endnote>
  <w:endnote w:type="continuationSeparator" w:id="0">
    <w:p w14:paraId="21324A9C" w14:textId="77777777" w:rsidR="00633F27" w:rsidRDefault="00633F27" w:rsidP="00706D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4368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BF5C270" w14:textId="77777777" w:rsidR="00E653C0" w:rsidRPr="00E72DB2" w:rsidRDefault="00E653C0" w:rsidP="00706D60">
        <w:pPr>
          <w:pStyle w:val="Footer"/>
        </w:pPr>
        <w:r w:rsidRPr="00E72DB2">
          <w:rPr>
            <w:lang w:bidi="bg-BG"/>
          </w:rPr>
          <w:fldChar w:fldCharType="begin"/>
        </w:r>
        <w:r w:rsidRPr="00E72DB2">
          <w:rPr>
            <w:lang w:bidi="bg-BG"/>
          </w:rPr>
          <w:instrText xml:space="preserve"> PAGE   \* MERGEFORMAT </w:instrText>
        </w:r>
        <w:r w:rsidRPr="00E72DB2">
          <w:rPr>
            <w:lang w:bidi="bg-BG"/>
          </w:rPr>
          <w:fldChar w:fldCharType="separate"/>
        </w:r>
        <w:r w:rsidR="008D5A54" w:rsidRPr="00E72DB2">
          <w:rPr>
            <w:noProof/>
            <w:lang w:bidi="bg-BG"/>
          </w:rPr>
          <w:t>7</w:t>
        </w:r>
        <w:r w:rsidRPr="00E72DB2">
          <w:rPr>
            <w:noProof/>
            <w:lang w:bidi="bg-BG"/>
          </w:rPr>
          <w:fldChar w:fldCharType="end"/>
        </w:r>
      </w:p>
    </w:sdtContent>
  </w:sdt>
  <w:p w14:paraId="5E312478" w14:textId="77777777" w:rsidR="00E653C0" w:rsidRPr="00E72DB2" w:rsidRDefault="00E653C0" w:rsidP="00706D6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49F669" w14:textId="77777777" w:rsidR="00633F27" w:rsidRDefault="00633F27" w:rsidP="00706D60">
      <w:r>
        <w:separator/>
      </w:r>
    </w:p>
  </w:footnote>
  <w:footnote w:type="continuationSeparator" w:id="0">
    <w:p w14:paraId="6440E04C" w14:textId="77777777" w:rsidR="00633F27" w:rsidRDefault="00633F27" w:rsidP="00706D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AB8146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0249C5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CA4662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92CCE5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6B4EF9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7F8C8D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824199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5EFE8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06EEC9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5CC83A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41D1E16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20F636C"/>
    <w:multiLevelType w:val="hybridMultilevel"/>
    <w:tmpl w:val="EA6E193E"/>
    <w:lvl w:ilvl="0" w:tplc="04090001">
      <w:start w:val="1"/>
      <w:numFmt w:val="bullet"/>
      <w:lvlText w:val=""/>
      <w:lvlJc w:val="left"/>
      <w:pPr>
        <w:ind w:left="145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1" w:hanging="360"/>
      </w:pPr>
      <w:rPr>
        <w:rFonts w:ascii="Wingdings" w:hAnsi="Wingdings" w:hint="default"/>
      </w:rPr>
    </w:lvl>
  </w:abstractNum>
  <w:abstractNum w:abstractNumId="12" w15:restartNumberingAfterBreak="0">
    <w:nsid w:val="5FED6215"/>
    <w:multiLevelType w:val="hybridMultilevel"/>
    <w:tmpl w:val="1A9C2C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2AC27E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75EC27BF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1"/>
  </w:num>
  <w:num w:numId="2">
    <w:abstractNumId w:val="12"/>
  </w:num>
  <w:num w:numId="3">
    <w:abstractNumId w:val="9"/>
  </w:num>
  <w:num w:numId="4">
    <w:abstractNumId w:val="10"/>
  </w:num>
  <w:num w:numId="5">
    <w:abstractNumId w:val="13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F27"/>
    <w:rsid w:val="00020FC9"/>
    <w:rsid w:val="000411DF"/>
    <w:rsid w:val="00052631"/>
    <w:rsid w:val="0008174B"/>
    <w:rsid w:val="000A20BE"/>
    <w:rsid w:val="000B5E2F"/>
    <w:rsid w:val="00136DDD"/>
    <w:rsid w:val="00165112"/>
    <w:rsid w:val="00184A71"/>
    <w:rsid w:val="001A0417"/>
    <w:rsid w:val="001A70F2"/>
    <w:rsid w:val="0022046C"/>
    <w:rsid w:val="002437EF"/>
    <w:rsid w:val="002974C8"/>
    <w:rsid w:val="002B5D98"/>
    <w:rsid w:val="002C5772"/>
    <w:rsid w:val="003161E7"/>
    <w:rsid w:val="00416074"/>
    <w:rsid w:val="00444828"/>
    <w:rsid w:val="004617B6"/>
    <w:rsid w:val="00493B45"/>
    <w:rsid w:val="00497899"/>
    <w:rsid w:val="004F392D"/>
    <w:rsid w:val="00542F7A"/>
    <w:rsid w:val="00576B76"/>
    <w:rsid w:val="00586D8C"/>
    <w:rsid w:val="00633F27"/>
    <w:rsid w:val="006512AE"/>
    <w:rsid w:val="006778E3"/>
    <w:rsid w:val="006B6867"/>
    <w:rsid w:val="006D3FD3"/>
    <w:rsid w:val="00706D60"/>
    <w:rsid w:val="00710767"/>
    <w:rsid w:val="0073372F"/>
    <w:rsid w:val="007E363C"/>
    <w:rsid w:val="008327CF"/>
    <w:rsid w:val="00872BB5"/>
    <w:rsid w:val="00873804"/>
    <w:rsid w:val="00875493"/>
    <w:rsid w:val="008B678D"/>
    <w:rsid w:val="008D5A54"/>
    <w:rsid w:val="008E4CD9"/>
    <w:rsid w:val="008E68A6"/>
    <w:rsid w:val="00965494"/>
    <w:rsid w:val="0096777A"/>
    <w:rsid w:val="0097024E"/>
    <w:rsid w:val="00974552"/>
    <w:rsid w:val="009B24E6"/>
    <w:rsid w:val="009B658F"/>
    <w:rsid w:val="009C36C5"/>
    <w:rsid w:val="00A518CA"/>
    <w:rsid w:val="00B73C61"/>
    <w:rsid w:val="00B9702E"/>
    <w:rsid w:val="00BA4112"/>
    <w:rsid w:val="00C47447"/>
    <w:rsid w:val="00C6701C"/>
    <w:rsid w:val="00C7287A"/>
    <w:rsid w:val="00C85251"/>
    <w:rsid w:val="00CA722F"/>
    <w:rsid w:val="00CC691B"/>
    <w:rsid w:val="00CE2BDF"/>
    <w:rsid w:val="00D25B00"/>
    <w:rsid w:val="00D26120"/>
    <w:rsid w:val="00D92464"/>
    <w:rsid w:val="00DA25BD"/>
    <w:rsid w:val="00DA6894"/>
    <w:rsid w:val="00DC487D"/>
    <w:rsid w:val="00E235E0"/>
    <w:rsid w:val="00E4321D"/>
    <w:rsid w:val="00E541C4"/>
    <w:rsid w:val="00E55C29"/>
    <w:rsid w:val="00E62582"/>
    <w:rsid w:val="00E653C0"/>
    <w:rsid w:val="00E65EE1"/>
    <w:rsid w:val="00E72DB2"/>
    <w:rsid w:val="00E74BBF"/>
    <w:rsid w:val="00E930ED"/>
    <w:rsid w:val="00E96235"/>
    <w:rsid w:val="00EB318B"/>
    <w:rsid w:val="00EC4394"/>
    <w:rsid w:val="00F01492"/>
    <w:rsid w:val="00F421C1"/>
    <w:rsid w:val="00F43844"/>
    <w:rsid w:val="00F5245D"/>
    <w:rsid w:val="00F72104"/>
    <w:rsid w:val="00F8576E"/>
    <w:rsid w:val="00F96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94A22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SimSun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2DB2"/>
    <w:pPr>
      <w:jc w:val="both"/>
    </w:pPr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2DB2"/>
    <w:pPr>
      <w:keepNext/>
      <w:keepLines/>
      <w:spacing w:before="240" w:after="0"/>
      <w:outlineLvl w:val="0"/>
    </w:pPr>
    <w:rPr>
      <w:rFonts w:ascii="Segoe UI" w:eastAsiaTheme="majorEastAsia" w:hAnsi="Segoe UI" w:cs="Segoe UI"/>
      <w:caps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qFormat/>
    <w:rsid w:val="00F72104"/>
    <w:pPr>
      <w:keepNext/>
      <w:keepLines/>
      <w:spacing w:before="40" w:after="0"/>
      <w:outlineLvl w:val="1"/>
    </w:pPr>
    <w:rPr>
      <w:rFonts w:ascii="Calibri Light" w:eastAsiaTheme="majorEastAsia" w:hAnsi="Calibri Light" w:cs="Calibri Light"/>
      <w:color w:val="2F5496" w:themeColor="accent1" w:themeShade="BF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E72DB2"/>
    <w:pPr>
      <w:keepNext/>
      <w:keepLines/>
      <w:spacing w:before="40" w:after="0"/>
      <w:outlineLvl w:val="2"/>
    </w:pPr>
    <w:rPr>
      <w:rFonts w:ascii="Calibri Light" w:eastAsiaTheme="majorEastAsia" w:hAnsi="Calibri Light" w:cs="Calibri Light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E72DB2"/>
    <w:pPr>
      <w:keepNext/>
      <w:keepLines/>
      <w:spacing w:before="40" w:after="0"/>
      <w:outlineLvl w:val="3"/>
    </w:pPr>
    <w:rPr>
      <w:rFonts w:ascii="Calibri Light" w:eastAsiaTheme="majorEastAsia" w:hAnsi="Calibri Light" w:cs="Calibri Light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E72DB2"/>
    <w:pPr>
      <w:keepNext/>
      <w:keepLines/>
      <w:spacing w:before="40" w:after="0"/>
      <w:outlineLvl w:val="4"/>
    </w:pPr>
    <w:rPr>
      <w:rFonts w:ascii="Calibri Light" w:eastAsiaTheme="majorEastAsia" w:hAnsi="Calibri Light" w:cs="Calibri Light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E72DB2"/>
    <w:pPr>
      <w:keepNext/>
      <w:keepLines/>
      <w:spacing w:before="40" w:after="0"/>
      <w:outlineLvl w:val="5"/>
    </w:pPr>
    <w:rPr>
      <w:rFonts w:ascii="Calibri Light" w:eastAsiaTheme="majorEastAsia" w:hAnsi="Calibri Light" w:cs="Calibri Light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E72DB2"/>
    <w:pPr>
      <w:keepNext/>
      <w:keepLines/>
      <w:spacing w:before="40" w:after="0"/>
      <w:outlineLvl w:val="6"/>
    </w:pPr>
    <w:rPr>
      <w:rFonts w:ascii="Calibri Light" w:eastAsiaTheme="majorEastAsia" w:hAnsi="Calibri Light" w:cs="Calibri Light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E72DB2"/>
    <w:pPr>
      <w:keepNext/>
      <w:keepLines/>
      <w:spacing w:before="40" w:after="0"/>
      <w:outlineLvl w:val="7"/>
    </w:pPr>
    <w:rPr>
      <w:rFonts w:ascii="Calibri Light" w:eastAsiaTheme="majorEastAsia" w:hAnsi="Calibri Light" w:cs="Calibri Light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E72DB2"/>
    <w:pPr>
      <w:keepNext/>
      <w:keepLines/>
      <w:spacing w:before="40" w:after="0"/>
      <w:outlineLvl w:val="8"/>
    </w:pPr>
    <w:rPr>
      <w:rFonts w:ascii="Calibri Light" w:eastAsiaTheme="majorEastAsia" w:hAnsi="Calibri Light" w:cs="Calibri Light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72DB2"/>
    <w:rPr>
      <w:rFonts w:ascii="Calibri" w:hAnsi="Calibri" w:cs="Calibri"/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E72DB2"/>
    <w:rPr>
      <w:rFonts w:ascii="Segoe UI" w:eastAsiaTheme="majorEastAsia" w:hAnsi="Segoe UI" w:cs="Segoe UI"/>
      <w:caps/>
      <w:color w:val="2F5496" w:themeColor="accent1" w:themeShade="BF"/>
      <w:sz w:val="40"/>
      <w:szCs w:val="40"/>
    </w:rPr>
  </w:style>
  <w:style w:type="paragraph" w:styleId="TOCHeading">
    <w:name w:val="TOC Heading"/>
    <w:basedOn w:val="Heading1"/>
    <w:next w:val="Normal"/>
    <w:uiPriority w:val="39"/>
    <w:unhideWhenUsed/>
    <w:qFormat/>
    <w:rsid w:val="00E72DB2"/>
    <w:pPr>
      <w:jc w:val="center"/>
      <w:outlineLvl w:val="9"/>
    </w:pPr>
  </w:style>
  <w:style w:type="paragraph" w:styleId="TOC1">
    <w:name w:val="toc 1"/>
    <w:basedOn w:val="Normal"/>
    <w:next w:val="Normal"/>
    <w:autoRedefine/>
    <w:uiPriority w:val="39"/>
    <w:rsid w:val="00E72DB2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E72DB2"/>
    <w:rPr>
      <w:rFonts w:ascii="Calibri" w:hAnsi="Calibri" w:cs="Calibri"/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2D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DB2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72D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72104"/>
    <w:rPr>
      <w:rFonts w:ascii="Calibri Light" w:eastAsiaTheme="majorEastAsia" w:hAnsi="Calibri Light" w:cs="Calibri Light"/>
      <w:color w:val="2F5496" w:themeColor="accent1" w:themeShade="BF"/>
      <w:sz w:val="24"/>
      <w:szCs w:val="26"/>
    </w:rPr>
  </w:style>
  <w:style w:type="paragraph" w:styleId="TOC2">
    <w:name w:val="toc 2"/>
    <w:basedOn w:val="Normal"/>
    <w:next w:val="Normal"/>
    <w:autoRedefine/>
    <w:uiPriority w:val="39"/>
    <w:rsid w:val="00E72DB2"/>
    <w:pPr>
      <w:spacing w:after="100"/>
      <w:ind w:left="220"/>
    </w:pPr>
  </w:style>
  <w:style w:type="paragraph" w:styleId="ListParagraph">
    <w:name w:val="List Paragraph"/>
    <w:basedOn w:val="Normal"/>
    <w:uiPriority w:val="34"/>
    <w:semiHidden/>
    <w:qFormat/>
    <w:rsid w:val="00E72DB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rsid w:val="00E72D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72DB2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E72DB2"/>
    <w:pPr>
      <w:tabs>
        <w:tab w:val="center" w:pos="4680"/>
        <w:tab w:val="right" w:pos="9360"/>
      </w:tabs>
      <w:spacing w:after="0" w:line="240" w:lineRule="auto"/>
      <w:jc w:val="right"/>
    </w:pPr>
  </w:style>
  <w:style w:type="character" w:customStyle="1" w:styleId="FooterChar">
    <w:name w:val="Footer Char"/>
    <w:basedOn w:val="DefaultParagraphFont"/>
    <w:link w:val="Footer"/>
    <w:uiPriority w:val="99"/>
    <w:rsid w:val="00E72DB2"/>
    <w:rPr>
      <w:rFonts w:ascii="Calibri" w:hAnsi="Calibri" w:cs="Calibri"/>
    </w:rPr>
  </w:style>
  <w:style w:type="paragraph" w:styleId="ListBullet">
    <w:name w:val="List Bullet"/>
    <w:basedOn w:val="Normal"/>
    <w:uiPriority w:val="99"/>
    <w:rsid w:val="00E72DB2"/>
    <w:pPr>
      <w:numPr>
        <w:numId w:val="3"/>
      </w:numPr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E72DB2"/>
    <w:pPr>
      <w:jc w:val="center"/>
    </w:pPr>
  </w:style>
  <w:style w:type="character" w:customStyle="1" w:styleId="SubtitleChar">
    <w:name w:val="Subtitle Char"/>
    <w:basedOn w:val="DefaultParagraphFont"/>
    <w:link w:val="Subtitle"/>
    <w:uiPriority w:val="11"/>
    <w:rsid w:val="00E72DB2"/>
    <w:rPr>
      <w:rFonts w:ascii="Calibri" w:hAnsi="Calibri" w:cs="Calibri"/>
    </w:rPr>
  </w:style>
  <w:style w:type="paragraph" w:styleId="Title">
    <w:name w:val="Title"/>
    <w:basedOn w:val="Normal"/>
    <w:next w:val="Normal"/>
    <w:link w:val="TitleChar"/>
    <w:uiPriority w:val="10"/>
    <w:qFormat/>
    <w:rsid w:val="00E72DB2"/>
    <w:pPr>
      <w:spacing w:after="0" w:line="240" w:lineRule="auto"/>
      <w:contextualSpacing/>
      <w:jc w:val="center"/>
    </w:pPr>
    <w:rPr>
      <w:rFonts w:ascii="Calibri Light" w:eastAsiaTheme="majorEastAsia" w:hAnsi="Calibri Light" w:cs="Calibri Light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72DB2"/>
    <w:rPr>
      <w:rFonts w:ascii="Calibri Light" w:eastAsiaTheme="majorEastAsia" w:hAnsi="Calibri Light" w:cs="Calibri Light"/>
      <w:spacing w:val="-10"/>
      <w:kern w:val="28"/>
      <w:sz w:val="56"/>
      <w:szCs w:val="56"/>
    </w:rPr>
  </w:style>
  <w:style w:type="character" w:styleId="Mention">
    <w:name w:val="Mention"/>
    <w:basedOn w:val="DefaultParagraphFont"/>
    <w:uiPriority w:val="99"/>
    <w:semiHidden/>
    <w:unhideWhenUsed/>
    <w:rsid w:val="00E72DB2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NoList"/>
    <w:uiPriority w:val="99"/>
    <w:semiHidden/>
    <w:unhideWhenUsed/>
    <w:rsid w:val="00E72DB2"/>
    <w:pPr>
      <w:numPr>
        <w:numId w:val="4"/>
      </w:numPr>
    </w:pPr>
  </w:style>
  <w:style w:type="numbering" w:styleId="1ai">
    <w:name w:val="Outline List 1"/>
    <w:basedOn w:val="NoList"/>
    <w:uiPriority w:val="99"/>
    <w:semiHidden/>
    <w:unhideWhenUsed/>
    <w:rsid w:val="00E72DB2"/>
    <w:pPr>
      <w:numPr>
        <w:numId w:val="5"/>
      </w:numPr>
    </w:pPr>
  </w:style>
  <w:style w:type="character" w:styleId="HTMLCode">
    <w:name w:val="HTML Code"/>
    <w:basedOn w:val="DefaultParagraphFont"/>
    <w:uiPriority w:val="99"/>
    <w:semiHidden/>
    <w:unhideWhenUsed/>
    <w:rsid w:val="00E72DB2"/>
    <w:rPr>
      <w:rFonts w:ascii="Consolas" w:hAnsi="Consolas" w:cs="Calibri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E72DB2"/>
    <w:rPr>
      <w:rFonts w:ascii="Calibri" w:hAnsi="Calibri" w:cs="Calibri"/>
      <w:i/>
      <w:iCs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E72DB2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E72DB2"/>
    <w:rPr>
      <w:rFonts w:ascii="Calibri" w:hAnsi="Calibri" w:cs="Calibri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E72DB2"/>
    <w:rPr>
      <w:rFonts w:ascii="Calibri" w:hAnsi="Calibri" w:cs="Calibri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E72DB2"/>
    <w:rPr>
      <w:rFonts w:ascii="Calibri" w:hAnsi="Calibri" w:cs="Calibri"/>
      <w:i/>
      <w:iCs/>
    </w:rPr>
  </w:style>
  <w:style w:type="character" w:styleId="HTMLTypewriter">
    <w:name w:val="HTML Typewriter"/>
    <w:basedOn w:val="DefaultParagraphFont"/>
    <w:uiPriority w:val="99"/>
    <w:semiHidden/>
    <w:unhideWhenUsed/>
    <w:rsid w:val="00E72DB2"/>
    <w:rPr>
      <w:rFonts w:ascii="Consolas" w:hAnsi="Consolas" w:cs="Calibri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E72DB2"/>
    <w:rPr>
      <w:rFonts w:ascii="Consolas" w:hAnsi="Consolas" w:cs="Calibri"/>
      <w:sz w:val="24"/>
      <w:szCs w:val="24"/>
    </w:rPr>
  </w:style>
  <w:style w:type="character" w:styleId="HTMLAcronym">
    <w:name w:val="HTML Acronym"/>
    <w:basedOn w:val="DefaultParagraphFont"/>
    <w:uiPriority w:val="99"/>
    <w:semiHidden/>
    <w:unhideWhenUsed/>
    <w:rsid w:val="00E72DB2"/>
    <w:rPr>
      <w:rFonts w:ascii="Calibri" w:hAnsi="Calibri" w:cs="Calibri"/>
    </w:rPr>
  </w:style>
  <w:style w:type="character" w:styleId="HTMLKeyboard">
    <w:name w:val="HTML Keyboard"/>
    <w:basedOn w:val="DefaultParagraphFont"/>
    <w:uiPriority w:val="99"/>
    <w:semiHidden/>
    <w:unhideWhenUsed/>
    <w:rsid w:val="00E72DB2"/>
    <w:rPr>
      <w:rFonts w:ascii="Consolas" w:hAnsi="Consolas" w:cs="Calibri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72DB2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72DB2"/>
    <w:rPr>
      <w:rFonts w:ascii="Consolas" w:hAnsi="Consolas" w:cs="Calibri"/>
      <w:sz w:val="20"/>
      <w:szCs w:val="20"/>
    </w:rPr>
  </w:style>
  <w:style w:type="paragraph" w:styleId="TOC3">
    <w:name w:val="toc 3"/>
    <w:basedOn w:val="Normal"/>
    <w:next w:val="Normal"/>
    <w:autoRedefine/>
    <w:uiPriority w:val="39"/>
    <w:semiHidden/>
    <w:rsid w:val="00E72DB2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rsid w:val="00E72DB2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rsid w:val="00E72DB2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rsid w:val="00E72DB2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rsid w:val="00E72DB2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rsid w:val="00E72DB2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rsid w:val="00E72DB2"/>
    <w:pPr>
      <w:spacing w:after="100"/>
      <w:ind w:left="1760"/>
    </w:pPr>
  </w:style>
  <w:style w:type="character" w:styleId="SubtleReference">
    <w:name w:val="Subtle Reference"/>
    <w:basedOn w:val="DefaultParagraphFont"/>
    <w:uiPriority w:val="31"/>
    <w:semiHidden/>
    <w:qFormat/>
    <w:rsid w:val="00E72DB2"/>
    <w:rPr>
      <w:rFonts w:ascii="Calibri" w:hAnsi="Calibri" w:cs="Calibri"/>
      <w:smallCaps/>
      <w:color w:val="5A5A5A" w:themeColor="text1" w:themeTint="A5"/>
    </w:rPr>
  </w:style>
  <w:style w:type="character" w:styleId="SubtleEmphasis">
    <w:name w:val="Subtle Emphasis"/>
    <w:basedOn w:val="DefaultParagraphFont"/>
    <w:uiPriority w:val="19"/>
    <w:semiHidden/>
    <w:qFormat/>
    <w:rsid w:val="00E72DB2"/>
    <w:rPr>
      <w:rFonts w:ascii="Calibri" w:hAnsi="Calibri" w:cs="Calibri"/>
      <w:i/>
      <w:iCs/>
      <w:color w:val="404040" w:themeColor="text1" w:themeTint="BF"/>
    </w:rPr>
  </w:style>
  <w:style w:type="table" w:styleId="TableProfessional">
    <w:name w:val="Table Professional"/>
    <w:basedOn w:val="TableNormal"/>
    <w:uiPriority w:val="99"/>
    <w:semiHidden/>
    <w:unhideWhenUsed/>
    <w:rsid w:val="00E72DB2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ediumList1">
    <w:name w:val="Medium List 1"/>
    <w:basedOn w:val="TableNormal"/>
    <w:uiPriority w:val="65"/>
    <w:semiHidden/>
    <w:unhideWhenUsed/>
    <w:rsid w:val="00E72D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E72D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shd w:val="clear" w:color="auto" w:fill="D0DBF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E72D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E72D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E72D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E72D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shd w:val="clear" w:color="auto" w:fill="D6E6F4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E72D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E72DB2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E72DB2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E72DB2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E72DB2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E72DB2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E72DB2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E72DB2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E72DB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E72DB2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E72DB2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E72DB2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E72DB2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E72DB2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E72DB2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E72DB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E72DB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E72DB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E72DB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E72DB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E72DB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E72DB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E72DB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E72DB2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  <w:insideV w:val="single" w:sz="8" w:space="0" w:color="7295D2" w:themeColor="accent1" w:themeTint="BF"/>
      </w:tblBorders>
    </w:tblPr>
    <w:tcPr>
      <w:shd w:val="clear" w:color="auto" w:fill="D0DB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E72DB2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E72DB2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E72DB2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E72DB2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E72DB2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E72DB2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E72DB2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cPr>
      <w:shd w:val="clear" w:color="auto" w:fill="D0DB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1" w:themeFillTint="33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tcBorders>
          <w:insideH w:val="single" w:sz="6" w:space="0" w:color="4472C4" w:themeColor="accent1"/>
          <w:insideV w:val="single" w:sz="6" w:space="0" w:color="4472C4" w:themeColor="accent1"/>
        </w:tcBorders>
        <w:shd w:val="clear" w:color="auto" w:fill="A1B8E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E72DB2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E72DB2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E72DB2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E72DB2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cPr>
      <w:shd w:val="clear" w:color="auto" w:fill="D6E6F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5" w:themeFillTint="33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tcBorders>
          <w:insideH w:val="single" w:sz="6" w:space="0" w:color="5B9BD5" w:themeColor="accent5"/>
          <w:insideV w:val="single" w:sz="6" w:space="0" w:color="5B9BD5" w:themeColor="accent5"/>
        </w:tcBorders>
        <w:shd w:val="clear" w:color="auto" w:fill="ADCCE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E72DB2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E72DB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E72DB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E72DB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E72DB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E72DB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E72DB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E72DB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paragraph" w:styleId="Bibliography">
    <w:name w:val="Bibliography"/>
    <w:basedOn w:val="Normal"/>
    <w:next w:val="Normal"/>
    <w:uiPriority w:val="37"/>
    <w:semiHidden/>
    <w:unhideWhenUsed/>
    <w:rsid w:val="00E72DB2"/>
  </w:style>
  <w:style w:type="character" w:styleId="BookTitle">
    <w:name w:val="Book Title"/>
    <w:basedOn w:val="DefaultParagraphFont"/>
    <w:uiPriority w:val="33"/>
    <w:semiHidden/>
    <w:qFormat/>
    <w:rsid w:val="00E72DB2"/>
    <w:rPr>
      <w:rFonts w:ascii="Calibri" w:hAnsi="Calibri" w:cs="Calibri"/>
      <w:b/>
      <w:bCs/>
      <w:i/>
      <w:iCs/>
      <w:spacing w:val="5"/>
    </w:rPr>
  </w:style>
  <w:style w:type="character" w:styleId="Hashtag">
    <w:name w:val="Hashtag"/>
    <w:basedOn w:val="DefaultParagraphFont"/>
    <w:uiPriority w:val="99"/>
    <w:semiHidden/>
    <w:unhideWhenUsed/>
    <w:rsid w:val="00E72DB2"/>
    <w:rPr>
      <w:rFonts w:ascii="Calibri" w:hAnsi="Calibri" w:cs="Calibri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E72DB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alibri Light" w:eastAsiaTheme="majorEastAsia" w:hAnsi="Calibri Light" w:cs="Calibri Light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E72DB2"/>
    <w:rPr>
      <w:rFonts w:ascii="Calibri Light" w:eastAsiaTheme="majorEastAsia" w:hAnsi="Calibri Light" w:cs="Calibri Light"/>
      <w:sz w:val="24"/>
      <w:szCs w:val="24"/>
      <w:shd w:val="pct20" w:color="auto" w:fill="auto"/>
    </w:rPr>
  </w:style>
  <w:style w:type="table" w:styleId="TableElegant">
    <w:name w:val="Table Elegant"/>
    <w:basedOn w:val="TableNormal"/>
    <w:uiPriority w:val="99"/>
    <w:semiHidden/>
    <w:unhideWhenUsed/>
    <w:rsid w:val="00E72DB2"/>
    <w:pPr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">
    <w:name w:val="List"/>
    <w:basedOn w:val="Normal"/>
    <w:uiPriority w:val="99"/>
    <w:semiHidden/>
    <w:unhideWhenUsed/>
    <w:rsid w:val="00E72DB2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E72DB2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E72DB2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E72DB2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E72DB2"/>
    <w:pPr>
      <w:ind w:left="1800" w:hanging="360"/>
      <w:contextualSpacing/>
    </w:pPr>
  </w:style>
  <w:style w:type="table" w:styleId="TableList1">
    <w:name w:val="Table List 1"/>
    <w:basedOn w:val="TableNormal"/>
    <w:uiPriority w:val="99"/>
    <w:semiHidden/>
    <w:unhideWhenUsed/>
    <w:rsid w:val="00E72DB2"/>
    <w:pPr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E72DB2"/>
    <w:pPr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E72DB2"/>
    <w:pPr>
      <w:jc w:val="both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E72DB2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E72DB2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E72DB2"/>
    <w:pPr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E72DB2"/>
    <w:pPr>
      <w:jc w:val="both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E72DB2"/>
    <w:pPr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Continue">
    <w:name w:val="List Continue"/>
    <w:basedOn w:val="Normal"/>
    <w:uiPriority w:val="99"/>
    <w:semiHidden/>
    <w:unhideWhenUsed/>
    <w:rsid w:val="00E72DB2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E72DB2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E72DB2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E72DB2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E72DB2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E72DB2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E72DB2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E72DB2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E72DB2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E72DB2"/>
    <w:pPr>
      <w:numPr>
        <w:numId w:val="10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E72DB2"/>
    <w:pPr>
      <w:numPr>
        <w:numId w:val="11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E72DB2"/>
    <w:pPr>
      <w:numPr>
        <w:numId w:val="12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E72DB2"/>
    <w:pPr>
      <w:numPr>
        <w:numId w:val="13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E72DB2"/>
    <w:pPr>
      <w:numPr>
        <w:numId w:val="14"/>
      </w:numPr>
      <w:contextualSpacing/>
    </w:pPr>
  </w:style>
  <w:style w:type="table" w:styleId="TableClassic1">
    <w:name w:val="Table Classic 1"/>
    <w:basedOn w:val="TableNormal"/>
    <w:uiPriority w:val="99"/>
    <w:semiHidden/>
    <w:unhideWhenUsed/>
    <w:rsid w:val="00E72DB2"/>
    <w:pPr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E72DB2"/>
    <w:pPr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E72DB2"/>
    <w:pPr>
      <w:jc w:val="both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E72DB2"/>
    <w:pPr>
      <w:jc w:val="both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ofFigures">
    <w:name w:val="table of figures"/>
    <w:basedOn w:val="Normal"/>
    <w:next w:val="Normal"/>
    <w:uiPriority w:val="99"/>
    <w:semiHidden/>
    <w:unhideWhenUsed/>
    <w:rsid w:val="00E72DB2"/>
    <w:pPr>
      <w:spacing w:after="0"/>
    </w:pPr>
  </w:style>
  <w:style w:type="paragraph" w:styleId="MacroText">
    <w:name w:val="macro"/>
    <w:link w:val="MacroTextChar"/>
    <w:uiPriority w:val="99"/>
    <w:semiHidden/>
    <w:unhideWhenUsed/>
    <w:rsid w:val="00E72DB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jc w:val="both"/>
    </w:pPr>
    <w:rPr>
      <w:rFonts w:ascii="Consolas" w:hAnsi="Consolas" w:cs="Calibri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E72DB2"/>
    <w:rPr>
      <w:rFonts w:ascii="Consolas" w:hAnsi="Consolas" w:cs="Calibri"/>
      <w:sz w:val="20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E72DB2"/>
    <w:pPr>
      <w:spacing w:after="0" w:line="240" w:lineRule="auto"/>
    </w:pPr>
    <w:rPr>
      <w:rFonts w:ascii="Calibri Light" w:eastAsiaTheme="majorEastAsia" w:hAnsi="Calibri Light" w:cs="Calibri Light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72DB2"/>
    <w:rPr>
      <w:rFonts w:ascii="Calibri" w:hAnsi="Calibri" w:cs="Calibri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72DB2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72DB2"/>
    <w:rPr>
      <w:rFonts w:ascii="Calibri" w:hAnsi="Calibri" w:cs="Calibri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E72DB2"/>
    <w:pPr>
      <w:spacing w:after="0"/>
      <w:ind w:left="220" w:hanging="220"/>
    </w:pPr>
  </w:style>
  <w:style w:type="paragraph" w:styleId="TOAHeading">
    <w:name w:val="toa heading"/>
    <w:basedOn w:val="Normal"/>
    <w:next w:val="Normal"/>
    <w:uiPriority w:val="99"/>
    <w:semiHidden/>
    <w:unhideWhenUsed/>
    <w:rsid w:val="00E72DB2"/>
    <w:pPr>
      <w:spacing w:before="120"/>
    </w:pPr>
    <w:rPr>
      <w:rFonts w:ascii="Calibri Light" w:eastAsiaTheme="majorEastAsia" w:hAnsi="Calibri Light" w:cs="Calibri Light"/>
      <w:b/>
      <w:bCs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E72DB2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E72DB2"/>
    <w:rPr>
      <w:rFonts w:ascii="Calibri" w:hAnsi="Calibri" w:cs="Calibri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semiHidden/>
    <w:qFormat/>
    <w:rsid w:val="00E72DB2"/>
    <w:rPr>
      <w:rFonts w:ascii="Calibri" w:hAnsi="Calibri" w:cs="Calibri"/>
      <w:i/>
      <w:iCs/>
    </w:rPr>
  </w:style>
  <w:style w:type="table" w:styleId="ColorfulList">
    <w:name w:val="Colorful List"/>
    <w:basedOn w:val="TableNormal"/>
    <w:uiPriority w:val="72"/>
    <w:semiHidden/>
    <w:unhideWhenUsed/>
    <w:rsid w:val="00E72DB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E72DB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E72DB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E72DB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E72DB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E72DB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E72DB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7CC1" w:themeFill="accent5" w:themeFillShade="CC"/>
      </w:tcPr>
    </w:tblStylePr>
    <w:tblStylePr w:type="lastRow">
      <w:rPr>
        <w:b/>
        <w:bCs/>
        <w:color w:val="317CC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Colorful1">
    <w:name w:val="Table Colorful 1"/>
    <w:basedOn w:val="TableNormal"/>
    <w:uiPriority w:val="99"/>
    <w:semiHidden/>
    <w:unhideWhenUsed/>
    <w:rsid w:val="00E72DB2"/>
    <w:pPr>
      <w:jc w:val="both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E72DB2"/>
    <w:pPr>
      <w:jc w:val="both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E72DB2"/>
    <w:pPr>
      <w:jc w:val="both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E72D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E72D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1" w:themeShade="99"/>
          <w:insideV w:val="nil"/>
        </w:tcBorders>
        <w:shd w:val="clear" w:color="auto" w:fill="26437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1" w:themeFillShade="99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A1B8E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E72D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E72D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E72D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E72D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5" w:themeShade="99"/>
          <w:insideV w:val="nil"/>
        </w:tcBorders>
        <w:shd w:val="clear" w:color="auto" w:fill="255D9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5" w:themeFillShade="99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ADCCE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E72D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B9BD5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Grid">
    <w:name w:val="Colorful Grid"/>
    <w:basedOn w:val="TableNormal"/>
    <w:uiPriority w:val="73"/>
    <w:semiHidden/>
    <w:unhideWhenUsed/>
    <w:rsid w:val="00E72D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E72D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</w:rPr>
      <w:tblPr/>
      <w:tcPr>
        <w:shd w:val="clear" w:color="auto" w:fill="B4C6E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E72D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E72D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E72D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E72D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</w:rPr>
      <w:tblPr/>
      <w:tcPr>
        <w:shd w:val="clear" w:color="auto" w:fill="BDD6E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E72D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styleId="CommentText">
    <w:name w:val="annotation text"/>
    <w:basedOn w:val="Normal"/>
    <w:link w:val="CommentTextChar"/>
    <w:uiPriority w:val="99"/>
    <w:semiHidden/>
    <w:unhideWhenUsed/>
    <w:rsid w:val="00E72DB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2DB2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2D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2DB2"/>
    <w:rPr>
      <w:rFonts w:ascii="Calibri" w:hAnsi="Calibri" w:cs="Calibri"/>
      <w:b/>
      <w:bCs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E72DB2"/>
    <w:rPr>
      <w:rFonts w:ascii="Calibri" w:hAnsi="Calibri" w:cs="Calibri"/>
      <w:sz w:val="16"/>
      <w:szCs w:val="16"/>
    </w:rPr>
  </w:style>
  <w:style w:type="paragraph" w:styleId="EnvelopeAddress">
    <w:name w:val="envelope address"/>
    <w:basedOn w:val="Normal"/>
    <w:uiPriority w:val="99"/>
    <w:semiHidden/>
    <w:unhideWhenUsed/>
    <w:rsid w:val="00E72DB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alibri Light" w:eastAsiaTheme="majorEastAsia" w:hAnsi="Calibri Light" w:cs="Calibri Light"/>
      <w:sz w:val="24"/>
      <w:szCs w:val="24"/>
    </w:rPr>
  </w:style>
  <w:style w:type="paragraph" w:styleId="BlockText">
    <w:name w:val="Block Text"/>
    <w:basedOn w:val="Normal"/>
    <w:uiPriority w:val="99"/>
    <w:semiHidden/>
    <w:unhideWhenUsed/>
    <w:rsid w:val="00E72DB2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eastAsiaTheme="minorEastAsia"/>
      <w:i/>
      <w:iCs/>
      <w:color w:val="4472C4" w:themeColor="accent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72DB2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72DB2"/>
    <w:rPr>
      <w:rFonts w:ascii="Microsoft YaHei UI" w:eastAsia="Microsoft YaHei UI" w:hAnsi="Microsoft YaHei UI" w:cs="Calibr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72DB2"/>
    <w:rPr>
      <w:rFonts w:ascii="Calibri Light" w:eastAsiaTheme="majorEastAsia" w:hAnsi="Calibri Light" w:cs="Calibri Light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2DB2"/>
    <w:rPr>
      <w:rFonts w:ascii="Calibri Light" w:eastAsiaTheme="majorEastAsia" w:hAnsi="Calibri Light" w:cs="Calibri Light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72DB2"/>
    <w:rPr>
      <w:rFonts w:ascii="Calibri Light" w:eastAsiaTheme="majorEastAsia" w:hAnsi="Calibri Light" w:cs="Calibri Light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2DB2"/>
    <w:rPr>
      <w:rFonts w:ascii="Calibri Light" w:eastAsiaTheme="majorEastAsia" w:hAnsi="Calibri Light" w:cs="Calibri Light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2DB2"/>
    <w:rPr>
      <w:rFonts w:ascii="Calibri Light" w:eastAsiaTheme="majorEastAsia" w:hAnsi="Calibri Light" w:cs="Calibri Light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72DB2"/>
    <w:rPr>
      <w:rFonts w:ascii="Calibri Light" w:eastAsiaTheme="majorEastAsia" w:hAnsi="Calibri Light" w:cs="Calibri Light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72DB2"/>
    <w:rPr>
      <w:rFonts w:ascii="Calibri Light" w:eastAsiaTheme="majorEastAsia" w:hAnsi="Calibri Light" w:cs="Calibri Light"/>
      <w:i/>
      <w:iCs/>
      <w:color w:val="272727" w:themeColor="text1" w:themeTint="D8"/>
      <w:sz w:val="21"/>
      <w:szCs w:val="21"/>
    </w:rPr>
  </w:style>
  <w:style w:type="numbering" w:styleId="ArticleSection">
    <w:name w:val="Outline List 3"/>
    <w:basedOn w:val="NoList"/>
    <w:uiPriority w:val="99"/>
    <w:semiHidden/>
    <w:unhideWhenUsed/>
    <w:rsid w:val="00E72DB2"/>
    <w:pPr>
      <w:numPr>
        <w:numId w:val="15"/>
      </w:numPr>
    </w:pPr>
  </w:style>
  <w:style w:type="table" w:styleId="PlainTable1">
    <w:name w:val="Plain Table 1"/>
    <w:basedOn w:val="TableNormal"/>
    <w:uiPriority w:val="41"/>
    <w:rsid w:val="00E72D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E72D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E72D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E72D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E72DB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Spacing">
    <w:name w:val="No Spacing"/>
    <w:uiPriority w:val="1"/>
    <w:semiHidden/>
    <w:qFormat/>
    <w:rsid w:val="00E72DB2"/>
    <w:pPr>
      <w:spacing w:after="0" w:line="240" w:lineRule="auto"/>
      <w:jc w:val="both"/>
    </w:pPr>
    <w:rPr>
      <w:rFonts w:ascii="Calibri" w:hAnsi="Calibri" w:cs="Calibri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E72DB2"/>
  </w:style>
  <w:style w:type="character" w:customStyle="1" w:styleId="DateChar">
    <w:name w:val="Date Char"/>
    <w:basedOn w:val="DefaultParagraphFont"/>
    <w:link w:val="Date"/>
    <w:uiPriority w:val="99"/>
    <w:semiHidden/>
    <w:rsid w:val="00E72DB2"/>
    <w:rPr>
      <w:rFonts w:ascii="Calibri" w:hAnsi="Calibri" w:cs="Calibri"/>
    </w:rPr>
  </w:style>
  <w:style w:type="character" w:styleId="IntenseReference">
    <w:name w:val="Intense Reference"/>
    <w:basedOn w:val="DefaultParagraphFont"/>
    <w:uiPriority w:val="32"/>
    <w:semiHidden/>
    <w:qFormat/>
    <w:rsid w:val="00E72DB2"/>
    <w:rPr>
      <w:rFonts w:ascii="Calibri" w:hAnsi="Calibri" w:cs="Calibri"/>
      <w:b/>
      <w:bCs/>
      <w:smallCaps/>
      <w:color w:val="4472C4" w:themeColor="accent1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E72DB2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E72DB2"/>
    <w:rPr>
      <w:rFonts w:ascii="Calibri" w:hAnsi="Calibri" w:cs="Calibri"/>
      <w:i/>
      <w:iCs/>
      <w:color w:val="4472C4" w:themeColor="accent1"/>
    </w:rPr>
  </w:style>
  <w:style w:type="character" w:styleId="IntenseEmphasis">
    <w:name w:val="Intense Emphasis"/>
    <w:basedOn w:val="DefaultParagraphFont"/>
    <w:uiPriority w:val="21"/>
    <w:semiHidden/>
    <w:qFormat/>
    <w:rsid w:val="00E72DB2"/>
    <w:rPr>
      <w:rFonts w:ascii="Calibri" w:hAnsi="Calibri" w:cs="Calibri"/>
      <w:i/>
      <w:iCs/>
      <w:color w:val="4472C4" w:themeColor="accent1"/>
    </w:rPr>
  </w:style>
  <w:style w:type="character" w:styleId="SmartHyperlink">
    <w:name w:val="Smart Hyperlink"/>
    <w:basedOn w:val="DefaultParagraphFont"/>
    <w:uiPriority w:val="99"/>
    <w:semiHidden/>
    <w:unhideWhenUsed/>
    <w:rsid w:val="00E72DB2"/>
    <w:rPr>
      <w:rFonts w:ascii="Calibri" w:hAnsi="Calibri" w:cs="Calibri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E72DB2"/>
    <w:rPr>
      <w:rFonts w:ascii="Calibri" w:hAnsi="Calibri" w:cs="Calibri"/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semiHidden/>
    <w:unhideWhenUsed/>
    <w:rsid w:val="00E72DB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72DB2"/>
    <w:rPr>
      <w:rFonts w:ascii="Calibri" w:hAnsi="Calibri" w:cs="Calibri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72DB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72DB2"/>
    <w:rPr>
      <w:rFonts w:ascii="Calibri" w:hAnsi="Calibri" w:cs="Calibri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E72DB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E72DB2"/>
    <w:rPr>
      <w:rFonts w:ascii="Calibri" w:hAnsi="Calibri" w:cs="Calibri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E72DB2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72DB2"/>
    <w:rPr>
      <w:rFonts w:ascii="Calibri" w:hAnsi="Calibri" w:cs="Calibri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E72DB2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72DB2"/>
    <w:rPr>
      <w:rFonts w:ascii="Calibri" w:hAnsi="Calibri" w:cs="Calibri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E72DB2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E72DB2"/>
    <w:rPr>
      <w:rFonts w:ascii="Calibri" w:hAnsi="Calibri" w:cs="Calibri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E72DB2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E72DB2"/>
    <w:rPr>
      <w:rFonts w:ascii="Calibri" w:hAnsi="Calibri" w:cs="Calibri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E72DB2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E72DB2"/>
    <w:rPr>
      <w:rFonts w:ascii="Calibri" w:hAnsi="Calibri" w:cs="Calibri"/>
    </w:rPr>
  </w:style>
  <w:style w:type="paragraph" w:styleId="NormalIndent">
    <w:name w:val="Normal Indent"/>
    <w:basedOn w:val="Normal"/>
    <w:uiPriority w:val="99"/>
    <w:semiHidden/>
    <w:unhideWhenUsed/>
    <w:rsid w:val="00E72DB2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E72DB2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E72DB2"/>
    <w:rPr>
      <w:rFonts w:ascii="Calibri" w:hAnsi="Calibri" w:cs="Calibri"/>
    </w:rPr>
  </w:style>
  <w:style w:type="table" w:styleId="TableContemporary">
    <w:name w:val="Table Contemporary"/>
    <w:basedOn w:val="TableNormal"/>
    <w:uiPriority w:val="99"/>
    <w:semiHidden/>
    <w:unhideWhenUsed/>
    <w:rsid w:val="00E72DB2"/>
    <w:pPr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ghtList">
    <w:name w:val="Light List"/>
    <w:basedOn w:val="TableNormal"/>
    <w:uiPriority w:val="61"/>
    <w:semiHidden/>
    <w:unhideWhenUsed/>
    <w:rsid w:val="00E72DB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E72DB2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E72DB2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E72DB2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E72DB2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E72DB2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E72DB2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E72DB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E72DB2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E72DB2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E72D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E72DB2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E72DB2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E72DB2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LightGrid">
    <w:name w:val="Light Grid"/>
    <w:basedOn w:val="TableNormal"/>
    <w:uiPriority w:val="62"/>
    <w:semiHidden/>
    <w:unhideWhenUsed/>
    <w:rsid w:val="00E72DB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E72DB2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E72DB2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E72DB2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E72DB2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E72DB2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E72DB2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DarkList">
    <w:name w:val="Dark List"/>
    <w:basedOn w:val="TableNormal"/>
    <w:uiPriority w:val="70"/>
    <w:semiHidden/>
    <w:unhideWhenUsed/>
    <w:rsid w:val="00E72DB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E72DB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E72DB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E72DB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E72DB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E72DB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E72DB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ListTable1Light">
    <w:name w:val="List Table 1 Light"/>
    <w:basedOn w:val="TableNormal"/>
    <w:uiPriority w:val="46"/>
    <w:rsid w:val="00E72D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E72D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E72D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E72D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E72D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E72D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E72D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2">
    <w:name w:val="List Table 2"/>
    <w:basedOn w:val="TableNormal"/>
    <w:uiPriority w:val="47"/>
    <w:rsid w:val="00E72DB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E72DB2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E72DB2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E72DB2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E72DB2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E72DB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E72DB2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3">
    <w:name w:val="List Table 3"/>
    <w:basedOn w:val="TableNormal"/>
    <w:uiPriority w:val="48"/>
    <w:rsid w:val="00E72DB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E72DB2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E72DB2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E72DB2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E72DB2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E72DB2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E72DB2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E72DB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E72DB2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E72DB2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E72DB2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E72DB2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E72DB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E72DB2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E72DB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E72DB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tblBorders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E72DB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E72DB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E72DB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E72DB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E72DB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E72D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E72DB2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E72DB2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E72D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E72DB2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E72DB2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E72DB2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E72DB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E72DB2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E72DB2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E72D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E72DB2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E72DB2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E72DB2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E72DB2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E72DB2"/>
    <w:rPr>
      <w:rFonts w:ascii="Calibri" w:hAnsi="Calibri" w:cs="Calibri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E72DB2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E72DB2"/>
    <w:rPr>
      <w:rFonts w:ascii="Calibri" w:hAnsi="Calibri" w:cs="Calibri"/>
    </w:rPr>
  </w:style>
  <w:style w:type="table" w:styleId="TableColumns1">
    <w:name w:val="Table Columns 1"/>
    <w:basedOn w:val="TableNormal"/>
    <w:uiPriority w:val="99"/>
    <w:semiHidden/>
    <w:unhideWhenUsed/>
    <w:rsid w:val="00E72DB2"/>
    <w:pPr>
      <w:jc w:val="both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E72DB2"/>
    <w:pPr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E72DB2"/>
    <w:pPr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E72DB2"/>
    <w:pPr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E72DB2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har"/>
    <w:uiPriority w:val="99"/>
    <w:semiHidden/>
    <w:unhideWhenUsed/>
    <w:rsid w:val="00E72DB2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E72DB2"/>
    <w:rPr>
      <w:rFonts w:ascii="Calibri" w:hAnsi="Calibri" w:cs="Calibri"/>
    </w:rPr>
  </w:style>
  <w:style w:type="table" w:styleId="TableSimple1">
    <w:name w:val="Table Simple 1"/>
    <w:basedOn w:val="TableNormal"/>
    <w:uiPriority w:val="99"/>
    <w:semiHidden/>
    <w:unhideWhenUsed/>
    <w:rsid w:val="00E72DB2"/>
    <w:pPr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E72DB2"/>
    <w:pPr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E72DB2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E72DB2"/>
    <w:pPr>
      <w:jc w:val="both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E72DB2"/>
    <w:pPr>
      <w:jc w:val="both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E72DB2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E72DB2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E72DB2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E72DB2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E72DB2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E72DB2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72DB2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72DB2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72DB2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E72DB2"/>
    <w:rPr>
      <w:rFonts w:ascii="Calibri Light" w:eastAsiaTheme="majorEastAsia" w:hAnsi="Calibri Light" w:cs="Calibri Light"/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72DB2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72DB2"/>
    <w:rPr>
      <w:rFonts w:ascii="Consolas" w:hAnsi="Consolas" w:cs="Calibri"/>
      <w:sz w:val="21"/>
      <w:szCs w:val="21"/>
    </w:rPr>
  </w:style>
  <w:style w:type="paragraph" w:styleId="Closing">
    <w:name w:val="Closing"/>
    <w:basedOn w:val="Normal"/>
    <w:link w:val="ClosingChar"/>
    <w:uiPriority w:val="99"/>
    <w:semiHidden/>
    <w:unhideWhenUsed/>
    <w:rsid w:val="00E72DB2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E72DB2"/>
    <w:rPr>
      <w:rFonts w:ascii="Calibri" w:hAnsi="Calibri" w:cs="Calibri"/>
    </w:rPr>
  </w:style>
  <w:style w:type="table" w:styleId="TableGrid">
    <w:name w:val="Table Grid"/>
    <w:basedOn w:val="TableNormal"/>
    <w:uiPriority w:val="39"/>
    <w:rsid w:val="00E72D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E72DB2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E72DB2"/>
    <w:pPr>
      <w:jc w:val="both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E72DB2"/>
    <w:pPr>
      <w:jc w:val="both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E72DB2"/>
    <w:pPr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E72DB2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E72DB2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E72DB2"/>
    <w:pPr>
      <w:jc w:val="both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E72DB2"/>
    <w:pPr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E72D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">
    <w:name w:val="Grid Table 1 Light"/>
    <w:basedOn w:val="TableNormal"/>
    <w:uiPriority w:val="46"/>
    <w:rsid w:val="00E72DB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E72DB2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E72DB2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E72DB2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E72DB2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E72DB2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E72DB2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E72DB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E72DB2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E72DB2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E72DB2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E72DB2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E72DB2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E72DB2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3">
    <w:name w:val="Grid Table 3"/>
    <w:basedOn w:val="TableNormal"/>
    <w:uiPriority w:val="48"/>
    <w:rsid w:val="00E72DB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E72DB2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E72DB2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E72DB2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E72DB2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E72DB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E72DB2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E72DB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E72DB2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E72DB2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E72DB2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E72DB2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E72DB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E72DB2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E72DB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E72DB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E72DB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E72DB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E72DB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E72DB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E72DB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E72D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E72DB2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E72DB2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E72D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E72DB2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E72DB2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E72DB2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E72D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E72DB2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E72DB2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E72D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E72DB2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E72DB2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E72DB2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leWeb1">
    <w:name w:val="Table Web 1"/>
    <w:basedOn w:val="TableNormal"/>
    <w:uiPriority w:val="99"/>
    <w:semiHidden/>
    <w:unhideWhenUsed/>
    <w:rsid w:val="00E72DB2"/>
    <w:pPr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E72DB2"/>
    <w:pPr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E72DB2"/>
    <w:pPr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otnoteReference">
    <w:name w:val="footnote reference"/>
    <w:basedOn w:val="DefaultParagraphFont"/>
    <w:uiPriority w:val="99"/>
    <w:semiHidden/>
    <w:unhideWhenUsed/>
    <w:rsid w:val="00E72DB2"/>
    <w:rPr>
      <w:rFonts w:ascii="Calibri" w:hAnsi="Calibri" w:cs="Calibri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72DB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72DB2"/>
    <w:rPr>
      <w:rFonts w:ascii="Calibri" w:hAnsi="Calibri" w:cs="Calibri"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E72DB2"/>
    <w:rPr>
      <w:rFonts w:ascii="Calibri" w:hAnsi="Calibri" w:cs="Calibri"/>
    </w:rPr>
  </w:style>
  <w:style w:type="table" w:styleId="Table3Deffects1">
    <w:name w:val="Table 3D effects 1"/>
    <w:basedOn w:val="TableNormal"/>
    <w:uiPriority w:val="99"/>
    <w:semiHidden/>
    <w:unhideWhenUsed/>
    <w:rsid w:val="00E72DB2"/>
    <w:pPr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E72DB2"/>
    <w:pPr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E72DB2"/>
    <w:pPr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E72DB2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semiHidden/>
    <w:qFormat/>
    <w:rsid w:val="00E72DB2"/>
    <w:rPr>
      <w:rFonts w:ascii="Calibri" w:hAnsi="Calibri" w:cs="Calibri"/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E72DB2"/>
    <w:rPr>
      <w:rFonts w:ascii="Calibri" w:hAnsi="Calibri" w:cs="Calibri"/>
      <w:color w:val="954F72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E72DB2"/>
    <w:rPr>
      <w:rFonts w:ascii="Calibri" w:hAnsi="Calibri" w:cs="Calibri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72DB2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67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10" Type="http://schemas.openxmlformats.org/officeDocument/2006/relationships/image" Target="media/image1.jp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B56A454276644B596A1AD138A3472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C1184A-A371-4B70-A6C7-835494E6E476}"/>
      </w:docPartPr>
      <w:docPartBody>
        <w:p w:rsidR="00000000" w:rsidRDefault="00BD0708">
          <w:pPr>
            <w:pStyle w:val="0B56A454276644B596A1AD138A347282"/>
          </w:pPr>
          <w:r w:rsidRPr="00E72DB2">
            <w:rPr>
              <w:rStyle w:val="PlaceholderText"/>
              <w:rFonts w:ascii="Calibri Light" w:hAnsi="Calibri Light" w:cs="Calibri Light"/>
              <w:color w:val="auto"/>
              <w:lang w:bidi="bg-BG"/>
            </w:rPr>
            <w:t>Автор</w:t>
          </w:r>
        </w:p>
      </w:docPartBody>
    </w:docPart>
    <w:docPart>
      <w:docPartPr>
        <w:name w:val="470654EF08A642299975BB62FB3115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05638C-C6B3-4194-A5CC-CE96B5747072}"/>
      </w:docPartPr>
      <w:docPartBody>
        <w:p w:rsidR="00000000" w:rsidRDefault="00BD0708">
          <w:pPr>
            <w:pStyle w:val="470654EF08A642299975BB62FB31153C"/>
          </w:pPr>
          <w:r w:rsidRPr="00E72DB2">
            <w:rPr>
              <w:rStyle w:val="SubtitleChar"/>
              <w:lang w:bidi="bg-BG"/>
            </w:rPr>
            <w:t>Щракнете или докоснете тук, за да въведете текст.</w:t>
          </w:r>
        </w:p>
      </w:docPartBody>
    </w:docPart>
    <w:docPart>
      <w:docPartPr>
        <w:name w:val="7D9C822A932B4B2FBC86B6259B0BB3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7C1A5F-BDC3-4FFD-AA23-D190E0DEC137}"/>
      </w:docPartPr>
      <w:docPartBody>
        <w:p w:rsidR="00000000" w:rsidRDefault="00BD0708">
          <w:pPr>
            <w:pStyle w:val="7D9C822A932B4B2FBC86B6259B0BB34D"/>
          </w:pPr>
          <w:r w:rsidRPr="00E72DB2">
            <w:rPr>
              <w:lang w:bidi="bg-BG"/>
            </w:rPr>
            <w:t>Въведение</w:t>
          </w:r>
        </w:p>
      </w:docPartBody>
    </w:docPart>
    <w:docPart>
      <w:docPartPr>
        <w:name w:val="5D15F11C64464DFC8002109A577970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22490F-C3FC-4449-A69E-7A1057295924}"/>
      </w:docPartPr>
      <w:docPartBody>
        <w:p w:rsidR="00BD0708" w:rsidRPr="00E72DB2" w:rsidRDefault="00BD0708" w:rsidP="00706D60">
          <w:r w:rsidRPr="00E72DB2">
            <w:rPr>
              <w:lang w:bidi="bg-BG"/>
            </w:rPr>
            <w:t xml:space="preserve">С няколко думи идентифицирайте и адресирайте проблем и предложено решение. Можете да се съсредоточите върху често срещани дилеми, нови тенденции, промяна на техники, сравнения на отрасли, нови компании на пазара и т. н. По какъв начин предлагате да бъде решен този проблем и какви са вашите препоръки? Решението се базира на щателно проучване на проблема и възможните решения. </w:t>
          </w:r>
        </w:p>
        <w:p w:rsidR="00000000" w:rsidRDefault="00BD0708">
          <w:pPr>
            <w:pStyle w:val="5D15F11C64464DFC8002109A57797015"/>
          </w:pPr>
          <w:r w:rsidRPr="00E72DB2">
            <w:rPr>
              <w:lang w:bidi="bg-BG"/>
            </w:rPr>
            <w:t>Уверете се, че имате предвид вашата аудитория, когато пишете вашия технически документ. Коя е вашата аудитория и каква идея се опитвате да предадете? Към експерти в отрасъла ли се обръщате или това е предложение за инвестиция за бизнес аудитория? Това ще ви помогне да определите тона и правилните формулировки на вашия документ.</w:t>
          </w:r>
        </w:p>
      </w:docPartBody>
    </w:docPart>
    <w:docPart>
      <w:docPartPr>
        <w:name w:val="9B4AC9379E304FF8A8C1A98CBB01C2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3433DB-0081-478A-9482-F84A0A16F137}"/>
      </w:docPartPr>
      <w:docPartBody>
        <w:p w:rsidR="00000000" w:rsidRDefault="00BD0708">
          <w:pPr>
            <w:pStyle w:val="9B4AC9379E304FF8A8C1A98CBB01C206"/>
          </w:pPr>
          <w:r w:rsidRPr="00E72DB2">
            <w:rPr>
              <w:lang w:bidi="bg-BG"/>
            </w:rPr>
            <w:t>Продукт/Услуга/Методология</w:t>
          </w:r>
        </w:p>
      </w:docPartBody>
    </w:docPart>
    <w:docPart>
      <w:docPartPr>
        <w:name w:val="E4D64486DA4945DCA82572167A6FC6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D666F4-4AC6-46D1-A191-732A635676FB}"/>
      </w:docPartPr>
      <w:docPartBody>
        <w:p w:rsidR="00000000" w:rsidRDefault="00BD0708">
          <w:pPr>
            <w:pStyle w:val="E4D64486DA4945DCA82572167A6FC665"/>
          </w:pPr>
          <w:r w:rsidRPr="00E72DB2">
            <w:rPr>
              <w:lang w:bidi="bg-BG"/>
            </w:rPr>
            <w:t>Опишете методите и демографските данни, които сте използвали, за да получите вашите данни. Защо избрахте тактиката за проучване, която сте приложили? Как тази стратегия ще предостави информация по темата, която разглеждате?</w:t>
          </w:r>
        </w:p>
      </w:docPartBody>
    </w:docPart>
    <w:docPart>
      <w:docPartPr>
        <w:name w:val="C91FC76CCDE34153B9F70B12B9932C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9FA4A0-3161-4075-AEA9-916EC74B686C}"/>
      </w:docPartPr>
      <w:docPartBody>
        <w:p w:rsidR="00000000" w:rsidRDefault="00BD0708">
          <w:pPr>
            <w:pStyle w:val="C91FC76CCDE34153B9F70B12B9932CB6"/>
          </w:pPr>
          <w:r w:rsidRPr="00E72DB2">
            <w:rPr>
              <w:lang w:bidi="bg-BG"/>
            </w:rPr>
            <w:t>Ключови констатации</w:t>
          </w:r>
        </w:p>
      </w:docPartBody>
    </w:docPart>
    <w:docPart>
      <w:docPartPr>
        <w:name w:val="7A90C46D579C41B5AE540BC8AE7106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3F713A-54A6-4146-8D53-D9E8474BEEC8}"/>
      </w:docPartPr>
      <w:docPartBody>
        <w:p w:rsidR="00000000" w:rsidRDefault="00BD0708">
          <w:pPr>
            <w:pStyle w:val="7A90C46D579C41B5AE540BC8AE7106D8"/>
          </w:pPr>
          <w:r w:rsidRPr="00E72DB2">
            <w:rPr>
              <w:lang w:bidi="bg-BG"/>
            </w:rPr>
            <w:t>Ключови констатации #1</w:t>
          </w:r>
        </w:p>
      </w:docPartBody>
    </w:docPart>
    <w:docPart>
      <w:docPartPr>
        <w:name w:val="228373F63CFC4DEDA84C26AB371514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808A61-F0E5-4F81-8593-8AEDDA70B75B}"/>
      </w:docPartPr>
      <w:docPartBody>
        <w:p w:rsidR="00BD0708" w:rsidRPr="00E72DB2" w:rsidRDefault="00BD0708" w:rsidP="00706D60">
          <w:r w:rsidRPr="00E72DB2">
            <w:rPr>
              <w:lang w:bidi="bg-BG"/>
            </w:rPr>
            <w:t>Изследователска дейност и аргументи</w:t>
          </w:r>
        </w:p>
        <w:p w:rsidR="00000000" w:rsidRDefault="00BD0708">
          <w:pPr>
            <w:pStyle w:val="228373F63CFC4DEDA84C26AB371514C5"/>
          </w:pPr>
          <w:r w:rsidRPr="00E72DB2">
            <w:rPr>
              <w:lang w:bidi="bg-BG"/>
            </w:rPr>
            <w:t>[За да заместите снимка с ваша собствена, просто я изтрийте и след това в раздела „Вмъкване“ щракнете върху „Картина“.]</w:t>
          </w:r>
        </w:p>
      </w:docPartBody>
    </w:docPart>
    <w:docPart>
      <w:docPartPr>
        <w:name w:val="232EE2645E9C4D5BA28B4BD9A7ACB3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34C8C6-A34B-4CA3-8DAE-51F9CA8F112E}"/>
      </w:docPartPr>
      <w:docPartBody>
        <w:p w:rsidR="00000000" w:rsidRDefault="00BD0708">
          <w:pPr>
            <w:pStyle w:val="232EE2645E9C4D5BA28B4BD9A7ACB324"/>
          </w:pPr>
          <w:r w:rsidRPr="00E72DB2">
            <w:rPr>
              <w:lang w:bidi="bg-BG"/>
            </w:rPr>
            <w:t>Ключови констатации #2</w:t>
          </w:r>
        </w:p>
      </w:docPartBody>
    </w:docPart>
    <w:docPart>
      <w:docPartPr>
        <w:name w:val="137A907C560243709399B1A056ED71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A39FB5-3901-4A89-8E01-63B1FF5B7A18}"/>
      </w:docPartPr>
      <w:docPartBody>
        <w:p w:rsidR="00000000" w:rsidRDefault="00BD0708">
          <w:pPr>
            <w:pStyle w:val="137A907C560243709399B1A056ED717C"/>
          </w:pPr>
          <w:r w:rsidRPr="00E72DB2">
            <w:rPr>
              <w:lang w:bidi="bg-BG"/>
            </w:rPr>
            <w:t>Изследователска дейност и аргументи</w:t>
          </w:r>
        </w:p>
      </w:docPartBody>
    </w:docPart>
    <w:docPart>
      <w:docPartPr>
        <w:name w:val="7A5D9E4155BF40E9AABCF041E2C571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0F8D26-B2DA-4708-B138-2DADE5D3F9E9}"/>
      </w:docPartPr>
      <w:docPartBody>
        <w:p w:rsidR="00000000" w:rsidRDefault="00BD0708">
          <w:pPr>
            <w:pStyle w:val="7A5D9E4155BF40E9AABCF041E2C571FF"/>
          </w:pPr>
          <w:r w:rsidRPr="00E72DB2">
            <w:rPr>
              <w:lang w:bidi="bg-BG"/>
            </w:rPr>
            <w:t>Ключови констатации #3</w:t>
          </w:r>
        </w:p>
      </w:docPartBody>
    </w:docPart>
    <w:docPart>
      <w:docPartPr>
        <w:name w:val="723450F9838347B7B50AD621732507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C847BD-DD63-448B-84E0-BC1F2C15A1B5}"/>
      </w:docPartPr>
      <w:docPartBody>
        <w:p w:rsidR="00000000" w:rsidRDefault="00BD0708">
          <w:pPr>
            <w:pStyle w:val="723450F9838347B7B50AD6217325077F"/>
          </w:pPr>
          <w:r w:rsidRPr="00E72DB2">
            <w:rPr>
              <w:lang w:bidi="bg-BG"/>
            </w:rPr>
            <w:t>Изследователска дейност и аргументи</w:t>
          </w:r>
        </w:p>
      </w:docPartBody>
    </w:docPart>
    <w:docPart>
      <w:docPartPr>
        <w:name w:val="B3DAC2645D764EB085155DAA16EC8C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4FC1DD-B131-4C84-B19D-559B08849D9F}"/>
      </w:docPartPr>
      <w:docPartBody>
        <w:p w:rsidR="00000000" w:rsidRDefault="00BD0708">
          <w:pPr>
            <w:pStyle w:val="B3DAC2645D764EB085155DAA16EC8CAF"/>
          </w:pPr>
          <w:r w:rsidRPr="00E72DB2">
            <w:rPr>
              <w:lang w:bidi="bg-BG"/>
            </w:rPr>
            <w:t>Визуални данни</w:t>
          </w:r>
        </w:p>
      </w:docPartBody>
    </w:docPart>
    <w:docPart>
      <w:docPartPr>
        <w:name w:val="36DD1308858C4027BC6D77E1D355C2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62F9A6-42BA-4056-9973-F5239434F1BC}"/>
      </w:docPartPr>
      <w:docPartBody>
        <w:p w:rsidR="00000000" w:rsidRDefault="00BD0708">
          <w:pPr>
            <w:pStyle w:val="36DD1308858C4027BC6D77E1D355C2DD"/>
          </w:pPr>
          <w:r w:rsidRPr="00E72DB2">
            <w:rPr>
              <w:lang w:bidi="bg-BG"/>
            </w:rPr>
            <w:t>Вмъкнете диаграми/графики/ данни</w:t>
          </w:r>
        </w:p>
      </w:docPartBody>
    </w:docPart>
    <w:docPart>
      <w:docPartPr>
        <w:name w:val="E34D6276550B4A98A41BCE069A12C6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726CD7-5934-4841-8E8D-5329149779B8}"/>
      </w:docPartPr>
      <w:docPartBody>
        <w:p w:rsidR="00000000" w:rsidRDefault="00BD0708">
          <w:pPr>
            <w:pStyle w:val="E34D6276550B4A98A41BCE069A12C63F"/>
          </w:pPr>
          <w:r w:rsidRPr="00E72DB2">
            <w:rPr>
              <w:lang w:bidi="bg-BG"/>
            </w:rPr>
            <w:t>Заключение</w:t>
          </w:r>
        </w:p>
      </w:docPartBody>
    </w:docPart>
    <w:docPart>
      <w:docPartPr>
        <w:name w:val="715360325FBE4F50A5C6208F92230A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45C194-8B8F-4F84-8FCC-938EDC52C783}"/>
      </w:docPartPr>
      <w:docPartBody>
        <w:p w:rsidR="00000000" w:rsidRDefault="00BD0708">
          <w:pPr>
            <w:pStyle w:val="715360325FBE4F50A5C6208F92230A46"/>
          </w:pPr>
          <w:r w:rsidRPr="00E72DB2">
            <w:rPr>
              <w:lang w:bidi="bg-BG"/>
            </w:rPr>
            <w:t>Време е да направим изводи. Какво е вашето заключение? Как бихте синтезирали цялата информация така, че и най-натовареният изпълнителен директор да иска да я прочете? Кои са ключовите послания? По какъв уникален начин вашият продукт/услуга/методология разрешава проблемите, повдигнати от вашето проучване?</w:t>
          </w:r>
        </w:p>
      </w:docPartBody>
    </w:docPart>
    <w:docPart>
      <w:docPartPr>
        <w:name w:val="E0E6A0E55C2E4BD7A9A8478849629A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E3AE3E-595A-4740-A84B-D9CE959739D1}"/>
      </w:docPartPr>
      <w:docPartBody>
        <w:p w:rsidR="00000000" w:rsidRDefault="00BD0708">
          <w:pPr>
            <w:pStyle w:val="E0E6A0E55C2E4BD7A9A8478849629A80"/>
          </w:pPr>
          <w:r w:rsidRPr="00E72DB2">
            <w:rPr>
              <w:lang w:bidi="bg-BG"/>
            </w:rPr>
            <w:t>Ключови послания</w:t>
          </w:r>
        </w:p>
      </w:docPartBody>
    </w:docPart>
    <w:docPart>
      <w:docPartPr>
        <w:name w:val="E0C32ACF430A4E0EB0EC67FE4BD0FB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3123DB-A246-4F80-8913-C23EB5CA7896}"/>
      </w:docPartPr>
      <w:docPartBody>
        <w:p w:rsidR="00BD0708" w:rsidRPr="00E72DB2" w:rsidRDefault="00BD0708" w:rsidP="00706D60">
          <w:pPr>
            <w:pStyle w:val="ListBullet"/>
          </w:pPr>
          <w:r w:rsidRPr="00E72DB2">
            <w:rPr>
              <w:lang w:bidi="bg-BG"/>
            </w:rPr>
            <w:t>Основно послание #1</w:t>
          </w:r>
        </w:p>
        <w:p w:rsidR="00BD0708" w:rsidRPr="00E72DB2" w:rsidRDefault="00BD0708" w:rsidP="00706D60">
          <w:pPr>
            <w:pStyle w:val="ListBullet"/>
          </w:pPr>
          <w:r w:rsidRPr="00E72DB2">
            <w:rPr>
              <w:lang w:bidi="bg-BG"/>
            </w:rPr>
            <w:t>Основно послание #2</w:t>
          </w:r>
        </w:p>
        <w:p w:rsidR="00000000" w:rsidRDefault="00BD0708">
          <w:pPr>
            <w:pStyle w:val="E0C32ACF430A4E0EB0EC67FE4BD0FBAF"/>
          </w:pPr>
          <w:r w:rsidRPr="00E72DB2">
            <w:rPr>
              <w:lang w:bidi="bg-BG"/>
            </w:rPr>
            <w:t>Основно послание #3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5BEE170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rFonts w:ascii="Calibri" w:hAnsi="Calibri" w:cs="Calibri"/>
      <w:color w:val="808080"/>
    </w:rPr>
  </w:style>
  <w:style w:type="paragraph" w:customStyle="1" w:styleId="0B56A454276644B596A1AD138A347282">
    <w:name w:val="0B56A454276644B596A1AD138A347282"/>
  </w:style>
  <w:style w:type="paragraph" w:styleId="Subtitle">
    <w:name w:val="Subtitle"/>
    <w:basedOn w:val="Normal"/>
    <w:next w:val="Normal"/>
    <w:link w:val="SubtitleChar"/>
    <w:uiPriority w:val="11"/>
    <w:qFormat/>
    <w:pPr>
      <w:jc w:val="center"/>
    </w:pPr>
    <w:rPr>
      <w:rFonts w:ascii="Calibri" w:eastAsia="SimSun" w:hAnsi="Calibri" w:cs="Calibri"/>
      <w:lang w:val="bg-BG" w:eastAsia="en-US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="Calibri" w:eastAsia="SimSun" w:hAnsi="Calibri" w:cs="Calibri"/>
      <w:lang w:val="bg-BG" w:eastAsia="en-US"/>
    </w:rPr>
  </w:style>
  <w:style w:type="paragraph" w:customStyle="1" w:styleId="470654EF08A642299975BB62FB31153C">
    <w:name w:val="470654EF08A642299975BB62FB31153C"/>
  </w:style>
  <w:style w:type="paragraph" w:customStyle="1" w:styleId="7D9C822A932B4B2FBC86B6259B0BB34D">
    <w:name w:val="7D9C822A932B4B2FBC86B6259B0BB34D"/>
  </w:style>
  <w:style w:type="paragraph" w:customStyle="1" w:styleId="5D15F11C64464DFC8002109A57797015">
    <w:name w:val="5D15F11C64464DFC8002109A57797015"/>
  </w:style>
  <w:style w:type="paragraph" w:customStyle="1" w:styleId="9B4AC9379E304FF8A8C1A98CBB01C206">
    <w:name w:val="9B4AC9379E304FF8A8C1A98CBB01C206"/>
  </w:style>
  <w:style w:type="paragraph" w:customStyle="1" w:styleId="E4D64486DA4945DCA82572167A6FC665">
    <w:name w:val="E4D64486DA4945DCA82572167A6FC665"/>
  </w:style>
  <w:style w:type="paragraph" w:customStyle="1" w:styleId="C91FC76CCDE34153B9F70B12B9932CB6">
    <w:name w:val="C91FC76CCDE34153B9F70B12B9932CB6"/>
  </w:style>
  <w:style w:type="paragraph" w:customStyle="1" w:styleId="7A90C46D579C41B5AE540BC8AE7106D8">
    <w:name w:val="7A90C46D579C41B5AE540BC8AE7106D8"/>
  </w:style>
  <w:style w:type="paragraph" w:customStyle="1" w:styleId="228373F63CFC4DEDA84C26AB371514C5">
    <w:name w:val="228373F63CFC4DEDA84C26AB371514C5"/>
  </w:style>
  <w:style w:type="paragraph" w:customStyle="1" w:styleId="232EE2645E9C4D5BA28B4BD9A7ACB324">
    <w:name w:val="232EE2645E9C4D5BA28B4BD9A7ACB324"/>
  </w:style>
  <w:style w:type="paragraph" w:customStyle="1" w:styleId="137A907C560243709399B1A056ED717C">
    <w:name w:val="137A907C560243709399B1A056ED717C"/>
  </w:style>
  <w:style w:type="paragraph" w:customStyle="1" w:styleId="7A5D9E4155BF40E9AABCF041E2C571FF">
    <w:name w:val="7A5D9E4155BF40E9AABCF041E2C571FF"/>
  </w:style>
  <w:style w:type="paragraph" w:customStyle="1" w:styleId="723450F9838347B7B50AD6217325077F">
    <w:name w:val="723450F9838347B7B50AD6217325077F"/>
  </w:style>
  <w:style w:type="paragraph" w:customStyle="1" w:styleId="B3DAC2645D764EB085155DAA16EC8CAF">
    <w:name w:val="B3DAC2645D764EB085155DAA16EC8CAF"/>
  </w:style>
  <w:style w:type="paragraph" w:customStyle="1" w:styleId="36DD1308858C4027BC6D77E1D355C2DD">
    <w:name w:val="36DD1308858C4027BC6D77E1D355C2DD"/>
  </w:style>
  <w:style w:type="paragraph" w:customStyle="1" w:styleId="E34D6276550B4A98A41BCE069A12C63F">
    <w:name w:val="E34D6276550B4A98A41BCE069A12C63F"/>
  </w:style>
  <w:style w:type="paragraph" w:customStyle="1" w:styleId="715360325FBE4F50A5C6208F92230A46">
    <w:name w:val="715360325FBE4F50A5C6208F92230A46"/>
  </w:style>
  <w:style w:type="paragraph" w:customStyle="1" w:styleId="E0E6A0E55C2E4BD7A9A8478849629A80">
    <w:name w:val="E0E6A0E55C2E4BD7A9A8478849629A80"/>
  </w:style>
  <w:style w:type="paragraph" w:styleId="ListBullet">
    <w:name w:val="List Bullet"/>
    <w:basedOn w:val="Normal"/>
    <w:uiPriority w:val="99"/>
    <w:pPr>
      <w:numPr>
        <w:numId w:val="1"/>
      </w:numPr>
      <w:contextualSpacing/>
      <w:jc w:val="both"/>
    </w:pPr>
    <w:rPr>
      <w:rFonts w:ascii="Calibri" w:eastAsia="SimSun" w:hAnsi="Calibri" w:cs="Calibri"/>
      <w:lang w:val="bg-BG" w:eastAsia="en-US"/>
    </w:rPr>
  </w:style>
  <w:style w:type="paragraph" w:customStyle="1" w:styleId="E0C32ACF430A4E0EB0EC67FE4BD0FBAF">
    <w:name w:val="E0C32ACF430A4E0EB0EC67FE4BD0FBA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9E5FA3-0485-4447-8B22-BC49E58AEB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F1C28F-E4A2-4106-AF8B-6C4ABA9ECC5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8DB3DD79-2DD4-49FB-AE91-E7171734C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Office_35419507_TF66791667.dotx</Template>
  <TotalTime>0</TotalTime>
  <Pages>7</Pages>
  <Words>398</Words>
  <Characters>2271</Characters>
  <Application>Microsoft Office Word</Application>
  <DocSecurity>0</DocSecurity>
  <Lines>18</Lines>
  <Paragraphs>5</Paragraphs>
  <ScaleCrop>false</ScaleCrop>
  <Company/>
  <LinksUpToDate>false</LinksUpToDate>
  <CharactersWithSpaces>2664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2020-02-11T06:25:00Z</dcterms:created>
  <dcterms:modified xsi:type="dcterms:W3CDTF">2020-02-11T06:27:00Z</dcterms:modified>
</cp:coreProperties>
</file>