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Таблица на оформление"/>
      </w:tblPr>
      <w:tblGrid>
        <w:gridCol w:w="4680"/>
        <w:gridCol w:w="1645"/>
        <w:gridCol w:w="5105"/>
      </w:tblGrid>
      <w:tr w:rsidR="005F6144" w:rsidRPr="00D41F5D" w:rsidTr="00E44A34">
        <w:trPr>
          <w:trHeight w:val="7230"/>
        </w:trPr>
        <w:tc>
          <w:tcPr>
            <w:tcW w:w="4680" w:type="dxa"/>
            <w:vAlign w:val="center"/>
          </w:tcPr>
          <w:sdt>
            <w:sdtPr>
              <w:id w:val="1458533798"/>
              <w:placeholder>
                <w:docPart w:val="CE82F735FF574877AA17BDA147A824D1"/>
              </w:placeholder>
              <w:temporary/>
              <w:showingPlcHdr/>
              <w15:appearance w15:val="hidden"/>
            </w:sdtPr>
            <w:sdtEndPr/>
            <w:sdtContent>
              <w:p w:rsidR="005F6144" w:rsidRPr="002924D2" w:rsidRDefault="005F6144" w:rsidP="00E3023A">
                <w:pPr>
                  <w:pStyle w:val="Title"/>
                  <w:jc w:val="center"/>
                </w:pPr>
                <w:r w:rsidRPr="002924D2">
                  <w:rPr>
                    <w:lang w:bidi="bg-BG"/>
                  </w:rPr>
                  <w:t>Есен 2018</w:t>
                </w:r>
              </w:p>
            </w:sdtContent>
          </w:sdt>
          <w:p w:rsidR="00E44A34" w:rsidRPr="00E44A34" w:rsidRDefault="00E44A34" w:rsidP="00E44A34">
            <w:pPr>
              <w:pStyle w:val="Subtitle"/>
              <w:rPr>
                <w:sz w:val="10"/>
                <w:szCs w:val="10"/>
              </w:rPr>
            </w:pPr>
          </w:p>
          <w:sdt>
            <w:sdtPr>
              <w:id w:val="-1997323962"/>
              <w:placeholder>
                <w:docPart w:val="98F38A97EF9F45C48F09D62C28839C88"/>
              </w:placeholder>
              <w:temporary/>
              <w:showingPlcHdr/>
              <w15:appearance w15:val="hidden"/>
            </w:sdtPr>
            <w:sdtEndPr/>
            <w:sdtContent>
              <w:p w:rsidR="005F6144" w:rsidRPr="002924D2" w:rsidRDefault="005F6144" w:rsidP="00D41F5D">
                <w:pPr>
                  <w:pStyle w:val="Subtitle"/>
                  <w:jc w:val="center"/>
                </w:pPr>
                <w:r w:rsidRPr="00D41F5D">
                  <w:rPr>
                    <w:sz w:val="72"/>
                    <w:szCs w:val="72"/>
                    <w:lang w:bidi="bg-BG"/>
                  </w:rPr>
                  <w:t>Фестивал</w:t>
                </w:r>
              </w:p>
            </w:sdtContent>
          </w:sdt>
        </w:tc>
        <w:tc>
          <w:tcPr>
            <w:tcW w:w="1645" w:type="dxa"/>
          </w:tcPr>
          <w:p w:rsidR="005F6144" w:rsidRPr="002924D2" w:rsidRDefault="005F6144" w:rsidP="005F6144"/>
        </w:tc>
        <w:tc>
          <w:tcPr>
            <w:tcW w:w="5105" w:type="dxa"/>
          </w:tcPr>
          <w:p w:rsidR="005F6144" w:rsidRPr="002924D2" w:rsidRDefault="005F6144" w:rsidP="005F6144"/>
        </w:tc>
        <w:bookmarkStart w:id="0" w:name="_GoBack"/>
        <w:bookmarkEnd w:id="0"/>
      </w:tr>
      <w:tr w:rsidR="00971CAF" w:rsidRPr="002924D2" w:rsidTr="00E44A34">
        <w:trPr>
          <w:trHeight w:val="720"/>
        </w:trPr>
        <w:tc>
          <w:tcPr>
            <w:tcW w:w="6325" w:type="dxa"/>
            <w:gridSpan w:val="2"/>
          </w:tcPr>
          <w:p w:rsidR="00971CAF" w:rsidRPr="002924D2" w:rsidRDefault="00971CAF" w:rsidP="005F6144">
            <w:pPr>
              <w:spacing w:before="0" w:after="0"/>
            </w:pPr>
          </w:p>
        </w:tc>
        <w:tc>
          <w:tcPr>
            <w:tcW w:w="5105" w:type="dxa"/>
          </w:tcPr>
          <w:p w:rsidR="00971CAF" w:rsidRPr="002924D2" w:rsidRDefault="00971CAF" w:rsidP="005F6144">
            <w:pPr>
              <w:spacing w:before="0" w:after="0"/>
            </w:pPr>
          </w:p>
        </w:tc>
      </w:tr>
      <w:tr w:rsidR="005F6144" w:rsidRPr="00E44A34" w:rsidTr="00E44A34">
        <w:trPr>
          <w:trHeight w:val="1418"/>
        </w:trPr>
        <w:sdt>
          <w:sdtPr>
            <w:rPr>
              <w:sz w:val="24"/>
            </w:rPr>
            <w:id w:val="608010192"/>
            <w:placeholder>
              <w:docPart w:val="11DF0518439B48F5BF60571AD6EBE3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325" w:type="dxa"/>
                <w:gridSpan w:val="2"/>
                <w:vMerge w:val="restart"/>
              </w:tcPr>
              <w:p w:rsidR="005F6144" w:rsidRPr="00E44A34" w:rsidRDefault="005F6144" w:rsidP="005F6144">
                <w:pPr>
                  <w:rPr>
                    <w:sz w:val="26"/>
                    <w:szCs w:val="26"/>
                  </w:rPr>
                </w:pPr>
                <w:r w:rsidRPr="00E44A34">
                  <w:rPr>
                    <w:sz w:val="26"/>
                    <w:szCs w:val="26"/>
                    <w:lang w:bidi="bg-BG"/>
                  </w:rPr>
                  <w:t xml:space="preserve">Елате да отпразнуваме заедно настъпването на есента!  </w:t>
                </w:r>
              </w:p>
              <w:p w:rsidR="005F6144" w:rsidRPr="00E44A34" w:rsidRDefault="005F6144" w:rsidP="005F6144">
                <w:pPr>
                  <w:rPr>
                    <w:sz w:val="26"/>
                    <w:szCs w:val="26"/>
                  </w:rPr>
                </w:pPr>
                <w:r w:rsidRPr="00E44A34">
                  <w:rPr>
                    <w:sz w:val="26"/>
                    <w:szCs w:val="26"/>
                    <w:lang w:bidi="bg-BG"/>
                  </w:rPr>
                  <w:t>На фестивала ще има жива музика, произведения на изкуството и занаятите за цялото семейство, а също и много храна.  Готови ли сте за забавления през есента?</w:t>
                </w:r>
              </w:p>
              <w:p w:rsidR="005F6144" w:rsidRPr="00E44A34" w:rsidRDefault="005F6144" w:rsidP="005F6144">
                <w:pPr>
                  <w:rPr>
                    <w:sz w:val="26"/>
                    <w:szCs w:val="26"/>
                  </w:rPr>
                </w:pPr>
                <w:r w:rsidRPr="00E44A34">
                  <w:rPr>
                    <w:sz w:val="26"/>
                    <w:szCs w:val="26"/>
                    <w:lang w:bidi="bg-BG"/>
                  </w:rPr>
                  <w:t>За да заместите текст в контейнер (като напр. този), просто щракнете върху него и започнете да въвеждате.</w:t>
                </w:r>
              </w:p>
              <w:p w:rsidR="005F6144" w:rsidRPr="00E44A34" w:rsidRDefault="005F6144" w:rsidP="005F6144">
                <w:pPr>
                  <w:rPr>
                    <w:sz w:val="26"/>
                    <w:szCs w:val="26"/>
                  </w:rPr>
                </w:pPr>
                <w:r w:rsidRPr="00E44A34">
                  <w:rPr>
                    <w:sz w:val="26"/>
                    <w:szCs w:val="26"/>
                    <w:lang w:bidi="bg-BG"/>
                  </w:rPr>
                  <w:t xml:space="preserve">Смятаме, че тази красива листовка изглежда чудесно така.  Но ако искате да го направите го лично ваш, прегледайте различните шрифтове и цветове в раздела "Проектиране".  </w:t>
                </w:r>
              </w:p>
              <w:p w:rsidR="005F6144" w:rsidRPr="00E44A34" w:rsidRDefault="005F6144" w:rsidP="005F6144">
                <w:pPr>
                  <w:rPr>
                    <w:sz w:val="24"/>
                  </w:rPr>
                </w:pPr>
                <w:r w:rsidRPr="00E44A34">
                  <w:rPr>
                    <w:sz w:val="26"/>
                    <w:szCs w:val="26"/>
                    <w:lang w:bidi="bg-BG"/>
                  </w:rPr>
                  <w:t>Щракнете двукратно в горния колонтитул, за да промените изображението или обектите във фона.</w:t>
                </w:r>
              </w:p>
            </w:tc>
          </w:sdtContent>
        </w:sdt>
        <w:tc>
          <w:tcPr>
            <w:tcW w:w="5105" w:type="dxa"/>
            <w:vAlign w:val="center"/>
          </w:tcPr>
          <w:p w:rsidR="00E44A34" w:rsidRDefault="00E44A34" w:rsidP="005F6144">
            <w:pPr>
              <w:pStyle w:val="Date"/>
              <w:rPr>
                <w:sz w:val="24"/>
                <w:szCs w:val="24"/>
              </w:rPr>
            </w:pPr>
          </w:p>
          <w:p w:rsidR="00E44A34" w:rsidRDefault="00E44A34" w:rsidP="005F6144">
            <w:pPr>
              <w:pStyle w:val="Date"/>
              <w:rPr>
                <w:sz w:val="24"/>
                <w:szCs w:val="24"/>
              </w:rPr>
            </w:pPr>
          </w:p>
          <w:p w:rsidR="00E44A34" w:rsidRDefault="00E44A34" w:rsidP="005F6144">
            <w:pPr>
              <w:pStyle w:val="Date"/>
              <w:rPr>
                <w:sz w:val="24"/>
                <w:szCs w:val="24"/>
              </w:rPr>
            </w:pPr>
          </w:p>
          <w:p w:rsidR="00E44A34" w:rsidRDefault="00E44A34" w:rsidP="005F6144">
            <w:pPr>
              <w:pStyle w:val="Date"/>
              <w:rPr>
                <w:sz w:val="24"/>
                <w:szCs w:val="24"/>
              </w:rPr>
            </w:pPr>
          </w:p>
          <w:p w:rsidR="00E44A34" w:rsidRDefault="00E44A34" w:rsidP="005F6144">
            <w:pPr>
              <w:pStyle w:val="Date"/>
              <w:rPr>
                <w:sz w:val="24"/>
                <w:szCs w:val="24"/>
              </w:rPr>
            </w:pPr>
          </w:p>
          <w:p w:rsidR="00E44A34" w:rsidRDefault="00E44A34" w:rsidP="00E44A34">
            <w:pPr>
              <w:pStyle w:val="Date"/>
              <w:jc w:val="left"/>
              <w:rPr>
                <w:sz w:val="24"/>
                <w:szCs w:val="24"/>
              </w:rPr>
            </w:pPr>
          </w:p>
          <w:p w:rsidR="00E44A34" w:rsidRDefault="00E44A34" w:rsidP="005F6144">
            <w:pPr>
              <w:pStyle w:val="Date"/>
              <w:rPr>
                <w:sz w:val="24"/>
                <w:szCs w:val="24"/>
              </w:rPr>
            </w:pPr>
          </w:p>
          <w:sdt>
            <w:sdtPr>
              <w:rPr>
                <w:sz w:val="24"/>
                <w:szCs w:val="24"/>
              </w:rPr>
              <w:id w:val="913904777"/>
              <w:placeholder>
                <w:docPart w:val="2E4360B3456A449FAE6FEC7A754C0E6B"/>
              </w:placeholder>
              <w:temporary/>
              <w:showingPlcHdr/>
              <w15:appearance w15:val="hidden"/>
            </w:sdtPr>
            <w:sdtEndPr/>
            <w:sdtContent>
              <w:p w:rsidR="005F6144" w:rsidRPr="00E44A34" w:rsidRDefault="005F6144" w:rsidP="005F6144">
                <w:pPr>
                  <w:pStyle w:val="Date"/>
                  <w:rPr>
                    <w:sz w:val="24"/>
                    <w:szCs w:val="24"/>
                  </w:rPr>
                </w:pPr>
                <w:r w:rsidRPr="00D41F5D">
                  <w:rPr>
                    <w:rStyle w:val="PlaceholderText"/>
                    <w:color w:val="F6A11E" w:themeColor="accent3"/>
                    <w:sz w:val="66"/>
                    <w:szCs w:val="66"/>
                    <w:lang w:bidi="bg-BG"/>
                  </w:rPr>
                  <w:t>8 октомври [ГОДИНА]</w:t>
                </w:r>
              </w:p>
            </w:sdtContent>
          </w:sdt>
          <w:sdt>
            <w:sdtPr>
              <w:rPr>
                <w:sz w:val="24"/>
                <w:szCs w:val="24"/>
              </w:rPr>
              <w:id w:val="1984583861"/>
              <w:placeholder>
                <w:docPart w:val="3AFD7F83BF1F4A3BA169FC6BB32C0472"/>
              </w:placeholder>
              <w:temporary/>
              <w:showingPlcHdr/>
              <w15:appearance w15:val="hidden"/>
            </w:sdtPr>
            <w:sdtEndPr/>
            <w:sdtContent>
              <w:p w:rsidR="005F6144" w:rsidRPr="00E44A34" w:rsidRDefault="005F6144" w:rsidP="005F6144">
                <w:pPr>
                  <w:pStyle w:val="a"/>
                  <w:rPr>
                    <w:sz w:val="24"/>
                    <w:szCs w:val="24"/>
                  </w:rPr>
                </w:pPr>
                <w:r w:rsidRPr="00E44A34">
                  <w:rPr>
                    <w:sz w:val="72"/>
                    <w:szCs w:val="72"/>
                    <w:lang w:bidi="bg-BG"/>
                  </w:rPr>
                  <w:t>в 17:00 ч.</w:t>
                </w:r>
              </w:p>
            </w:sdtContent>
          </w:sdt>
        </w:tc>
      </w:tr>
      <w:tr w:rsidR="005F6144" w:rsidRPr="002924D2" w:rsidTr="00E44A34">
        <w:trPr>
          <w:trHeight w:val="288"/>
        </w:trPr>
        <w:tc>
          <w:tcPr>
            <w:tcW w:w="6325" w:type="dxa"/>
            <w:gridSpan w:val="2"/>
            <w:vMerge/>
          </w:tcPr>
          <w:p w:rsidR="005F6144" w:rsidRPr="002924D2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3AC4675FD0214BC690C0E5BCB37C5C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05" w:type="dxa"/>
                <w:vAlign w:val="bottom"/>
              </w:tcPr>
              <w:p w:rsidR="005F6144" w:rsidRPr="002924D2" w:rsidRDefault="005F6144" w:rsidP="005F6144">
                <w:pPr>
                  <w:pStyle w:val="a1"/>
                </w:pPr>
                <w:r w:rsidRPr="00E44A34">
                  <w:rPr>
                    <w:szCs w:val="22"/>
                    <w:lang w:bidi="bg-BG"/>
                  </w:rPr>
                  <w:t>Моля, отговорете на 000.000.0000</w:t>
                </w:r>
              </w:p>
            </w:tc>
          </w:sdtContent>
        </w:sdt>
      </w:tr>
    </w:tbl>
    <w:p w:rsidR="002A068F" w:rsidRPr="002924D2" w:rsidRDefault="002A068F" w:rsidP="00E44A34">
      <w:pPr>
        <w:pStyle w:val="NoSpacing"/>
        <w:spacing w:before="0"/>
        <w:ind w:left="0"/>
        <w:rPr>
          <w:rFonts w:ascii="Century Gothic" w:hAnsi="Century Gothic"/>
          <w:sz w:val="12"/>
        </w:rPr>
      </w:pPr>
    </w:p>
    <w:sectPr w:rsidR="002A068F" w:rsidRPr="002924D2" w:rsidSect="00D41F5D">
      <w:footerReference w:type="default" r:id="rId11"/>
      <w:headerReference w:type="first" r:id="rId12"/>
      <w:pgSz w:w="11907" w:h="16839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F5D" w:rsidRDefault="00D41F5D" w:rsidP="008B0818">
      <w:r>
        <w:separator/>
      </w:r>
    </w:p>
  </w:endnote>
  <w:endnote w:type="continuationSeparator" w:id="0">
    <w:p w:rsidR="00D41F5D" w:rsidRDefault="00D41F5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2924D2" w:rsidRDefault="009124DD" w:rsidP="008B0818">
        <w:pPr>
          <w:pStyle w:val="Footer"/>
        </w:pPr>
        <w:r w:rsidRPr="002924D2">
          <w:rPr>
            <w:lang w:bidi="bg-BG"/>
          </w:rPr>
          <w:fldChar w:fldCharType="begin"/>
        </w:r>
        <w:r w:rsidRPr="002924D2">
          <w:rPr>
            <w:lang w:bidi="bg-BG"/>
          </w:rPr>
          <w:instrText xml:space="preserve"> PAGE   \* MERGEFORMAT </w:instrText>
        </w:r>
        <w:r w:rsidRPr="002924D2">
          <w:rPr>
            <w:lang w:bidi="bg-BG"/>
          </w:rPr>
          <w:fldChar w:fldCharType="separate"/>
        </w:r>
        <w:r w:rsidR="00D41F5D">
          <w:rPr>
            <w:noProof/>
            <w:lang w:bidi="bg-BG"/>
          </w:rPr>
          <w:t>2</w:t>
        </w:r>
        <w:r w:rsidRPr="002924D2">
          <w:rPr>
            <w:noProof/>
            <w:lang w:bidi="bg-BG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F5D" w:rsidRDefault="00D41F5D" w:rsidP="008B0818">
      <w:r>
        <w:separator/>
      </w:r>
    </w:p>
  </w:footnote>
  <w:footnote w:type="continuationSeparator" w:id="0">
    <w:p w:rsidR="00D41F5D" w:rsidRDefault="00D41F5D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margin">
                <wp:posOffset>-682580</wp:posOffset>
              </wp:positionH>
              <wp:positionV relativeFrom="page">
                <wp:posOffset>231820</wp:posOffset>
              </wp:positionV>
              <wp:extent cx="7105243" cy="10160930"/>
              <wp:effectExtent l="0" t="0" r="635" b="0"/>
              <wp:wrapNone/>
              <wp:docPr id="4" name="Група 4" descr="Фонови изображения и обекти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5243" cy="10160930"/>
                        <a:chOff x="0" y="0"/>
                        <a:chExt cx="7325360" cy="9500067"/>
                      </a:xfrm>
                    </wpg:grpSpPr>
                    <wpg:grpSp>
                      <wpg:cNvPr id="10" name="Група 10" descr="Банер отдясно в горния колонтитул"/>
                      <wpg:cNvGrpSpPr/>
                      <wpg:grpSpPr>
                        <a:xfrm>
                          <a:off x="4305151" y="4292600"/>
                          <a:ext cx="3020209" cy="5207467"/>
                          <a:chOff x="-149" y="0"/>
                          <a:chExt cx="3020209" cy="5207467"/>
                        </a:xfrm>
                      </wpg:grpSpPr>
                      <wps:wsp>
                        <wps:cNvPr id="2" name="Правоъгълник 2" descr="Червеникавокафява декоративна стрелка, насочена надолу." title="Стрелка"/>
                        <wps:cNvSpPr/>
                        <wps:spPr>
                          <a:xfrm flipH="1">
                            <a:off x="-149" y="1469412"/>
                            <a:ext cx="3017520" cy="373805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Равнобедрен триъгълник 9" descr="Горна част на банера отдясно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Група 11" descr="Горно фоново изображение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Равнобедрен триъгълник 3" descr="Долна част на основното изображение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bg-BG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авоъгълник 6" descr="Горно фоново изображение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Картина 15" descr="Листа в банер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Група 8" descr="Банер отляво в горния колонтитул"/>
                      <wpg:cNvGrpSpPr/>
                      <wpg:grpSpPr>
                        <a:xfrm>
                          <a:off x="0" y="12700"/>
                          <a:ext cx="3017520" cy="5002996"/>
                          <a:chOff x="0" y="0"/>
                          <a:chExt cx="3017520" cy="5002996"/>
                        </a:xfrm>
                      </wpg:grpSpPr>
                      <wps:wsp>
                        <wps:cNvPr id="5" name="Равнобедрен триъгълник 5" descr="Горна част на банера отляво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Правоъгълник 1" descr="Червеникавокафява декоративна стрелка, насочена надолу." title="Стрелка"/>
                        <wps:cNvSpPr/>
                        <wps:spPr>
                          <a:xfrm>
                            <a:off x="0" y="718428"/>
                            <a:ext cx="3017520" cy="428456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Право съединение 7" descr="Декоративна линия"/>
                      <wps:cNvCnPr/>
                      <wps:spPr>
                        <a:xfrm>
                          <a:off x="0" y="5228965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Група 4" o:spid="_x0000_s1026" alt="Фонови изображения и обекти." style="position:absolute;left:0;text-align:left;margin-left:-53.75pt;margin-top:18.25pt;width:559.45pt;height:800.05pt;z-index:251688960;mso-position-horizontal-relative:margin;mso-position-vertical-relative:page;mso-width-relative:margin;mso-height-relative:margin" coordsize="73253,95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">
              <v:group id="Група 10" o:spid="_x0000_s1027" alt="Банер отдясно в горния колонтитул" style="position:absolute;left:43051;top:42926;width:30202;height:52074" coordorigin="-1" coordsize="30202,5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Правоъгълник 2" o:spid="_x0000_s1028" alt="Червеникавокафява декоративна стрелка, насочена надолу." style="position:absolute;left:-1;top:14694;width:30174;height:373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 триъгълник 9" o:spid="_x0000_s1029" type="#_x0000_t5" alt="Горна част на банера отдясно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Група 11" o:spid="_x0000_s1030" alt="Горно фоново изображение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Равнобедрен триъгълник 3" o:spid="_x0000_s1031" type="#_x0000_t5" alt="Долна част на основното изображение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bg-BG"/>
                          </w:rPr>
                          <w:t>`</w:t>
                        </w:r>
                      </w:p>
                    </w:txbxContent>
                  </v:textbox>
                </v:shape>
                <v:rect id="Правоъгълник 6" o:spid="_x0000_s1032" alt="Горно фоново изображение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15" o:spid="_x0000_s1033" type="#_x0000_t75" alt="Листа в банера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Листа в банера" cropleft="-229f"/>
                </v:shape>
              </v:group>
              <v:group id="Група 8" o:spid="_x0000_s1034" alt="Банер отляво в горния колонтитул" style="position:absolute;top:127;width:30175;height:50029" coordsize="30175,5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Равнобедрен триъгълник 5" o:spid="_x0000_s1035" type="#_x0000_t5" alt="Горна част на банера отляво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Правоъгълник 1" o:spid="_x0000_s1036" alt="Червеникавокафява декоративна стрелка, насочена надолу." style="position:absolute;top:7184;width:30175;height:4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Право съединение 7" o:spid="_x0000_s1037" alt="Декоративна линия" style="position:absolute;visibility:visible;mso-wrap-style:square" from="0,52289" to="36576,5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margin" anchory="page"/>
            </v:group>
          </w:pict>
        </mc:Fallback>
      </mc:AlternateContent>
    </w:r>
    <w:r w:rsidR="00B550C6">
      <w:rPr>
        <w:noProof/>
        <w:lang w:bidi="bg-BG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8C633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02476F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4E2B71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524C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A246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BAEC5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F6F29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02D1B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AC66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87EF8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243E4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2B430E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Стати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1A809A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F5D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36F1F"/>
    <w:rsid w:val="00263075"/>
    <w:rsid w:val="002733AA"/>
    <w:rsid w:val="002924D2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41F5D"/>
    <w:rsid w:val="00D529A9"/>
    <w:rsid w:val="00D63B4C"/>
    <w:rsid w:val="00DA3333"/>
    <w:rsid w:val="00DC1F2A"/>
    <w:rsid w:val="00E3023A"/>
    <w:rsid w:val="00E402F3"/>
    <w:rsid w:val="00E43EFE"/>
    <w:rsid w:val="00E44A34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bg-BG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24D2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2924D2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924D2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2924D2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2924D2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2924D2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2924D2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2924D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924D2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924D2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24D2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2924D2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2924D2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2924D2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2924D2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2924D2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2924D2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a">
    <w:name w:val="Час"/>
    <w:basedOn w:val="Normal"/>
    <w:uiPriority w:val="2"/>
    <w:qFormat/>
    <w:rsid w:val="002924D2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a0">
    <w:name w:val="Място"/>
    <w:basedOn w:val="Normal"/>
    <w:uiPriority w:val="3"/>
    <w:qFormat/>
    <w:rsid w:val="002924D2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a1">
    <w:name w:val="Информация за връзка"/>
    <w:basedOn w:val="Normal"/>
    <w:uiPriority w:val="4"/>
    <w:qFormat/>
    <w:rsid w:val="002924D2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2924D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24D2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2924D2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24D2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924D2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4D2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4D2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4D2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2924D2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924D2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924D2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924D2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24D2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2924D2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2924D2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24D2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2924D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924D2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2924D2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2924D2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4D2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924D2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4D2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4D2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924D2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924D2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924D2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924D2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924D2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4D2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4D2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4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4D2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924D2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924D2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924D2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924D2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2924D2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24D2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24D2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2924D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2924D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924D2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24D2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2924D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2924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924D2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924D2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924D2"/>
    <w:rPr>
      <w:rFonts w:ascii="Consolas" w:hAnsi="Consolas"/>
      <w:color w:val="auto"/>
      <w:sz w:val="22"/>
      <w:szCs w:val="21"/>
    </w:rPr>
  </w:style>
  <w:style w:type="paragraph" w:customStyle="1" w:styleId="a2">
    <w:name w:val="Въведение"/>
    <w:basedOn w:val="Normal"/>
    <w:qFormat/>
    <w:rsid w:val="002924D2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2924D2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2924D2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924D2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4D2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4D2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2924D2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2924D2"/>
  </w:style>
  <w:style w:type="paragraph" w:styleId="BodyText">
    <w:name w:val="Body Text"/>
    <w:basedOn w:val="Normal"/>
    <w:link w:val="BodyTextChar"/>
    <w:uiPriority w:val="99"/>
    <w:semiHidden/>
    <w:unhideWhenUsed/>
    <w:rsid w:val="002924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24D2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924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924D2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924D2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924D2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924D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924D2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924D2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924D2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924D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924D2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2924D2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2924D2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924D2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2924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924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924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924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924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924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924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924D2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924D2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semiHidden/>
    <w:unhideWhenUsed/>
    <w:qFormat/>
    <w:rsid w:val="002924D2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924D2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2924D2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2924D2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2924D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924D2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924D2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924D2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924D2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924D2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924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924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924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924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924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924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924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924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924D2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924D2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924D2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924D2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924D2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924D2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924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924D2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924D2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924D2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924D2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924D2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924D2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2924D2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2924D2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924D2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924D2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2924D2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924D2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2924D2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2924D2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924D2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924D2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924D2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924D2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924D2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924D2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924D2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924D2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924D2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924D2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924D2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924D2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924D2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924D2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924D2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924D2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924D2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924D2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2924D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924D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924D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924D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924D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924D2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924D2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924D2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924D2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924D2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924D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924D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924D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924D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924D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924D2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924D2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924D2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924D2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924D2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2924D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924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924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924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924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924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924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924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924D2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924D2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924D2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924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924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924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924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924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924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924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924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924D2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924D2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924D2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924D2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924D2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924D2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924D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924D2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924D2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924D2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924D2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924D2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924D2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924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924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924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2924D2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924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924D2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924D2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2924D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924D2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924D2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2924D2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2924D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924D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924D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924D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924D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924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924D2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924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924D2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924D2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924D2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2924D2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2924D2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924D2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924D2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924D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924D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924D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924D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924D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924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924D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924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924D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924D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924D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924D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924D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924D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924D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924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924D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924D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924D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924D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924D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924D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924D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924D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924D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924D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924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924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924D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924D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924D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924D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924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924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924D2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924D2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2924D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924D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924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924D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924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924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924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924D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924D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924D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924D2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924D2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924D2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924D2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924D2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924D2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924D2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924D2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924D2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924D2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2924D2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82F735FF574877AA17BDA147A82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E44DD-36BE-46F5-9B56-E697141F1451}"/>
      </w:docPartPr>
      <w:docPartBody>
        <w:p w:rsidR="00000000" w:rsidRDefault="00FA6903">
          <w:pPr>
            <w:pStyle w:val="CE82F735FF574877AA17BDA147A824D1"/>
          </w:pPr>
          <w:r w:rsidRPr="002924D2">
            <w:rPr>
              <w:lang w:bidi="bg-BG"/>
            </w:rPr>
            <w:t>Есен 2018</w:t>
          </w:r>
        </w:p>
      </w:docPartBody>
    </w:docPart>
    <w:docPart>
      <w:docPartPr>
        <w:name w:val="98F38A97EF9F45C48F09D62C2883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A4EF5-B87A-46C4-BB9B-723131D406A8}"/>
      </w:docPartPr>
      <w:docPartBody>
        <w:p w:rsidR="00000000" w:rsidRDefault="00FA6903">
          <w:pPr>
            <w:pStyle w:val="98F38A97EF9F45C48F09D62C28839C88"/>
          </w:pPr>
          <w:r w:rsidRPr="00E44A34">
            <w:rPr>
              <w:sz w:val="80"/>
              <w:szCs w:val="80"/>
              <w:lang w:bidi="bg-BG"/>
            </w:rPr>
            <w:t>Фестивал</w:t>
          </w:r>
        </w:p>
      </w:docPartBody>
    </w:docPart>
    <w:docPart>
      <w:docPartPr>
        <w:name w:val="11DF0518439B48F5BF60571AD6EBE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9F4EA-3113-4D1C-A2FA-A77F3F7892F5}"/>
      </w:docPartPr>
      <w:docPartBody>
        <w:p w:rsidR="00FA6903" w:rsidRPr="00E44A34" w:rsidRDefault="00FA6903" w:rsidP="005F6144">
          <w:pPr>
            <w:rPr>
              <w:sz w:val="26"/>
              <w:szCs w:val="26"/>
            </w:rPr>
          </w:pPr>
          <w:r w:rsidRPr="00E44A34">
            <w:rPr>
              <w:sz w:val="26"/>
              <w:szCs w:val="26"/>
              <w:lang w:bidi="bg-BG"/>
            </w:rPr>
            <w:t xml:space="preserve">Елате да отпразнуваме заедно настъпването на есента!  </w:t>
          </w:r>
        </w:p>
        <w:p w:rsidR="00FA6903" w:rsidRPr="00E44A34" w:rsidRDefault="00FA6903" w:rsidP="005F6144">
          <w:pPr>
            <w:rPr>
              <w:sz w:val="26"/>
              <w:szCs w:val="26"/>
            </w:rPr>
          </w:pPr>
          <w:r w:rsidRPr="00E44A34">
            <w:rPr>
              <w:sz w:val="26"/>
              <w:szCs w:val="26"/>
              <w:lang w:bidi="bg-BG"/>
            </w:rPr>
            <w:t>На фестивала ще има жива музика, произведения на изкуството и занаятите за цялото семейство, а също и много храна.  Готови ли сте за забавления през есента?</w:t>
          </w:r>
        </w:p>
        <w:p w:rsidR="00FA6903" w:rsidRPr="00E44A34" w:rsidRDefault="00FA6903" w:rsidP="005F6144">
          <w:pPr>
            <w:rPr>
              <w:sz w:val="26"/>
              <w:szCs w:val="26"/>
            </w:rPr>
          </w:pPr>
          <w:r w:rsidRPr="00E44A34">
            <w:rPr>
              <w:sz w:val="26"/>
              <w:szCs w:val="26"/>
              <w:lang w:bidi="bg-BG"/>
            </w:rPr>
            <w:t>За да заместите текст в контейнер (като напр. този), просто щракнете върху него и започнете да въвеждате.</w:t>
          </w:r>
        </w:p>
        <w:p w:rsidR="00FA6903" w:rsidRPr="00E44A34" w:rsidRDefault="00FA6903" w:rsidP="005F6144">
          <w:pPr>
            <w:rPr>
              <w:sz w:val="26"/>
              <w:szCs w:val="26"/>
            </w:rPr>
          </w:pPr>
          <w:r w:rsidRPr="00E44A34">
            <w:rPr>
              <w:sz w:val="26"/>
              <w:szCs w:val="26"/>
              <w:lang w:bidi="bg-BG"/>
            </w:rPr>
            <w:t xml:space="preserve">Смятаме, че тази красива листовка изглежда чудесно така.  Но ако искате да го направите го лично ваш, прегледайте различните шрифтове и цветове в раздела "Проектиране".  </w:t>
          </w:r>
        </w:p>
        <w:p w:rsidR="00000000" w:rsidRDefault="00FA6903">
          <w:pPr>
            <w:pStyle w:val="11DF0518439B48F5BF60571AD6EBE36B"/>
          </w:pPr>
          <w:r w:rsidRPr="00E44A34">
            <w:rPr>
              <w:sz w:val="26"/>
              <w:szCs w:val="26"/>
              <w:lang w:bidi="bg-BG"/>
            </w:rPr>
            <w:t>Щракнете двукратно в горния колонтитул, за да промените изображението или обектите във фона.</w:t>
          </w:r>
        </w:p>
      </w:docPartBody>
    </w:docPart>
    <w:docPart>
      <w:docPartPr>
        <w:name w:val="2E4360B3456A449FAE6FEC7A754C0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5E139-309A-4152-BAF7-5A3409E387C8}"/>
      </w:docPartPr>
      <w:docPartBody>
        <w:p w:rsidR="00000000" w:rsidRDefault="00FA6903">
          <w:pPr>
            <w:pStyle w:val="2E4360B3456A449FAE6FEC7A754C0E6B"/>
          </w:pPr>
          <w:r w:rsidRPr="00E44A34">
            <w:rPr>
              <w:rStyle w:val="PlaceholderText"/>
              <w:sz w:val="68"/>
              <w:szCs w:val="68"/>
              <w:lang w:bidi="bg-BG"/>
            </w:rPr>
            <w:t>8 октомври [ГОДИНА]</w:t>
          </w:r>
        </w:p>
      </w:docPartBody>
    </w:docPart>
    <w:docPart>
      <w:docPartPr>
        <w:name w:val="3AFD7F83BF1F4A3BA169FC6BB32C0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06B60-7ECB-4A14-B1B9-3D45C49E6982}"/>
      </w:docPartPr>
      <w:docPartBody>
        <w:p w:rsidR="00000000" w:rsidRDefault="00FA6903">
          <w:pPr>
            <w:pStyle w:val="3AFD7F83BF1F4A3BA169FC6BB32C0472"/>
          </w:pPr>
          <w:r w:rsidRPr="00E44A34">
            <w:rPr>
              <w:sz w:val="72"/>
              <w:szCs w:val="72"/>
              <w:lang w:bidi="bg-BG"/>
            </w:rPr>
            <w:t>в 17:00 ч.</w:t>
          </w:r>
        </w:p>
      </w:docPartBody>
    </w:docPart>
    <w:docPart>
      <w:docPartPr>
        <w:name w:val="3AC4675FD0214BC690C0E5BCB37C5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4A7F8-DB17-418A-BC9D-E1D93EF44706}"/>
      </w:docPartPr>
      <w:docPartBody>
        <w:p w:rsidR="00000000" w:rsidRDefault="00FA6903">
          <w:pPr>
            <w:pStyle w:val="3AC4675FD0214BC690C0E5BCB37C5CCE"/>
          </w:pPr>
          <w:r w:rsidRPr="00E44A34">
            <w:rPr>
              <w:lang w:bidi="bg-BG"/>
            </w:rPr>
            <w:t>Моля, отговорете на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82F735FF574877AA17BDA147A824D1">
    <w:name w:val="CE82F735FF574877AA17BDA147A824D1"/>
  </w:style>
  <w:style w:type="paragraph" w:customStyle="1" w:styleId="98F38A97EF9F45C48F09D62C28839C88">
    <w:name w:val="98F38A97EF9F45C48F09D62C28839C88"/>
  </w:style>
  <w:style w:type="paragraph" w:customStyle="1" w:styleId="11DF0518439B48F5BF60571AD6EBE36B">
    <w:name w:val="11DF0518439B48F5BF60571AD6EBE36B"/>
  </w:style>
  <w:style w:type="character" w:styleId="PlaceholderText">
    <w:name w:val="Placeholder Text"/>
    <w:basedOn w:val="DefaultParagraphFont"/>
    <w:uiPriority w:val="99"/>
    <w:semiHidden/>
    <w:rPr>
      <w:rFonts w:ascii="Century Gothic" w:hAnsi="Century Gothic"/>
      <w:color w:val="595959" w:themeColor="text1" w:themeTint="A6"/>
    </w:rPr>
  </w:style>
  <w:style w:type="paragraph" w:customStyle="1" w:styleId="2E4360B3456A449FAE6FEC7A754C0E6B">
    <w:name w:val="2E4360B3456A449FAE6FEC7A754C0E6B"/>
  </w:style>
  <w:style w:type="paragraph" w:customStyle="1" w:styleId="3AFD7F83BF1F4A3BA169FC6BB32C0472">
    <w:name w:val="3AFD7F83BF1F4A3BA169FC6BB32C0472"/>
  </w:style>
  <w:style w:type="paragraph" w:customStyle="1" w:styleId="3AC4675FD0214BC690C0E5BCB37C5CCE">
    <w:name w:val="3AC4675FD0214BC690C0E5BCB37C5C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6dc4bcd6-49db-4c07-9060-8acfc67cef9f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fb0879af-3eba-417a-a55a-ffe6dcd6ca77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8AE42B-4D8F-4410-898C-8A6636F6A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TF16412152</Template>
  <TotalTime>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2018-06-27T10:39:00Z</dcterms:created>
  <dcterms:modified xsi:type="dcterms:W3CDTF">2018-06-27T10:45:00Z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