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1C0986" w:rsidTr="000B3CA0">
        <w:trPr>
          <w:jc w:val="right"/>
        </w:trPr>
        <w:sdt>
          <w:sdtPr>
            <w:id w:val="-1384706299"/>
            <w:placeholder>
              <w:docPart w:val="A345FBBC6DC64E77AE6CD89A4343C2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1C0986" w:rsidRDefault="009533FA" w:rsidP="000B3CA0">
                <w:pPr>
                  <w:pStyle w:val="Title"/>
                </w:pPr>
                <w:r w:rsidRPr="005A67CE">
                  <w:rPr>
                    <w:sz w:val="86"/>
                    <w:szCs w:val="86"/>
                    <w:lang w:bidi="bg-BG"/>
                  </w:rPr>
                  <w:t>Име на събитие</w:t>
                </w:r>
              </w:p>
            </w:tc>
          </w:sdtContent>
        </w:sdt>
      </w:tr>
      <w:tr w:rsidR="005A67CE" w:rsidRPr="005A67CE" w:rsidTr="000B3CA0">
        <w:trPr>
          <w:trHeight w:val="558"/>
          <w:jc w:val="right"/>
        </w:trPr>
        <w:tc>
          <w:tcPr>
            <w:tcW w:w="6199" w:type="dxa"/>
          </w:tcPr>
          <w:p w:rsidR="005A67CE" w:rsidRDefault="005A67CE" w:rsidP="005A67CE">
            <w:r w:rsidRPr="005A67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AC3B36" wp14:editId="23684CE7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7620</wp:posOffset>
                      </wp:positionV>
                      <wp:extent cx="784225" cy="123190"/>
                      <wp:effectExtent l="0" t="0" r="15875" b="10160"/>
                      <wp:wrapNone/>
                      <wp:docPr id="5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4225" cy="123190"/>
                              </a:xfrm>
                              <a:custGeom>
                                <a:avLst/>
                                <a:gdLst>
                                  <a:gd name="T0" fmla="*/ 0 w 1236"/>
                                  <a:gd name="T1" fmla="*/ 9 h 194"/>
                                  <a:gd name="T2" fmla="*/ 175 w 1236"/>
                                  <a:gd name="T3" fmla="*/ 194 h 194"/>
                                  <a:gd name="T4" fmla="*/ 175 w 1236"/>
                                  <a:gd name="T5" fmla="*/ 174 h 194"/>
                                  <a:gd name="T6" fmla="*/ 332 w 1236"/>
                                  <a:gd name="T7" fmla="*/ 1 h 194"/>
                                  <a:gd name="T8" fmla="*/ 511 w 1236"/>
                                  <a:gd name="T9" fmla="*/ 189 h 194"/>
                                  <a:gd name="T10" fmla="*/ 681 w 1236"/>
                                  <a:gd name="T11" fmla="*/ 4 h 194"/>
                                  <a:gd name="T12" fmla="*/ 828 w 1236"/>
                                  <a:gd name="T13" fmla="*/ 182 h 194"/>
                                  <a:gd name="T14" fmla="*/ 963 w 1236"/>
                                  <a:gd name="T15" fmla="*/ 1 h 194"/>
                                  <a:gd name="T16" fmla="*/ 1107 w 1236"/>
                                  <a:gd name="T17" fmla="*/ 170 h 194"/>
                                  <a:gd name="T18" fmla="*/ 1236 w 1236"/>
                                  <a:gd name="T19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36" h="194">
                                    <a:moveTo>
                                      <a:pt x="0" y="9"/>
                                    </a:moveTo>
                                    <a:lnTo>
                                      <a:pt x="175" y="194"/>
                                    </a:lnTo>
                                    <a:lnTo>
                                      <a:pt x="175" y="174"/>
                                    </a:lnTo>
                                    <a:lnTo>
                                      <a:pt x="332" y="1"/>
                                    </a:lnTo>
                                    <a:lnTo>
                                      <a:pt x="511" y="189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828" y="182"/>
                                    </a:lnTo>
                                    <a:lnTo>
                                      <a:pt x="963" y="1"/>
                                    </a:lnTo>
                                    <a:lnTo>
                                      <a:pt x="1107" y="170"/>
                                    </a:lnTo>
                                    <a:lnTo>
                                      <a:pt x="1236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3A866" id="Freeform 11" o:spid="_x0000_s1026" style="position:absolute;margin-left:104.6pt;margin-top:.6pt;width:61.75pt;height: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" path="m,9l175,194r,-20l332,1,511,189,681,4,828,182,963,1r144,169l1236,e" filled="f" strokecolor="white [3212]">
                      <v:path arrowok="t" o:connecttype="custom" o:connectlocs="0,5715;111035,123190;111035,110490;210649,635;324222,120015;432085,2540;525355,115570;611010,635;702376,107950;784225,0" o:connectangles="0,0,0,0,0,0,0,0,0,0"/>
                    </v:shape>
                  </w:pict>
                </mc:Fallback>
              </mc:AlternateContent>
            </w:r>
            <w:r w:rsidRPr="005A67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CA319C" wp14:editId="4FDDF4C7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-3810</wp:posOffset>
                      </wp:positionV>
                      <wp:extent cx="784225" cy="123190"/>
                      <wp:effectExtent l="0" t="0" r="15875" b="10160"/>
                      <wp:wrapNone/>
                      <wp:docPr id="22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4225" cy="123190"/>
                              </a:xfrm>
                              <a:custGeom>
                                <a:avLst/>
                                <a:gdLst>
                                  <a:gd name="T0" fmla="*/ 0 w 1236"/>
                                  <a:gd name="T1" fmla="*/ 9 h 194"/>
                                  <a:gd name="T2" fmla="*/ 175 w 1236"/>
                                  <a:gd name="T3" fmla="*/ 194 h 194"/>
                                  <a:gd name="T4" fmla="*/ 175 w 1236"/>
                                  <a:gd name="T5" fmla="*/ 174 h 194"/>
                                  <a:gd name="T6" fmla="*/ 332 w 1236"/>
                                  <a:gd name="T7" fmla="*/ 1 h 194"/>
                                  <a:gd name="T8" fmla="*/ 511 w 1236"/>
                                  <a:gd name="T9" fmla="*/ 189 h 194"/>
                                  <a:gd name="T10" fmla="*/ 681 w 1236"/>
                                  <a:gd name="T11" fmla="*/ 4 h 194"/>
                                  <a:gd name="T12" fmla="*/ 828 w 1236"/>
                                  <a:gd name="T13" fmla="*/ 182 h 194"/>
                                  <a:gd name="T14" fmla="*/ 963 w 1236"/>
                                  <a:gd name="T15" fmla="*/ 1 h 194"/>
                                  <a:gd name="T16" fmla="*/ 1107 w 1236"/>
                                  <a:gd name="T17" fmla="*/ 170 h 194"/>
                                  <a:gd name="T18" fmla="*/ 1236 w 1236"/>
                                  <a:gd name="T19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36" h="194">
                                    <a:moveTo>
                                      <a:pt x="0" y="9"/>
                                    </a:moveTo>
                                    <a:lnTo>
                                      <a:pt x="175" y="194"/>
                                    </a:lnTo>
                                    <a:lnTo>
                                      <a:pt x="175" y="174"/>
                                    </a:lnTo>
                                    <a:lnTo>
                                      <a:pt x="332" y="1"/>
                                    </a:lnTo>
                                    <a:lnTo>
                                      <a:pt x="511" y="189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828" y="182"/>
                                    </a:lnTo>
                                    <a:lnTo>
                                      <a:pt x="963" y="1"/>
                                    </a:lnTo>
                                    <a:lnTo>
                                      <a:pt x="1107" y="170"/>
                                    </a:lnTo>
                                    <a:lnTo>
                                      <a:pt x="1236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2CA0E" id="Freeform 11" o:spid="_x0000_s1026" style="position:absolute;margin-left:227.25pt;margin-top:-.3pt;width:61.75pt;height: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" path="m,9l175,194r,-20l332,1,511,189,681,4,828,182,963,1r144,169l1236,e" filled="f" strokecolor="white [3212]">
                      <v:path arrowok="t" o:connecttype="custom" o:connectlocs="0,5715;111035,123190;111035,110490;210649,635;324222,120015;432085,2540;525355,115570;611010,635;702376,107950;784225,0" o:connectangles="0,0,0,0,0,0,0,0,0,0"/>
                    </v:shape>
                  </w:pict>
                </mc:Fallback>
              </mc:AlternateContent>
            </w:r>
            <w:r w:rsidRPr="005A67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E090C5" wp14:editId="5C1EADFB">
                      <wp:simplePos x="0" y="0"/>
                      <wp:positionH relativeFrom="column">
                        <wp:posOffset>2113743</wp:posOffset>
                      </wp:positionH>
                      <wp:positionV relativeFrom="paragraph">
                        <wp:posOffset>-3810</wp:posOffset>
                      </wp:positionV>
                      <wp:extent cx="784225" cy="123190"/>
                      <wp:effectExtent l="0" t="0" r="15875" b="10160"/>
                      <wp:wrapNone/>
                      <wp:docPr id="2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4225" cy="123190"/>
                              </a:xfrm>
                              <a:custGeom>
                                <a:avLst/>
                                <a:gdLst>
                                  <a:gd name="T0" fmla="*/ 0 w 1236"/>
                                  <a:gd name="T1" fmla="*/ 9 h 194"/>
                                  <a:gd name="T2" fmla="*/ 175 w 1236"/>
                                  <a:gd name="T3" fmla="*/ 194 h 194"/>
                                  <a:gd name="T4" fmla="*/ 175 w 1236"/>
                                  <a:gd name="T5" fmla="*/ 174 h 194"/>
                                  <a:gd name="T6" fmla="*/ 332 w 1236"/>
                                  <a:gd name="T7" fmla="*/ 1 h 194"/>
                                  <a:gd name="T8" fmla="*/ 511 w 1236"/>
                                  <a:gd name="T9" fmla="*/ 189 h 194"/>
                                  <a:gd name="T10" fmla="*/ 681 w 1236"/>
                                  <a:gd name="T11" fmla="*/ 4 h 194"/>
                                  <a:gd name="T12" fmla="*/ 828 w 1236"/>
                                  <a:gd name="T13" fmla="*/ 182 h 194"/>
                                  <a:gd name="T14" fmla="*/ 963 w 1236"/>
                                  <a:gd name="T15" fmla="*/ 1 h 194"/>
                                  <a:gd name="T16" fmla="*/ 1107 w 1236"/>
                                  <a:gd name="T17" fmla="*/ 170 h 194"/>
                                  <a:gd name="T18" fmla="*/ 1236 w 1236"/>
                                  <a:gd name="T19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36" h="194">
                                    <a:moveTo>
                                      <a:pt x="0" y="9"/>
                                    </a:moveTo>
                                    <a:lnTo>
                                      <a:pt x="175" y="194"/>
                                    </a:lnTo>
                                    <a:lnTo>
                                      <a:pt x="175" y="174"/>
                                    </a:lnTo>
                                    <a:lnTo>
                                      <a:pt x="332" y="1"/>
                                    </a:lnTo>
                                    <a:lnTo>
                                      <a:pt x="511" y="189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828" y="182"/>
                                    </a:lnTo>
                                    <a:lnTo>
                                      <a:pt x="963" y="1"/>
                                    </a:lnTo>
                                    <a:lnTo>
                                      <a:pt x="1107" y="170"/>
                                    </a:lnTo>
                                    <a:lnTo>
                                      <a:pt x="1236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9D41F" id="Freeform 10" o:spid="_x0000_s1026" style="position:absolute;margin-left:166.45pt;margin-top:-.3pt;width:61.75pt;height: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" path="m,9l175,194r,-20l332,1,511,189,681,4,828,182,963,1r144,169l1236,e" filled="f" strokecolor="white [3212]">
                      <v:path arrowok="t" o:connecttype="custom" o:connectlocs="0,5715;111035,123190;111035,110490;210649,635;324222,120015;432085,2540;525355,115570;611010,635;702376,107950;784225,0" o:connectangles="0,0,0,0,0,0,0,0,0,0"/>
                    </v:shape>
                  </w:pict>
                </mc:Fallback>
              </mc:AlternateContent>
            </w:r>
          </w:p>
        </w:tc>
      </w:tr>
      <w:tr w:rsidR="00B66D44" w:rsidRPr="001C0986" w:rsidTr="000B3CA0">
        <w:trPr>
          <w:jc w:val="right"/>
        </w:trPr>
        <w:sdt>
          <w:sdtPr>
            <w:id w:val="-1525392968"/>
            <w:placeholder>
              <w:docPart w:val="486CBBD3650C4633A5F7B10F9B44E3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1C0986" w:rsidRDefault="009533FA" w:rsidP="000B3CA0">
                <w:pPr>
                  <w:spacing w:after="120" w:line="240" w:lineRule="auto"/>
                  <w:ind w:left="102" w:right="102"/>
                </w:pPr>
                <w:r w:rsidRPr="001C0986">
                  <w:rPr>
                    <w:lang w:bidi="bg-BG"/>
                  </w:rPr>
                  <w:t>Кога</w:t>
                </w:r>
              </w:p>
            </w:tc>
          </w:sdtContent>
        </w:sdt>
      </w:tr>
      <w:tr w:rsidR="00B66D44" w:rsidRPr="001C0986" w:rsidTr="000B3CA0">
        <w:trPr>
          <w:jc w:val="right"/>
        </w:trPr>
        <w:sdt>
          <w:sdtPr>
            <w:id w:val="1030071144"/>
            <w:placeholder>
              <w:docPart w:val="6098795AE273465881A847941B7B49F5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1C0986" w:rsidRDefault="009533FA" w:rsidP="000B3CA0">
                <w:pPr>
                  <w:pStyle w:val="Date"/>
                  <w:rPr>
                    <w:rStyle w:val="DateChar"/>
                  </w:rPr>
                </w:pPr>
                <w:r w:rsidRPr="001C0986">
                  <w:rPr>
                    <w:lang w:bidi="bg-BG"/>
                  </w:rPr>
                  <w:t>8 юни [ГОДИНА]</w:t>
                </w:r>
              </w:p>
            </w:tc>
          </w:sdtContent>
        </w:sdt>
      </w:tr>
      <w:tr w:rsidR="00B66D44" w:rsidRPr="001C0986" w:rsidTr="000B3CA0">
        <w:trPr>
          <w:jc w:val="right"/>
        </w:trPr>
        <w:sdt>
          <w:sdtPr>
            <w:id w:val="-376551727"/>
            <w:placeholder>
              <w:docPart w:val="FB2EDB2E4B1E4EC4AA39D825A85ABC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1C0986" w:rsidRDefault="00D8745D" w:rsidP="000B3CA0">
                <w:pPr>
                  <w:pStyle w:val="a"/>
                </w:pPr>
                <w:r w:rsidRPr="001C0986">
                  <w:rPr>
                    <w:lang w:bidi="bg-BG"/>
                  </w:rPr>
                  <w:t>20:00 ч. – 24:00 ч.</w:t>
                </w:r>
              </w:p>
            </w:tc>
          </w:sdtContent>
        </w:sdt>
      </w:tr>
      <w:tr w:rsidR="00B66D44" w:rsidRPr="001C0986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56CF80776DF54C3987F7FFC8E3DF2B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1C0986" w:rsidRDefault="00D8745D" w:rsidP="000B3CA0">
                <w:pPr>
                  <w:pStyle w:val="Subtitle"/>
                  <w:rPr>
                    <w:noProof/>
                  </w:rPr>
                </w:pPr>
                <w:r w:rsidRPr="001C0986">
                  <w:rPr>
                    <w:lang w:bidi="bg-BG"/>
                  </w:rPr>
                  <w:t>Добавете основната информация за събитието тук!</w:t>
                </w:r>
              </w:p>
            </w:tc>
          </w:sdtContent>
        </w:sdt>
      </w:tr>
      <w:tr w:rsidR="00B66D44" w:rsidRPr="001C0986" w:rsidTr="005A67CE">
        <w:trPr>
          <w:trHeight w:val="5024"/>
          <w:jc w:val="right"/>
        </w:trPr>
        <w:sdt>
          <w:sdtPr>
            <w:rPr>
              <w:noProof/>
            </w:rPr>
            <w:id w:val="114188800"/>
            <w:placeholder>
              <w:docPart w:val="CE2A07384D154DB8875A18C988D4D4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D8745D" w:rsidRPr="001C0986" w:rsidRDefault="00D8745D" w:rsidP="00D8745D">
                <w:r w:rsidRPr="001C0986">
                  <w:rPr>
                    <w:lang w:bidi="bg-BG"/>
                  </w:rPr>
                  <w:t>За да заместите текст в контейнер (като напр. този), просто щракнете върху него и започнете да въвеждате.</w:t>
                </w:r>
              </w:p>
              <w:p w:rsidR="00D8745D" w:rsidRPr="001C0986" w:rsidRDefault="00D8745D" w:rsidP="00D8745D">
                <w:r w:rsidRPr="001C0986">
                  <w:rPr>
                    <w:lang w:bidi="bg-BG"/>
                  </w:rPr>
                  <w:t>Смятаме, че тази красива л</w:t>
                </w:r>
                <w:r w:rsidR="00C63698">
                  <w:rPr>
                    <w:lang w:bidi="bg-BG"/>
                  </w:rPr>
                  <w:t xml:space="preserve">истовка изглежда чудесно така. </w:t>
                </w:r>
                <w:r w:rsidRPr="001C0986">
                  <w:rPr>
                    <w:lang w:bidi="bg-BG"/>
                  </w:rPr>
                  <w:t>Но ако искате да го направите го лично ваш, прегледайте различните шрифтове и цв</w:t>
                </w:r>
                <w:r w:rsidR="00C63698">
                  <w:rPr>
                    <w:lang w:bidi="bg-BG"/>
                  </w:rPr>
                  <w:t>етове в раздела "Проектиране".</w:t>
                </w:r>
              </w:p>
              <w:p w:rsidR="00B66D44" w:rsidRPr="001C0986" w:rsidRDefault="00D8745D" w:rsidP="000B3CA0">
                <w:r w:rsidRPr="001C0986">
                  <w:rPr>
                    <w:lang w:bidi="bg-BG"/>
                  </w:rPr>
                  <w:t>Щракнете двукратно в горния колонтитул, за да промените фоновото изображение.</w:t>
                </w:r>
              </w:p>
            </w:tc>
          </w:sdtContent>
        </w:sdt>
        <w:bookmarkStart w:id="0" w:name="_GoBack"/>
        <w:bookmarkEnd w:id="0"/>
      </w:tr>
    </w:tbl>
    <w:p w:rsidR="00C479BE" w:rsidRPr="001C0986" w:rsidRDefault="00C479BE" w:rsidP="00C6724B">
      <w:pPr>
        <w:spacing w:after="0"/>
        <w:rPr>
          <w:sz w:val="10"/>
        </w:rPr>
      </w:pPr>
    </w:p>
    <w:p w:rsidR="007F2548" w:rsidRPr="001C0986" w:rsidRDefault="007F2548" w:rsidP="00C6724B">
      <w:pPr>
        <w:pStyle w:val="NoSpacing"/>
        <w:rPr>
          <w:lang w:val="bg-BG"/>
        </w:rPr>
      </w:pPr>
    </w:p>
    <w:sectPr w:rsidR="007F2548" w:rsidRPr="001C0986" w:rsidSect="00C636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698" w:rsidRDefault="00C63698" w:rsidP="0068245E">
      <w:pPr>
        <w:spacing w:after="0" w:line="240" w:lineRule="auto"/>
      </w:pPr>
      <w:r>
        <w:separator/>
      </w:r>
    </w:p>
  </w:endnote>
  <w:endnote w:type="continuationSeparator" w:id="0">
    <w:p w:rsidR="00C63698" w:rsidRDefault="00C6369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86" w:rsidRDefault="001C09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1C0986" w:rsidRDefault="009124DD">
    <w:pPr>
      <w:pStyle w:val="Footer"/>
    </w:pPr>
    <w:r w:rsidRPr="001C0986">
      <w:rPr>
        <w:lang w:bidi="bg-BG"/>
      </w:rPr>
      <w:fldChar w:fldCharType="begin"/>
    </w:r>
    <w:r w:rsidRPr="001C0986">
      <w:rPr>
        <w:lang w:bidi="bg-BG"/>
      </w:rPr>
      <w:instrText xml:space="preserve"> PAGE   \* MERGEFORMAT </w:instrText>
    </w:r>
    <w:r w:rsidRPr="001C0986">
      <w:rPr>
        <w:lang w:bidi="bg-BG"/>
      </w:rPr>
      <w:fldChar w:fldCharType="separate"/>
    </w:r>
    <w:r w:rsidR="009533FA" w:rsidRPr="001C0986">
      <w:rPr>
        <w:noProof/>
        <w:lang w:bidi="bg-BG"/>
      </w:rPr>
      <w:t>2</w:t>
    </w:r>
    <w:r w:rsidRPr="001C0986">
      <w:rPr>
        <w:noProof/>
        <w:lang w:bidi="bg-BG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86" w:rsidRDefault="001C09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698" w:rsidRDefault="00C63698" w:rsidP="0068245E">
      <w:pPr>
        <w:spacing w:after="0" w:line="240" w:lineRule="auto"/>
      </w:pPr>
      <w:r>
        <w:separator/>
      </w:r>
    </w:p>
  </w:footnote>
  <w:footnote w:type="continuationSeparator" w:id="0">
    <w:p w:rsidR="00C63698" w:rsidRDefault="00C6369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86" w:rsidRDefault="001C09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986" w:rsidRPr="001C0986" w:rsidRDefault="001C09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bidi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Фоново изображение" descr="Фоново изображени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AD5063F" id="Фоново изображение" o:spid="_x0000_s1026" alt="Фоново изображение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" stroked="f" strokeweight="1pt">
              <v:fill r:id="rId2" o:title="Фоново изображение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bg-BG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03C37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432D81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CECA4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D601A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33ED83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CC453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06A03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1ECFE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1E3C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F8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C7D9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493FD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Стати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4600B0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698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1C0986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A67CE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37F9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3698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267B35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bg-BG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0986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C0986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C0986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C0986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C0986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C0986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C0986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C0986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C0986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C0986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C0986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1C0986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1C0986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1C0986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1C0986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1C0986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1C0986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a">
    <w:name w:val="Час"/>
    <w:basedOn w:val="Normal"/>
    <w:uiPriority w:val="2"/>
    <w:qFormat/>
    <w:rsid w:val="001C0986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a0">
    <w:name w:val="Място"/>
    <w:basedOn w:val="Normal"/>
    <w:uiPriority w:val="3"/>
    <w:semiHidden/>
    <w:qFormat/>
    <w:rsid w:val="001C0986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Информация за връзка"/>
    <w:basedOn w:val="Normal"/>
    <w:uiPriority w:val="4"/>
    <w:semiHidden/>
    <w:qFormat/>
    <w:rsid w:val="001C0986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C098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0986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1C0986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0986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1C0986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C0986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C0986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1C0986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1C0986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C0986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1C0986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1C0986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986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1C0986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1C0986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1C0986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1C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1C0986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1C0986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1C0986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1C0986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0986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986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0986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C0986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1C0986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0986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C0986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1C0986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986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C0986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9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C0986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0986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C0986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0986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C0986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C0986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0986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C0986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1C0986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1C098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0986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C0986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1C0986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C098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C0986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C0986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1C0986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1C0986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1C0986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C0986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986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986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1C0986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1C0986"/>
  </w:style>
  <w:style w:type="paragraph" w:styleId="BodyText">
    <w:name w:val="Body Text"/>
    <w:basedOn w:val="Normal"/>
    <w:link w:val="BodyTextChar"/>
    <w:uiPriority w:val="99"/>
    <w:semiHidden/>
    <w:unhideWhenUsed/>
    <w:rsid w:val="001C09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C0986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09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0986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C0986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C0986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098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C0986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C0986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C0986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098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0986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1C0986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C098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C0986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C098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C0986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C0986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C0986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C0986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C0986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C0986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C098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C0986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C0986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C0986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C0986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C0986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C0986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C098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C0986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semiHidden/>
    <w:unhideWhenUsed/>
    <w:qFormat/>
    <w:rsid w:val="001C0986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C0986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1C098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C0986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1C098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C0986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C0986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C0986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C0986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C0986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C098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C0986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C0986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C0986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C0986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C0986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C0986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C09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C09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C09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C09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C09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C09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C098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C098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C0986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C0986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C0986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C0986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C0986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C0986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C098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C0986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C0986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C0986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C0986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C0986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C0986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1C0986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1C0986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C098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C0986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1C0986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1C0986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1C0986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1C0986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C0986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C0986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1C098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C0986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C0986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C0986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C0986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C0986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C0986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C098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C0986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C0986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C0986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C0986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C0986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C0986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C098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C0986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C0986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C0986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C0986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C0986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C0986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C0986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1C098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C098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C098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C098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C098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C0986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C0986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C0986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C0986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C0986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C098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C098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C098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C098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C098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C0986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C098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C098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C098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C098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C098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C09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C09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C09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C09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C09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C09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C09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1C098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C0986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C0986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C0986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C0986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C0986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C0986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C0986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C0986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C098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C0986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C0986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C0986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C0986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C0986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C0986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C098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C0986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C0986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C0986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C0986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C0986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C0986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C098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C0986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C0986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C0986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C0986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C0986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C0986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C09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C0986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C0986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C0986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C0986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C0986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C0986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C09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C09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C09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C09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C09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C09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C098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C0986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C0986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C09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C0986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C0986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C0986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C0986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C0986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C0986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C09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C09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C09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C09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C09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C09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C09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1C0986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C098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C0986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C098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C098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C098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C0986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1C0986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1C098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C098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C098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C098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C098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C098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C0986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C098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C0986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C098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C0986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1C0986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1C0986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C0986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C0986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C09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0986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C0986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C0986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C0986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C0986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C0986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C0986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C0986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C0986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C0986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C0986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C0986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C0986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1C0986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45FBBC6DC64E77AE6CD89A4343C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6442B-2A25-414C-98B3-A6905189DFCB}"/>
      </w:docPartPr>
      <w:docPartBody>
        <w:p w:rsidR="00000000" w:rsidRDefault="006D73B5" w:rsidP="006D73B5">
          <w:pPr>
            <w:pStyle w:val="A345FBBC6DC64E77AE6CD89A4343C2731"/>
          </w:pPr>
          <w:r w:rsidRPr="005A67CE">
            <w:rPr>
              <w:sz w:val="86"/>
              <w:szCs w:val="86"/>
              <w:lang w:bidi="bg-BG"/>
            </w:rPr>
            <w:t>Име на събитие</w:t>
          </w:r>
        </w:p>
      </w:docPartBody>
    </w:docPart>
    <w:docPart>
      <w:docPartPr>
        <w:name w:val="486CBBD3650C4633A5F7B10F9B44E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4FDBD-E2A1-40C4-81BD-0F31907EE827}"/>
      </w:docPartPr>
      <w:docPartBody>
        <w:p w:rsidR="00000000" w:rsidRDefault="006D73B5" w:rsidP="006D73B5">
          <w:pPr>
            <w:pStyle w:val="486CBBD3650C4633A5F7B10F9B44E3051"/>
          </w:pPr>
          <w:r w:rsidRPr="001C0986">
            <w:rPr>
              <w:lang w:bidi="bg-BG"/>
            </w:rPr>
            <w:t>Кога</w:t>
          </w:r>
        </w:p>
      </w:docPartBody>
    </w:docPart>
    <w:docPart>
      <w:docPartPr>
        <w:name w:val="6098795AE273465881A847941B7B4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68F2-E121-4426-97CD-6FD0148F8808}"/>
      </w:docPartPr>
      <w:docPartBody>
        <w:p w:rsidR="00000000" w:rsidRDefault="006D73B5" w:rsidP="006D73B5">
          <w:pPr>
            <w:pStyle w:val="6098795AE273465881A847941B7B49F51"/>
          </w:pPr>
          <w:r w:rsidRPr="001C0986">
            <w:rPr>
              <w:lang w:bidi="bg-BG"/>
            </w:rPr>
            <w:t>8 юни [ГОДИНА]</w:t>
          </w:r>
        </w:p>
      </w:docPartBody>
    </w:docPart>
    <w:docPart>
      <w:docPartPr>
        <w:name w:val="FB2EDB2E4B1E4EC4AA39D825A85AB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02978-3938-44AE-BA45-C346AB8C8915}"/>
      </w:docPartPr>
      <w:docPartBody>
        <w:p w:rsidR="00000000" w:rsidRDefault="006D73B5" w:rsidP="006D73B5">
          <w:pPr>
            <w:pStyle w:val="FB2EDB2E4B1E4EC4AA39D825A85ABC301"/>
          </w:pPr>
          <w:r w:rsidRPr="001C0986">
            <w:rPr>
              <w:lang w:bidi="bg-BG"/>
            </w:rPr>
            <w:t>20:00 ч. – 24:00 ч.</w:t>
          </w:r>
        </w:p>
      </w:docPartBody>
    </w:docPart>
    <w:docPart>
      <w:docPartPr>
        <w:name w:val="56CF80776DF54C3987F7FFC8E3DF2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94015-93A3-4F62-871B-A9C10723B9A1}"/>
      </w:docPartPr>
      <w:docPartBody>
        <w:p w:rsidR="00000000" w:rsidRDefault="006D73B5" w:rsidP="006D73B5">
          <w:pPr>
            <w:pStyle w:val="56CF80776DF54C3987F7FFC8E3DF2BE91"/>
          </w:pPr>
          <w:r w:rsidRPr="001C0986">
            <w:rPr>
              <w:lang w:bidi="bg-BG"/>
            </w:rPr>
            <w:t>Добавете основната информация за събитието тук!</w:t>
          </w:r>
        </w:p>
      </w:docPartBody>
    </w:docPart>
    <w:docPart>
      <w:docPartPr>
        <w:name w:val="CE2A07384D154DB8875A18C988D4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2D1E0-8013-45EC-8DF8-73859926ECBD}"/>
      </w:docPartPr>
      <w:docPartBody>
        <w:p w:rsidR="006D73B5" w:rsidRPr="001C0986" w:rsidRDefault="006D73B5" w:rsidP="00D8745D">
          <w:r w:rsidRPr="001C0986">
            <w:rPr>
              <w:lang w:bidi="bg-BG"/>
            </w:rPr>
            <w:t>За да заместите текст в контейнер (като напр. този), просто щракнете върху него и започнете да въвеждате.</w:t>
          </w:r>
        </w:p>
        <w:p w:rsidR="006D73B5" w:rsidRPr="001C0986" w:rsidRDefault="006D73B5" w:rsidP="00D8745D">
          <w:r w:rsidRPr="001C0986">
            <w:rPr>
              <w:lang w:bidi="bg-BG"/>
            </w:rPr>
            <w:t>Смятаме, че тази красива л</w:t>
          </w:r>
          <w:r>
            <w:rPr>
              <w:lang w:bidi="bg-BG"/>
            </w:rPr>
            <w:t xml:space="preserve">истовка изглежда чудесно така. </w:t>
          </w:r>
          <w:r w:rsidRPr="001C0986">
            <w:rPr>
              <w:lang w:bidi="bg-BG"/>
            </w:rPr>
            <w:t>Но ако искате да го направите го лично ваш, прегледайте различните шрифтове и цв</w:t>
          </w:r>
          <w:r>
            <w:rPr>
              <w:lang w:bidi="bg-BG"/>
            </w:rPr>
            <w:t>етове в раздела "Проектиране".</w:t>
          </w:r>
        </w:p>
        <w:p w:rsidR="00000000" w:rsidRDefault="006D73B5" w:rsidP="006D73B5">
          <w:pPr>
            <w:pStyle w:val="CE2A07384D154DB8875A18C988D4D4601"/>
          </w:pPr>
          <w:r w:rsidRPr="001C0986">
            <w:rPr>
              <w:lang w:bidi="bg-BG"/>
            </w:rPr>
            <w:t>Щракнете двукратно в горния колонтитул, за да промените фоновото изображение.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3B5"/>
    <w:rsid w:val="006D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D73B5"/>
    <w:rPr>
      <w:rFonts w:ascii="Arial" w:hAnsi="Arial" w:cs="Arial"/>
      <w:color w:val="595959"/>
    </w:rPr>
  </w:style>
  <w:style w:type="paragraph" w:customStyle="1" w:styleId="A345FBBC6DC64E77AE6CD89A4343C273">
    <w:name w:val="A345FBBC6DC64E77AE6CD89A4343C273"/>
  </w:style>
  <w:style w:type="paragraph" w:customStyle="1" w:styleId="486CBBD3650C4633A5F7B10F9B44E305">
    <w:name w:val="486CBBD3650C4633A5F7B10F9B44E305"/>
  </w:style>
  <w:style w:type="paragraph" w:customStyle="1" w:styleId="6098795AE273465881A847941B7B49F5">
    <w:name w:val="6098795AE273465881A847941B7B49F5"/>
  </w:style>
  <w:style w:type="paragraph" w:customStyle="1" w:styleId="FB2EDB2E4B1E4EC4AA39D825A85ABC30">
    <w:name w:val="FB2EDB2E4B1E4EC4AA39D825A85ABC30"/>
  </w:style>
  <w:style w:type="paragraph" w:customStyle="1" w:styleId="56CF80776DF54C3987F7FFC8E3DF2BE9">
    <w:name w:val="56CF80776DF54C3987F7FFC8E3DF2BE9"/>
  </w:style>
  <w:style w:type="paragraph" w:customStyle="1" w:styleId="CE2A07384D154DB8875A18C988D4D460">
    <w:name w:val="CE2A07384D154DB8875A18C988D4D460"/>
  </w:style>
  <w:style w:type="paragraph" w:customStyle="1" w:styleId="A345FBBC6DC64E77AE6CD89A4343C2731">
    <w:name w:val="A345FBBC6DC64E77AE6CD89A4343C2731"/>
    <w:rsid w:val="006D73B5"/>
    <w:pPr>
      <w:spacing w:after="120" w:line="192" w:lineRule="auto"/>
      <w:ind w:left="102" w:right="102"/>
      <w:jc w:val="right"/>
    </w:pPr>
    <w:rPr>
      <w:rFonts w:ascii="Arial Black" w:eastAsia="Candara" w:hAnsi="Arial Black" w:cs="Arial"/>
      <w:b/>
      <w:caps/>
      <w:color w:val="FFFFFF" w:themeColor="background1"/>
      <w:sz w:val="96"/>
      <w:szCs w:val="120"/>
      <w:lang w:val="bg-BG" w:eastAsia="en-IN"/>
    </w:rPr>
  </w:style>
  <w:style w:type="paragraph" w:customStyle="1" w:styleId="486CBBD3650C4633A5F7B10F9B44E3051">
    <w:name w:val="486CBBD3650C4633A5F7B10F9B44E3051"/>
    <w:rsid w:val="006D73B5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bg-BG" w:eastAsia="en-IN"/>
    </w:rPr>
  </w:style>
  <w:style w:type="paragraph" w:customStyle="1" w:styleId="6098795AE273465881A847941B7B49F51">
    <w:name w:val="6098795AE273465881A847941B7B49F51"/>
    <w:rsid w:val="006D73B5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bg-BG" w:eastAsia="en-IN"/>
    </w:rPr>
  </w:style>
  <w:style w:type="paragraph" w:customStyle="1" w:styleId="FB2EDB2E4B1E4EC4AA39D825A85ABC301">
    <w:name w:val="FB2EDB2E4B1E4EC4AA39D825A85ABC301"/>
    <w:rsid w:val="006D73B5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bg-BG" w:eastAsia="en-IN"/>
    </w:rPr>
  </w:style>
  <w:style w:type="paragraph" w:customStyle="1" w:styleId="56CF80776DF54C3987F7FFC8E3DF2BE91">
    <w:name w:val="56CF80776DF54C3987F7FFC8E3DF2BE91"/>
    <w:rsid w:val="006D73B5"/>
    <w:pPr>
      <w:spacing w:before="240" w:after="240" w:line="228" w:lineRule="auto"/>
      <w:jc w:val="right"/>
    </w:pPr>
    <w:rPr>
      <w:rFonts w:ascii="Arial" w:eastAsia="Candara" w:hAnsi="Arial" w:cs="Arial"/>
      <w:caps/>
      <w:color w:val="FFFFFF" w:themeColor="background1"/>
      <w:sz w:val="40"/>
      <w:szCs w:val="28"/>
      <w:lang w:val="bg-BG" w:eastAsia="en-IN"/>
    </w:rPr>
  </w:style>
  <w:style w:type="paragraph" w:styleId="Date">
    <w:name w:val="Date"/>
    <w:basedOn w:val="Normal"/>
    <w:link w:val="DateChar"/>
    <w:uiPriority w:val="2"/>
    <w:qFormat/>
    <w:rsid w:val="006D73B5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bg-BG" w:eastAsia="en-IN"/>
    </w:rPr>
  </w:style>
  <w:style w:type="character" w:customStyle="1" w:styleId="DateChar">
    <w:name w:val="Date Char"/>
    <w:link w:val="Date"/>
    <w:uiPriority w:val="2"/>
    <w:rsid w:val="006D73B5"/>
    <w:rPr>
      <w:rFonts w:ascii="Arial Black" w:eastAsia="Candara" w:hAnsi="Arial Black" w:cs="Arial"/>
      <w:b/>
      <w:caps/>
      <w:color w:val="FFFFFF" w:themeColor="background1"/>
      <w:sz w:val="44"/>
      <w:szCs w:val="21"/>
      <w:lang w:val="bg-BG" w:eastAsia="en-IN"/>
    </w:rPr>
  </w:style>
  <w:style w:type="paragraph" w:customStyle="1" w:styleId="CE2A07384D154DB8875A18C988D4D4601">
    <w:name w:val="CE2A07384D154DB8875A18C988D4D4601"/>
    <w:rsid w:val="006D73B5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bg-BG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DD5417-17BF-4A62-A09E-096A6A279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2018-06-27T10:28:00Z</dcterms:created>
  <dcterms:modified xsi:type="dcterms:W3CDTF">2018-06-27T10:34:00Z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