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4B5D7D" w14:textId="186D2932" w:rsidR="005E66C2" w:rsidRDefault="00C35313">
      <w:pPr>
        <w:pStyle w:val="Title"/>
      </w:pPr>
      <w:r>
        <w:rPr>
          <w:noProof/>
          <w:lang w:bidi="bg-BG"/>
        </w:rPr>
        <mc:AlternateContent>
          <mc:Choice Requires="wpg">
            <w:drawing>
              <wp:anchor distT="0" distB="0" distL="114300" distR="114300" simplePos="0" relativeHeight="251670015" behindDoc="0" locked="0" layoutInCell="1" allowOverlap="1" wp14:anchorId="30878216" wp14:editId="227121C5">
                <wp:simplePos x="0" y="0"/>
                <wp:positionH relativeFrom="page">
                  <wp:posOffset>4605948</wp:posOffset>
                </wp:positionH>
                <wp:positionV relativeFrom="page">
                  <wp:posOffset>939165</wp:posOffset>
                </wp:positionV>
                <wp:extent cx="1266825" cy="1517015"/>
                <wp:effectExtent l="0" t="0" r="9525" b="6985"/>
                <wp:wrapSquare wrapText="bothSides"/>
                <wp:docPr id="8" name="Група 23" descr="Текстът &quot;за&quot; с изящен почерк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266825" cy="1517015"/>
                          <a:chOff x="-26824" y="-345008"/>
                          <a:chExt cx="1269021" cy="1517537"/>
                        </a:xfrm>
                      </wpg:grpSpPr>
                      <wps:wsp>
                        <wps:cNvPr id="9" name="Свободна линия 9" hidden="1"/>
                        <wps:cNvSpPr>
                          <a:spLocks noEditPoints="1"/>
                        </wps:cNvSpPr>
                        <wps:spPr bwMode="auto">
                          <a:xfrm>
                            <a:off x="0" y="0"/>
                            <a:ext cx="979488" cy="1160463"/>
                          </a:xfrm>
                          <a:custGeom>
                            <a:avLst/>
                            <a:gdLst>
                              <a:gd name="T0" fmla="*/ 2011 w 3085"/>
                              <a:gd name="T1" fmla="*/ 3169 h 3654"/>
                              <a:gd name="T2" fmla="*/ 2079 w 3085"/>
                              <a:gd name="T3" fmla="*/ 3436 h 3654"/>
                              <a:gd name="T4" fmla="*/ 2202 w 3085"/>
                              <a:gd name="T5" fmla="*/ 3258 h 3654"/>
                              <a:gd name="T6" fmla="*/ 2211 w 3085"/>
                              <a:gd name="T7" fmla="*/ 2752 h 3654"/>
                              <a:gd name="T8" fmla="*/ 1304 w 3085"/>
                              <a:gd name="T9" fmla="*/ 637 h 3654"/>
                              <a:gd name="T10" fmla="*/ 1002 w 3085"/>
                              <a:gd name="T11" fmla="*/ 956 h 3654"/>
                              <a:gd name="T12" fmla="*/ 821 w 3085"/>
                              <a:gd name="T13" fmla="*/ 1611 h 3654"/>
                              <a:gd name="T14" fmla="*/ 895 w 3085"/>
                              <a:gd name="T15" fmla="*/ 1982 h 3654"/>
                              <a:gd name="T16" fmla="*/ 1234 w 3085"/>
                              <a:gd name="T17" fmla="*/ 2121 h 3654"/>
                              <a:gd name="T18" fmla="*/ 1508 w 3085"/>
                              <a:gd name="T19" fmla="*/ 1649 h 3654"/>
                              <a:gd name="T20" fmla="*/ 1579 w 3085"/>
                              <a:gd name="T21" fmla="*/ 1012 h 3654"/>
                              <a:gd name="T22" fmla="*/ 1441 w 3085"/>
                              <a:gd name="T23" fmla="*/ 663 h 3654"/>
                              <a:gd name="T24" fmla="*/ 2589 w 3085"/>
                              <a:gd name="T25" fmla="*/ 472 h 3654"/>
                              <a:gd name="T26" fmla="*/ 2433 w 3085"/>
                              <a:gd name="T27" fmla="*/ 914 h 3654"/>
                              <a:gd name="T28" fmla="*/ 2317 w 3085"/>
                              <a:gd name="T29" fmla="*/ 1487 h 3654"/>
                              <a:gd name="T30" fmla="*/ 2607 w 3085"/>
                              <a:gd name="T31" fmla="*/ 882 h 3654"/>
                              <a:gd name="T32" fmla="*/ 2658 w 3085"/>
                              <a:gd name="T33" fmla="*/ 447 h 3654"/>
                              <a:gd name="T34" fmla="*/ 2871 w 3085"/>
                              <a:gd name="T35" fmla="*/ 37 h 3654"/>
                              <a:gd name="T36" fmla="*/ 2873 w 3085"/>
                              <a:gd name="T37" fmla="*/ 684 h 3654"/>
                              <a:gd name="T38" fmla="*/ 2554 w 3085"/>
                              <a:gd name="T39" fmla="*/ 1433 h 3654"/>
                              <a:gd name="T40" fmla="*/ 2185 w 3085"/>
                              <a:gd name="T41" fmla="*/ 1936 h 3654"/>
                              <a:gd name="T42" fmla="*/ 2700 w 3085"/>
                              <a:gd name="T43" fmla="*/ 1769 h 3654"/>
                              <a:gd name="T44" fmla="*/ 3044 w 3085"/>
                              <a:gd name="T45" fmla="*/ 1775 h 3654"/>
                              <a:gd name="T46" fmla="*/ 3079 w 3085"/>
                              <a:gd name="T47" fmla="*/ 1946 h 3654"/>
                              <a:gd name="T48" fmla="*/ 2986 w 3085"/>
                              <a:gd name="T49" fmla="*/ 2034 h 3654"/>
                              <a:gd name="T50" fmla="*/ 2818 w 3085"/>
                              <a:gd name="T51" fmla="*/ 1964 h 3654"/>
                              <a:gd name="T52" fmla="*/ 2269 w 3085"/>
                              <a:gd name="T53" fmla="*/ 2095 h 3654"/>
                              <a:gd name="T54" fmla="*/ 2317 w 3085"/>
                              <a:gd name="T55" fmla="*/ 2483 h 3654"/>
                              <a:gd name="T56" fmla="*/ 2435 w 3085"/>
                              <a:gd name="T57" fmla="*/ 2902 h 3654"/>
                              <a:gd name="T58" fmla="*/ 2287 w 3085"/>
                              <a:gd name="T59" fmla="*/ 3431 h 3654"/>
                              <a:gd name="T60" fmla="*/ 1980 w 3085"/>
                              <a:gd name="T61" fmla="*/ 3654 h 3654"/>
                              <a:gd name="T62" fmla="*/ 1794 w 3085"/>
                              <a:gd name="T63" fmla="*/ 3450 h 3654"/>
                              <a:gd name="T64" fmla="*/ 1777 w 3085"/>
                              <a:gd name="T65" fmla="*/ 2881 h 3654"/>
                              <a:gd name="T66" fmla="*/ 1727 w 3085"/>
                              <a:gd name="T67" fmla="*/ 2484 h 3654"/>
                              <a:gd name="T68" fmla="*/ 1799 w 3085"/>
                              <a:gd name="T69" fmla="*/ 2270 h 3654"/>
                              <a:gd name="T70" fmla="*/ 1481 w 3085"/>
                              <a:gd name="T71" fmla="*/ 2321 h 3654"/>
                              <a:gd name="T72" fmla="*/ 1006 w 3085"/>
                              <a:gd name="T73" fmla="*/ 2710 h 3654"/>
                              <a:gd name="T74" fmla="*/ 542 w 3085"/>
                              <a:gd name="T75" fmla="*/ 2797 h 3654"/>
                              <a:gd name="T76" fmla="*/ 147 w 3085"/>
                              <a:gd name="T77" fmla="*/ 2551 h 3654"/>
                              <a:gd name="T78" fmla="*/ 0 w 3085"/>
                              <a:gd name="T79" fmla="*/ 1978 h 3654"/>
                              <a:gd name="T80" fmla="*/ 181 w 3085"/>
                              <a:gd name="T81" fmla="*/ 1155 h 3654"/>
                              <a:gd name="T82" fmla="*/ 615 w 3085"/>
                              <a:gd name="T83" fmla="*/ 491 h 3654"/>
                              <a:gd name="T84" fmla="*/ 1103 w 3085"/>
                              <a:gd name="T85" fmla="*/ 141 h 3654"/>
                              <a:gd name="T86" fmla="*/ 1283 w 3085"/>
                              <a:gd name="T87" fmla="*/ 166 h 3654"/>
                              <a:gd name="T88" fmla="*/ 953 w 3085"/>
                              <a:gd name="T89" fmla="*/ 415 h 3654"/>
                              <a:gd name="T90" fmla="*/ 516 w 3085"/>
                              <a:gd name="T91" fmla="*/ 1028 h 3654"/>
                              <a:gd name="T92" fmla="*/ 332 w 3085"/>
                              <a:gd name="T93" fmla="*/ 1751 h 3654"/>
                              <a:gd name="T94" fmla="*/ 394 w 3085"/>
                              <a:gd name="T95" fmla="*/ 2362 h 3654"/>
                              <a:gd name="T96" fmla="*/ 632 w 3085"/>
                              <a:gd name="T97" fmla="*/ 2630 h 3654"/>
                              <a:gd name="T98" fmla="*/ 1024 w 3085"/>
                              <a:gd name="T99" fmla="*/ 2508 h 3654"/>
                              <a:gd name="T100" fmla="*/ 983 w 3085"/>
                              <a:gd name="T101" fmla="*/ 2289 h 3654"/>
                              <a:gd name="T102" fmla="*/ 629 w 3085"/>
                              <a:gd name="T103" fmla="*/ 2048 h 3654"/>
                              <a:gd name="T104" fmla="*/ 528 w 3085"/>
                              <a:gd name="T105" fmla="*/ 1596 h 3654"/>
                              <a:gd name="T106" fmla="*/ 768 w 3085"/>
                              <a:gd name="T107" fmla="*/ 907 h 3654"/>
                              <a:gd name="T108" fmla="*/ 1216 w 3085"/>
                              <a:gd name="T109" fmla="*/ 486 h 3654"/>
                              <a:gd name="T110" fmla="*/ 1630 w 3085"/>
                              <a:gd name="T111" fmla="*/ 465 h 3654"/>
                              <a:gd name="T112" fmla="*/ 1865 w 3085"/>
                              <a:gd name="T113" fmla="*/ 809 h 3654"/>
                              <a:gd name="T114" fmla="*/ 1833 w 3085"/>
                              <a:gd name="T115" fmla="*/ 1481 h 3654"/>
                              <a:gd name="T116" fmla="*/ 1825 w 3085"/>
                              <a:gd name="T117" fmla="*/ 1869 h 3654"/>
                              <a:gd name="T118" fmla="*/ 2194 w 3085"/>
                              <a:gd name="T119" fmla="*/ 972 h 3654"/>
                              <a:gd name="T120" fmla="*/ 2528 w 3085"/>
                              <a:gd name="T121" fmla="*/ 266 h 3654"/>
                              <a:gd name="T122" fmla="*/ 2801 w 3085"/>
                              <a:gd name="T123" fmla="*/ 0 h 3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085" h="3654">
                                <a:moveTo>
                                  <a:pt x="2079" y="2527"/>
                                </a:moveTo>
                                <a:lnTo>
                                  <a:pt x="2066" y="2615"/>
                                </a:lnTo>
                                <a:lnTo>
                                  <a:pt x="2053" y="2702"/>
                                </a:lnTo>
                                <a:lnTo>
                                  <a:pt x="2042" y="2787"/>
                                </a:lnTo>
                                <a:lnTo>
                                  <a:pt x="2032" y="2870"/>
                                </a:lnTo>
                                <a:lnTo>
                                  <a:pt x="2023" y="2949"/>
                                </a:lnTo>
                                <a:lnTo>
                                  <a:pt x="2018" y="3027"/>
                                </a:lnTo>
                                <a:lnTo>
                                  <a:pt x="2013" y="3099"/>
                                </a:lnTo>
                                <a:lnTo>
                                  <a:pt x="2011" y="3169"/>
                                </a:lnTo>
                                <a:lnTo>
                                  <a:pt x="2011" y="3233"/>
                                </a:lnTo>
                                <a:lnTo>
                                  <a:pt x="2014" y="3294"/>
                                </a:lnTo>
                                <a:lnTo>
                                  <a:pt x="2018" y="3327"/>
                                </a:lnTo>
                                <a:lnTo>
                                  <a:pt x="2024" y="3358"/>
                                </a:lnTo>
                                <a:lnTo>
                                  <a:pt x="2032" y="3382"/>
                                </a:lnTo>
                                <a:lnTo>
                                  <a:pt x="2041" y="3403"/>
                                </a:lnTo>
                                <a:lnTo>
                                  <a:pt x="2053" y="3418"/>
                                </a:lnTo>
                                <a:lnTo>
                                  <a:pt x="2066" y="3429"/>
                                </a:lnTo>
                                <a:lnTo>
                                  <a:pt x="2079" y="3436"/>
                                </a:lnTo>
                                <a:lnTo>
                                  <a:pt x="2094" y="3437"/>
                                </a:lnTo>
                                <a:lnTo>
                                  <a:pt x="2108" y="3432"/>
                                </a:lnTo>
                                <a:lnTo>
                                  <a:pt x="2123" y="3424"/>
                                </a:lnTo>
                                <a:lnTo>
                                  <a:pt x="2137" y="3410"/>
                                </a:lnTo>
                                <a:lnTo>
                                  <a:pt x="2152" y="3390"/>
                                </a:lnTo>
                                <a:lnTo>
                                  <a:pt x="2166" y="3365"/>
                                </a:lnTo>
                                <a:lnTo>
                                  <a:pt x="2180" y="3335"/>
                                </a:lnTo>
                                <a:lnTo>
                                  <a:pt x="2192" y="3299"/>
                                </a:lnTo>
                                <a:lnTo>
                                  <a:pt x="2202" y="3258"/>
                                </a:lnTo>
                                <a:lnTo>
                                  <a:pt x="2212" y="3211"/>
                                </a:lnTo>
                                <a:lnTo>
                                  <a:pt x="2220" y="3159"/>
                                </a:lnTo>
                                <a:lnTo>
                                  <a:pt x="2225" y="3100"/>
                                </a:lnTo>
                                <a:lnTo>
                                  <a:pt x="2229" y="3037"/>
                                </a:lnTo>
                                <a:lnTo>
                                  <a:pt x="2230" y="2967"/>
                                </a:lnTo>
                                <a:lnTo>
                                  <a:pt x="2229" y="2913"/>
                                </a:lnTo>
                                <a:lnTo>
                                  <a:pt x="2225" y="2861"/>
                                </a:lnTo>
                                <a:lnTo>
                                  <a:pt x="2219" y="2804"/>
                                </a:lnTo>
                                <a:lnTo>
                                  <a:pt x="2211" y="2752"/>
                                </a:lnTo>
                                <a:lnTo>
                                  <a:pt x="2200" y="2705"/>
                                </a:lnTo>
                                <a:lnTo>
                                  <a:pt x="2186" y="2663"/>
                                </a:lnTo>
                                <a:lnTo>
                                  <a:pt x="2169" y="2626"/>
                                </a:lnTo>
                                <a:lnTo>
                                  <a:pt x="2152" y="2594"/>
                                </a:lnTo>
                                <a:lnTo>
                                  <a:pt x="2130" y="2567"/>
                                </a:lnTo>
                                <a:lnTo>
                                  <a:pt x="2106" y="2545"/>
                                </a:lnTo>
                                <a:lnTo>
                                  <a:pt x="2079" y="2527"/>
                                </a:lnTo>
                                <a:close/>
                                <a:moveTo>
                                  <a:pt x="1336" y="633"/>
                                </a:moveTo>
                                <a:lnTo>
                                  <a:pt x="1304" y="637"/>
                                </a:lnTo>
                                <a:lnTo>
                                  <a:pt x="1270" y="649"/>
                                </a:lnTo>
                                <a:lnTo>
                                  <a:pt x="1237" y="666"/>
                                </a:lnTo>
                                <a:lnTo>
                                  <a:pt x="1202" y="690"/>
                                </a:lnTo>
                                <a:lnTo>
                                  <a:pt x="1168" y="719"/>
                                </a:lnTo>
                                <a:lnTo>
                                  <a:pt x="1134" y="753"/>
                                </a:lnTo>
                                <a:lnTo>
                                  <a:pt x="1100" y="795"/>
                                </a:lnTo>
                                <a:lnTo>
                                  <a:pt x="1066" y="843"/>
                                </a:lnTo>
                                <a:lnTo>
                                  <a:pt x="1034" y="896"/>
                                </a:lnTo>
                                <a:lnTo>
                                  <a:pt x="1002" y="956"/>
                                </a:lnTo>
                                <a:lnTo>
                                  <a:pt x="971" y="1022"/>
                                </a:lnTo>
                                <a:lnTo>
                                  <a:pt x="941" y="1094"/>
                                </a:lnTo>
                                <a:lnTo>
                                  <a:pt x="913" y="1173"/>
                                </a:lnTo>
                                <a:lnTo>
                                  <a:pt x="888" y="1258"/>
                                </a:lnTo>
                                <a:lnTo>
                                  <a:pt x="863" y="1349"/>
                                </a:lnTo>
                                <a:lnTo>
                                  <a:pt x="841" y="1447"/>
                                </a:lnTo>
                                <a:lnTo>
                                  <a:pt x="832" y="1497"/>
                                </a:lnTo>
                                <a:lnTo>
                                  <a:pt x="825" y="1552"/>
                                </a:lnTo>
                                <a:lnTo>
                                  <a:pt x="821" y="1611"/>
                                </a:lnTo>
                                <a:lnTo>
                                  <a:pt x="820" y="1672"/>
                                </a:lnTo>
                                <a:lnTo>
                                  <a:pt x="823" y="1736"/>
                                </a:lnTo>
                                <a:lnTo>
                                  <a:pt x="826" y="1774"/>
                                </a:lnTo>
                                <a:lnTo>
                                  <a:pt x="832" y="1811"/>
                                </a:lnTo>
                                <a:lnTo>
                                  <a:pt x="840" y="1849"/>
                                </a:lnTo>
                                <a:lnTo>
                                  <a:pt x="850" y="1885"/>
                                </a:lnTo>
                                <a:lnTo>
                                  <a:pt x="862" y="1920"/>
                                </a:lnTo>
                                <a:lnTo>
                                  <a:pt x="877" y="1952"/>
                                </a:lnTo>
                                <a:lnTo>
                                  <a:pt x="895" y="1982"/>
                                </a:lnTo>
                                <a:lnTo>
                                  <a:pt x="915" y="2011"/>
                                </a:lnTo>
                                <a:lnTo>
                                  <a:pt x="938" y="2036"/>
                                </a:lnTo>
                                <a:lnTo>
                                  <a:pt x="965" y="2058"/>
                                </a:lnTo>
                                <a:lnTo>
                                  <a:pt x="995" y="2077"/>
                                </a:lnTo>
                                <a:lnTo>
                                  <a:pt x="1028" y="2092"/>
                                </a:lnTo>
                                <a:lnTo>
                                  <a:pt x="1077" y="2107"/>
                                </a:lnTo>
                                <a:lnTo>
                                  <a:pt x="1128" y="2118"/>
                                </a:lnTo>
                                <a:lnTo>
                                  <a:pt x="1180" y="2122"/>
                                </a:lnTo>
                                <a:lnTo>
                                  <a:pt x="1234" y="2121"/>
                                </a:lnTo>
                                <a:lnTo>
                                  <a:pt x="1268" y="2116"/>
                                </a:lnTo>
                                <a:lnTo>
                                  <a:pt x="1305" y="2110"/>
                                </a:lnTo>
                                <a:lnTo>
                                  <a:pt x="1342" y="2101"/>
                                </a:lnTo>
                                <a:lnTo>
                                  <a:pt x="1376" y="2033"/>
                                </a:lnTo>
                                <a:lnTo>
                                  <a:pt x="1408" y="1960"/>
                                </a:lnTo>
                                <a:lnTo>
                                  <a:pt x="1437" y="1885"/>
                                </a:lnTo>
                                <a:lnTo>
                                  <a:pt x="1463" y="1808"/>
                                </a:lnTo>
                                <a:lnTo>
                                  <a:pt x="1487" y="1728"/>
                                </a:lnTo>
                                <a:lnTo>
                                  <a:pt x="1508" y="1649"/>
                                </a:lnTo>
                                <a:lnTo>
                                  <a:pt x="1527" y="1570"/>
                                </a:lnTo>
                                <a:lnTo>
                                  <a:pt x="1543" y="1490"/>
                                </a:lnTo>
                                <a:lnTo>
                                  <a:pt x="1556" y="1413"/>
                                </a:lnTo>
                                <a:lnTo>
                                  <a:pt x="1566" y="1337"/>
                                </a:lnTo>
                                <a:lnTo>
                                  <a:pt x="1574" y="1264"/>
                                </a:lnTo>
                                <a:lnTo>
                                  <a:pt x="1579" y="1194"/>
                                </a:lnTo>
                                <a:lnTo>
                                  <a:pt x="1582" y="1128"/>
                                </a:lnTo>
                                <a:lnTo>
                                  <a:pt x="1582" y="1066"/>
                                </a:lnTo>
                                <a:lnTo>
                                  <a:pt x="1579" y="1012"/>
                                </a:lnTo>
                                <a:lnTo>
                                  <a:pt x="1573" y="953"/>
                                </a:lnTo>
                                <a:lnTo>
                                  <a:pt x="1565" y="900"/>
                                </a:lnTo>
                                <a:lnTo>
                                  <a:pt x="1554" y="852"/>
                                </a:lnTo>
                                <a:lnTo>
                                  <a:pt x="1539" y="808"/>
                                </a:lnTo>
                                <a:lnTo>
                                  <a:pt x="1524" y="769"/>
                                </a:lnTo>
                                <a:lnTo>
                                  <a:pt x="1506" y="735"/>
                                </a:lnTo>
                                <a:lnTo>
                                  <a:pt x="1486" y="706"/>
                                </a:lnTo>
                                <a:lnTo>
                                  <a:pt x="1465" y="682"/>
                                </a:lnTo>
                                <a:lnTo>
                                  <a:pt x="1441" y="663"/>
                                </a:lnTo>
                                <a:lnTo>
                                  <a:pt x="1417" y="647"/>
                                </a:lnTo>
                                <a:lnTo>
                                  <a:pt x="1391" y="637"/>
                                </a:lnTo>
                                <a:lnTo>
                                  <a:pt x="1364" y="633"/>
                                </a:lnTo>
                                <a:lnTo>
                                  <a:pt x="1336" y="633"/>
                                </a:lnTo>
                                <a:close/>
                                <a:moveTo>
                                  <a:pt x="2636" y="417"/>
                                </a:moveTo>
                                <a:lnTo>
                                  <a:pt x="2626" y="420"/>
                                </a:lnTo>
                                <a:lnTo>
                                  <a:pt x="2615" y="431"/>
                                </a:lnTo>
                                <a:lnTo>
                                  <a:pt x="2602" y="449"/>
                                </a:lnTo>
                                <a:lnTo>
                                  <a:pt x="2589" y="472"/>
                                </a:lnTo>
                                <a:lnTo>
                                  <a:pt x="2574" y="502"/>
                                </a:lnTo>
                                <a:lnTo>
                                  <a:pt x="2560" y="536"/>
                                </a:lnTo>
                                <a:lnTo>
                                  <a:pt x="2543" y="577"/>
                                </a:lnTo>
                                <a:lnTo>
                                  <a:pt x="2526" y="621"/>
                                </a:lnTo>
                                <a:lnTo>
                                  <a:pt x="2509" y="672"/>
                                </a:lnTo>
                                <a:lnTo>
                                  <a:pt x="2491" y="726"/>
                                </a:lnTo>
                                <a:lnTo>
                                  <a:pt x="2472" y="785"/>
                                </a:lnTo>
                                <a:lnTo>
                                  <a:pt x="2453" y="848"/>
                                </a:lnTo>
                                <a:lnTo>
                                  <a:pt x="2433" y="914"/>
                                </a:lnTo>
                                <a:lnTo>
                                  <a:pt x="2413" y="985"/>
                                </a:lnTo>
                                <a:lnTo>
                                  <a:pt x="2393" y="1057"/>
                                </a:lnTo>
                                <a:lnTo>
                                  <a:pt x="2373" y="1134"/>
                                </a:lnTo>
                                <a:lnTo>
                                  <a:pt x="2352" y="1213"/>
                                </a:lnTo>
                                <a:lnTo>
                                  <a:pt x="2331" y="1293"/>
                                </a:lnTo>
                                <a:lnTo>
                                  <a:pt x="2311" y="1377"/>
                                </a:lnTo>
                                <a:lnTo>
                                  <a:pt x="2291" y="1462"/>
                                </a:lnTo>
                                <a:lnTo>
                                  <a:pt x="2271" y="1549"/>
                                </a:lnTo>
                                <a:lnTo>
                                  <a:pt x="2317" y="1487"/>
                                </a:lnTo>
                                <a:lnTo>
                                  <a:pt x="2360" y="1423"/>
                                </a:lnTo>
                                <a:lnTo>
                                  <a:pt x="2402" y="1357"/>
                                </a:lnTo>
                                <a:lnTo>
                                  <a:pt x="2439" y="1289"/>
                                </a:lnTo>
                                <a:lnTo>
                                  <a:pt x="2474" y="1221"/>
                                </a:lnTo>
                                <a:lnTo>
                                  <a:pt x="2506" y="1153"/>
                                </a:lnTo>
                                <a:lnTo>
                                  <a:pt x="2536" y="1084"/>
                                </a:lnTo>
                                <a:lnTo>
                                  <a:pt x="2563" y="1016"/>
                                </a:lnTo>
                                <a:lnTo>
                                  <a:pt x="2587" y="948"/>
                                </a:lnTo>
                                <a:lnTo>
                                  <a:pt x="2607" y="882"/>
                                </a:lnTo>
                                <a:lnTo>
                                  <a:pt x="2625" y="818"/>
                                </a:lnTo>
                                <a:lnTo>
                                  <a:pt x="2639" y="756"/>
                                </a:lnTo>
                                <a:lnTo>
                                  <a:pt x="2650" y="695"/>
                                </a:lnTo>
                                <a:lnTo>
                                  <a:pt x="2658" y="639"/>
                                </a:lnTo>
                                <a:lnTo>
                                  <a:pt x="2664" y="586"/>
                                </a:lnTo>
                                <a:lnTo>
                                  <a:pt x="2665" y="536"/>
                                </a:lnTo>
                                <a:lnTo>
                                  <a:pt x="2664" y="491"/>
                                </a:lnTo>
                                <a:lnTo>
                                  <a:pt x="2661" y="466"/>
                                </a:lnTo>
                                <a:lnTo>
                                  <a:pt x="2658" y="447"/>
                                </a:lnTo>
                                <a:lnTo>
                                  <a:pt x="2654" y="432"/>
                                </a:lnTo>
                                <a:lnTo>
                                  <a:pt x="2649" y="423"/>
                                </a:lnTo>
                                <a:lnTo>
                                  <a:pt x="2642" y="418"/>
                                </a:lnTo>
                                <a:lnTo>
                                  <a:pt x="2636" y="417"/>
                                </a:lnTo>
                                <a:close/>
                                <a:moveTo>
                                  <a:pt x="2801" y="0"/>
                                </a:moveTo>
                                <a:lnTo>
                                  <a:pt x="2822" y="1"/>
                                </a:lnTo>
                                <a:lnTo>
                                  <a:pt x="2840" y="6"/>
                                </a:lnTo>
                                <a:lnTo>
                                  <a:pt x="2857" y="19"/>
                                </a:lnTo>
                                <a:lnTo>
                                  <a:pt x="2871" y="37"/>
                                </a:lnTo>
                                <a:lnTo>
                                  <a:pt x="2883" y="60"/>
                                </a:lnTo>
                                <a:lnTo>
                                  <a:pt x="2892" y="89"/>
                                </a:lnTo>
                                <a:lnTo>
                                  <a:pt x="2900" y="125"/>
                                </a:lnTo>
                                <a:lnTo>
                                  <a:pt x="2905" y="166"/>
                                </a:lnTo>
                                <a:lnTo>
                                  <a:pt x="2910" y="275"/>
                                </a:lnTo>
                                <a:lnTo>
                                  <a:pt x="2909" y="381"/>
                                </a:lnTo>
                                <a:lnTo>
                                  <a:pt x="2902" y="485"/>
                                </a:lnTo>
                                <a:lnTo>
                                  <a:pt x="2890" y="586"/>
                                </a:lnTo>
                                <a:lnTo>
                                  <a:pt x="2873" y="684"/>
                                </a:lnTo>
                                <a:lnTo>
                                  <a:pt x="2852" y="780"/>
                                </a:lnTo>
                                <a:lnTo>
                                  <a:pt x="2825" y="873"/>
                                </a:lnTo>
                                <a:lnTo>
                                  <a:pt x="2796" y="962"/>
                                </a:lnTo>
                                <a:lnTo>
                                  <a:pt x="2763" y="1049"/>
                                </a:lnTo>
                                <a:lnTo>
                                  <a:pt x="2726" y="1132"/>
                                </a:lnTo>
                                <a:lnTo>
                                  <a:pt x="2687" y="1213"/>
                                </a:lnTo>
                                <a:lnTo>
                                  <a:pt x="2645" y="1289"/>
                                </a:lnTo>
                                <a:lnTo>
                                  <a:pt x="2600" y="1363"/>
                                </a:lnTo>
                                <a:lnTo>
                                  <a:pt x="2554" y="1433"/>
                                </a:lnTo>
                                <a:lnTo>
                                  <a:pt x="2506" y="1499"/>
                                </a:lnTo>
                                <a:lnTo>
                                  <a:pt x="2458" y="1562"/>
                                </a:lnTo>
                                <a:lnTo>
                                  <a:pt x="2409" y="1621"/>
                                </a:lnTo>
                                <a:lnTo>
                                  <a:pt x="2359" y="1676"/>
                                </a:lnTo>
                                <a:lnTo>
                                  <a:pt x="2309" y="1726"/>
                                </a:lnTo>
                                <a:lnTo>
                                  <a:pt x="2260" y="1773"/>
                                </a:lnTo>
                                <a:lnTo>
                                  <a:pt x="2211" y="1817"/>
                                </a:lnTo>
                                <a:lnTo>
                                  <a:pt x="2197" y="1876"/>
                                </a:lnTo>
                                <a:lnTo>
                                  <a:pt x="2185" y="1936"/>
                                </a:lnTo>
                                <a:lnTo>
                                  <a:pt x="2174" y="1998"/>
                                </a:lnTo>
                                <a:lnTo>
                                  <a:pt x="2238" y="1962"/>
                                </a:lnTo>
                                <a:lnTo>
                                  <a:pt x="2303" y="1927"/>
                                </a:lnTo>
                                <a:lnTo>
                                  <a:pt x="2369" y="1894"/>
                                </a:lnTo>
                                <a:lnTo>
                                  <a:pt x="2436" y="1864"/>
                                </a:lnTo>
                                <a:lnTo>
                                  <a:pt x="2503" y="1836"/>
                                </a:lnTo>
                                <a:lnTo>
                                  <a:pt x="2570" y="1810"/>
                                </a:lnTo>
                                <a:lnTo>
                                  <a:pt x="2636" y="1788"/>
                                </a:lnTo>
                                <a:lnTo>
                                  <a:pt x="2700" y="1769"/>
                                </a:lnTo>
                                <a:lnTo>
                                  <a:pt x="2763" y="1754"/>
                                </a:lnTo>
                                <a:lnTo>
                                  <a:pt x="2824" y="1743"/>
                                </a:lnTo>
                                <a:lnTo>
                                  <a:pt x="2881" y="1736"/>
                                </a:lnTo>
                                <a:lnTo>
                                  <a:pt x="2916" y="1735"/>
                                </a:lnTo>
                                <a:lnTo>
                                  <a:pt x="2948" y="1736"/>
                                </a:lnTo>
                                <a:lnTo>
                                  <a:pt x="2977" y="1742"/>
                                </a:lnTo>
                                <a:lnTo>
                                  <a:pt x="3003" y="1750"/>
                                </a:lnTo>
                                <a:lnTo>
                                  <a:pt x="3025" y="1761"/>
                                </a:lnTo>
                                <a:lnTo>
                                  <a:pt x="3044" y="1775"/>
                                </a:lnTo>
                                <a:lnTo>
                                  <a:pt x="3060" y="1793"/>
                                </a:lnTo>
                                <a:lnTo>
                                  <a:pt x="3072" y="1814"/>
                                </a:lnTo>
                                <a:lnTo>
                                  <a:pt x="3080" y="1839"/>
                                </a:lnTo>
                                <a:lnTo>
                                  <a:pt x="3084" y="1866"/>
                                </a:lnTo>
                                <a:lnTo>
                                  <a:pt x="3085" y="1878"/>
                                </a:lnTo>
                                <a:lnTo>
                                  <a:pt x="3084" y="1893"/>
                                </a:lnTo>
                                <a:lnTo>
                                  <a:pt x="3084" y="1910"/>
                                </a:lnTo>
                                <a:lnTo>
                                  <a:pt x="3082" y="1927"/>
                                </a:lnTo>
                                <a:lnTo>
                                  <a:pt x="3079" y="1946"/>
                                </a:lnTo>
                                <a:lnTo>
                                  <a:pt x="3074" y="1967"/>
                                </a:lnTo>
                                <a:lnTo>
                                  <a:pt x="3069" y="1984"/>
                                </a:lnTo>
                                <a:lnTo>
                                  <a:pt x="3061" y="2001"/>
                                </a:lnTo>
                                <a:lnTo>
                                  <a:pt x="3051" y="2016"/>
                                </a:lnTo>
                                <a:lnTo>
                                  <a:pt x="3040" y="2028"/>
                                </a:lnTo>
                                <a:lnTo>
                                  <a:pt x="3026" y="2036"/>
                                </a:lnTo>
                                <a:lnTo>
                                  <a:pt x="3011" y="2039"/>
                                </a:lnTo>
                                <a:lnTo>
                                  <a:pt x="2997" y="2039"/>
                                </a:lnTo>
                                <a:lnTo>
                                  <a:pt x="2986" y="2034"/>
                                </a:lnTo>
                                <a:lnTo>
                                  <a:pt x="2977" y="2024"/>
                                </a:lnTo>
                                <a:lnTo>
                                  <a:pt x="2972" y="2010"/>
                                </a:lnTo>
                                <a:lnTo>
                                  <a:pt x="2965" y="1997"/>
                                </a:lnTo>
                                <a:lnTo>
                                  <a:pt x="2953" y="1986"/>
                                </a:lnTo>
                                <a:lnTo>
                                  <a:pt x="2935" y="1977"/>
                                </a:lnTo>
                                <a:lnTo>
                                  <a:pt x="2912" y="1970"/>
                                </a:lnTo>
                                <a:lnTo>
                                  <a:pt x="2885" y="1967"/>
                                </a:lnTo>
                                <a:lnTo>
                                  <a:pt x="2853" y="1964"/>
                                </a:lnTo>
                                <a:lnTo>
                                  <a:pt x="2818" y="1964"/>
                                </a:lnTo>
                                <a:lnTo>
                                  <a:pt x="2779" y="1967"/>
                                </a:lnTo>
                                <a:lnTo>
                                  <a:pt x="2724" y="1972"/>
                                </a:lnTo>
                                <a:lnTo>
                                  <a:pt x="2665" y="1981"/>
                                </a:lnTo>
                                <a:lnTo>
                                  <a:pt x="2602" y="1993"/>
                                </a:lnTo>
                                <a:lnTo>
                                  <a:pt x="2538" y="2008"/>
                                </a:lnTo>
                                <a:lnTo>
                                  <a:pt x="2471" y="2026"/>
                                </a:lnTo>
                                <a:lnTo>
                                  <a:pt x="2403" y="2047"/>
                                </a:lnTo>
                                <a:lnTo>
                                  <a:pt x="2335" y="2071"/>
                                </a:lnTo>
                                <a:lnTo>
                                  <a:pt x="2269" y="2095"/>
                                </a:lnTo>
                                <a:lnTo>
                                  <a:pt x="2204" y="2123"/>
                                </a:lnTo>
                                <a:lnTo>
                                  <a:pt x="2142" y="2153"/>
                                </a:lnTo>
                                <a:lnTo>
                                  <a:pt x="2101" y="2386"/>
                                </a:lnTo>
                                <a:lnTo>
                                  <a:pt x="2144" y="2394"/>
                                </a:lnTo>
                                <a:lnTo>
                                  <a:pt x="2184" y="2405"/>
                                </a:lnTo>
                                <a:lnTo>
                                  <a:pt x="2221" y="2418"/>
                                </a:lnTo>
                                <a:lnTo>
                                  <a:pt x="2255" y="2436"/>
                                </a:lnTo>
                                <a:lnTo>
                                  <a:pt x="2288" y="2457"/>
                                </a:lnTo>
                                <a:lnTo>
                                  <a:pt x="2317" y="2483"/>
                                </a:lnTo>
                                <a:lnTo>
                                  <a:pt x="2344" y="2512"/>
                                </a:lnTo>
                                <a:lnTo>
                                  <a:pt x="2367" y="2546"/>
                                </a:lnTo>
                                <a:lnTo>
                                  <a:pt x="2387" y="2583"/>
                                </a:lnTo>
                                <a:lnTo>
                                  <a:pt x="2404" y="2624"/>
                                </a:lnTo>
                                <a:lnTo>
                                  <a:pt x="2417" y="2671"/>
                                </a:lnTo>
                                <a:lnTo>
                                  <a:pt x="2427" y="2721"/>
                                </a:lnTo>
                                <a:lnTo>
                                  <a:pt x="2433" y="2776"/>
                                </a:lnTo>
                                <a:lnTo>
                                  <a:pt x="2436" y="2839"/>
                                </a:lnTo>
                                <a:lnTo>
                                  <a:pt x="2435" y="2902"/>
                                </a:lnTo>
                                <a:lnTo>
                                  <a:pt x="2431" y="2965"/>
                                </a:lnTo>
                                <a:lnTo>
                                  <a:pt x="2423" y="3029"/>
                                </a:lnTo>
                                <a:lnTo>
                                  <a:pt x="2412" y="3091"/>
                                </a:lnTo>
                                <a:lnTo>
                                  <a:pt x="2397" y="3154"/>
                                </a:lnTo>
                                <a:lnTo>
                                  <a:pt x="2380" y="3214"/>
                                </a:lnTo>
                                <a:lnTo>
                                  <a:pt x="2360" y="3273"/>
                                </a:lnTo>
                                <a:lnTo>
                                  <a:pt x="2338" y="3328"/>
                                </a:lnTo>
                                <a:lnTo>
                                  <a:pt x="2313" y="3381"/>
                                </a:lnTo>
                                <a:lnTo>
                                  <a:pt x="2287" y="3431"/>
                                </a:lnTo>
                                <a:lnTo>
                                  <a:pt x="2258" y="3477"/>
                                </a:lnTo>
                                <a:lnTo>
                                  <a:pt x="2226" y="3519"/>
                                </a:lnTo>
                                <a:lnTo>
                                  <a:pt x="2194" y="3555"/>
                                </a:lnTo>
                                <a:lnTo>
                                  <a:pt x="2161" y="3588"/>
                                </a:lnTo>
                                <a:lnTo>
                                  <a:pt x="2125" y="3614"/>
                                </a:lnTo>
                                <a:lnTo>
                                  <a:pt x="2088" y="3634"/>
                                </a:lnTo>
                                <a:lnTo>
                                  <a:pt x="2050" y="3648"/>
                                </a:lnTo>
                                <a:lnTo>
                                  <a:pt x="2012" y="3654"/>
                                </a:lnTo>
                                <a:lnTo>
                                  <a:pt x="1980" y="3654"/>
                                </a:lnTo>
                                <a:lnTo>
                                  <a:pt x="1950" y="3648"/>
                                </a:lnTo>
                                <a:lnTo>
                                  <a:pt x="1922" y="3638"/>
                                </a:lnTo>
                                <a:lnTo>
                                  <a:pt x="1896" y="3623"/>
                                </a:lnTo>
                                <a:lnTo>
                                  <a:pt x="1874" y="3604"/>
                                </a:lnTo>
                                <a:lnTo>
                                  <a:pt x="1854" y="3580"/>
                                </a:lnTo>
                                <a:lnTo>
                                  <a:pt x="1835" y="3552"/>
                                </a:lnTo>
                                <a:lnTo>
                                  <a:pt x="1819" y="3521"/>
                                </a:lnTo>
                                <a:lnTo>
                                  <a:pt x="1806" y="3487"/>
                                </a:lnTo>
                                <a:lnTo>
                                  <a:pt x="1794" y="3450"/>
                                </a:lnTo>
                                <a:lnTo>
                                  <a:pt x="1784" y="3411"/>
                                </a:lnTo>
                                <a:lnTo>
                                  <a:pt x="1776" y="3370"/>
                                </a:lnTo>
                                <a:lnTo>
                                  <a:pt x="1770" y="3327"/>
                                </a:lnTo>
                                <a:lnTo>
                                  <a:pt x="1766" y="3283"/>
                                </a:lnTo>
                                <a:lnTo>
                                  <a:pt x="1762" y="3211"/>
                                </a:lnTo>
                                <a:lnTo>
                                  <a:pt x="1761" y="3135"/>
                                </a:lnTo>
                                <a:lnTo>
                                  <a:pt x="1765" y="3055"/>
                                </a:lnTo>
                                <a:lnTo>
                                  <a:pt x="1769" y="2970"/>
                                </a:lnTo>
                                <a:lnTo>
                                  <a:pt x="1777" y="2881"/>
                                </a:lnTo>
                                <a:lnTo>
                                  <a:pt x="1787" y="2790"/>
                                </a:lnTo>
                                <a:lnTo>
                                  <a:pt x="1798" y="2696"/>
                                </a:lnTo>
                                <a:lnTo>
                                  <a:pt x="1811" y="2599"/>
                                </a:lnTo>
                                <a:lnTo>
                                  <a:pt x="1827" y="2502"/>
                                </a:lnTo>
                                <a:lnTo>
                                  <a:pt x="1804" y="2502"/>
                                </a:lnTo>
                                <a:lnTo>
                                  <a:pt x="1781" y="2500"/>
                                </a:lnTo>
                                <a:lnTo>
                                  <a:pt x="1761" y="2497"/>
                                </a:lnTo>
                                <a:lnTo>
                                  <a:pt x="1742" y="2492"/>
                                </a:lnTo>
                                <a:lnTo>
                                  <a:pt x="1727" y="2484"/>
                                </a:lnTo>
                                <a:lnTo>
                                  <a:pt x="1714" y="2474"/>
                                </a:lnTo>
                                <a:lnTo>
                                  <a:pt x="1707" y="2462"/>
                                </a:lnTo>
                                <a:lnTo>
                                  <a:pt x="1702" y="2445"/>
                                </a:lnTo>
                                <a:lnTo>
                                  <a:pt x="1703" y="2422"/>
                                </a:lnTo>
                                <a:lnTo>
                                  <a:pt x="1711" y="2395"/>
                                </a:lnTo>
                                <a:lnTo>
                                  <a:pt x="1724" y="2366"/>
                                </a:lnTo>
                                <a:lnTo>
                                  <a:pt x="1744" y="2336"/>
                                </a:lnTo>
                                <a:lnTo>
                                  <a:pt x="1769" y="2303"/>
                                </a:lnTo>
                                <a:lnTo>
                                  <a:pt x="1799" y="2270"/>
                                </a:lnTo>
                                <a:lnTo>
                                  <a:pt x="1835" y="2235"/>
                                </a:lnTo>
                                <a:lnTo>
                                  <a:pt x="1876" y="2199"/>
                                </a:lnTo>
                                <a:lnTo>
                                  <a:pt x="1917" y="1977"/>
                                </a:lnTo>
                                <a:lnTo>
                                  <a:pt x="1834" y="2034"/>
                                </a:lnTo>
                                <a:lnTo>
                                  <a:pt x="1749" y="2087"/>
                                </a:lnTo>
                                <a:lnTo>
                                  <a:pt x="1663" y="2135"/>
                                </a:lnTo>
                                <a:lnTo>
                                  <a:pt x="1576" y="2178"/>
                                </a:lnTo>
                                <a:lnTo>
                                  <a:pt x="1530" y="2253"/>
                                </a:lnTo>
                                <a:lnTo>
                                  <a:pt x="1481" y="2321"/>
                                </a:lnTo>
                                <a:lnTo>
                                  <a:pt x="1432" y="2385"/>
                                </a:lnTo>
                                <a:lnTo>
                                  <a:pt x="1381" y="2442"/>
                                </a:lnTo>
                                <a:lnTo>
                                  <a:pt x="1328" y="2494"/>
                                </a:lnTo>
                                <a:lnTo>
                                  <a:pt x="1275" y="2541"/>
                                </a:lnTo>
                                <a:lnTo>
                                  <a:pt x="1221" y="2584"/>
                                </a:lnTo>
                                <a:lnTo>
                                  <a:pt x="1168" y="2622"/>
                                </a:lnTo>
                                <a:lnTo>
                                  <a:pt x="1113" y="2655"/>
                                </a:lnTo>
                                <a:lnTo>
                                  <a:pt x="1060" y="2684"/>
                                </a:lnTo>
                                <a:lnTo>
                                  <a:pt x="1006" y="2710"/>
                                </a:lnTo>
                                <a:lnTo>
                                  <a:pt x="954" y="2733"/>
                                </a:lnTo>
                                <a:lnTo>
                                  <a:pt x="901" y="2750"/>
                                </a:lnTo>
                                <a:lnTo>
                                  <a:pt x="851" y="2766"/>
                                </a:lnTo>
                                <a:lnTo>
                                  <a:pt x="801" y="2777"/>
                                </a:lnTo>
                                <a:lnTo>
                                  <a:pt x="753" y="2787"/>
                                </a:lnTo>
                                <a:lnTo>
                                  <a:pt x="707" y="2794"/>
                                </a:lnTo>
                                <a:lnTo>
                                  <a:pt x="664" y="2798"/>
                                </a:lnTo>
                                <a:lnTo>
                                  <a:pt x="601" y="2801"/>
                                </a:lnTo>
                                <a:lnTo>
                                  <a:pt x="542" y="2797"/>
                                </a:lnTo>
                                <a:lnTo>
                                  <a:pt x="486" y="2788"/>
                                </a:lnTo>
                                <a:lnTo>
                                  <a:pt x="434" y="2775"/>
                                </a:lnTo>
                                <a:lnTo>
                                  <a:pt x="384" y="2756"/>
                                </a:lnTo>
                                <a:lnTo>
                                  <a:pt x="337" y="2733"/>
                                </a:lnTo>
                                <a:lnTo>
                                  <a:pt x="293" y="2705"/>
                                </a:lnTo>
                                <a:lnTo>
                                  <a:pt x="252" y="2673"/>
                                </a:lnTo>
                                <a:lnTo>
                                  <a:pt x="214" y="2636"/>
                                </a:lnTo>
                                <a:lnTo>
                                  <a:pt x="179" y="2595"/>
                                </a:lnTo>
                                <a:lnTo>
                                  <a:pt x="147" y="2551"/>
                                </a:lnTo>
                                <a:lnTo>
                                  <a:pt x="119" y="2502"/>
                                </a:lnTo>
                                <a:lnTo>
                                  <a:pt x="94" y="2451"/>
                                </a:lnTo>
                                <a:lnTo>
                                  <a:pt x="70" y="2395"/>
                                </a:lnTo>
                                <a:lnTo>
                                  <a:pt x="51" y="2337"/>
                                </a:lnTo>
                                <a:lnTo>
                                  <a:pt x="34" y="2274"/>
                                </a:lnTo>
                                <a:lnTo>
                                  <a:pt x="21" y="2209"/>
                                </a:lnTo>
                                <a:lnTo>
                                  <a:pt x="11" y="2142"/>
                                </a:lnTo>
                                <a:lnTo>
                                  <a:pt x="4" y="2072"/>
                                </a:lnTo>
                                <a:lnTo>
                                  <a:pt x="0" y="1978"/>
                                </a:lnTo>
                                <a:lnTo>
                                  <a:pt x="1" y="1883"/>
                                </a:lnTo>
                                <a:lnTo>
                                  <a:pt x="8" y="1789"/>
                                </a:lnTo>
                                <a:lnTo>
                                  <a:pt x="20" y="1695"/>
                                </a:lnTo>
                                <a:lnTo>
                                  <a:pt x="37" y="1602"/>
                                </a:lnTo>
                                <a:lnTo>
                                  <a:pt x="57" y="1510"/>
                                </a:lnTo>
                                <a:lnTo>
                                  <a:pt x="82" y="1420"/>
                                </a:lnTo>
                                <a:lnTo>
                                  <a:pt x="111" y="1329"/>
                                </a:lnTo>
                                <a:lnTo>
                                  <a:pt x="144" y="1241"/>
                                </a:lnTo>
                                <a:lnTo>
                                  <a:pt x="181" y="1155"/>
                                </a:lnTo>
                                <a:lnTo>
                                  <a:pt x="220" y="1071"/>
                                </a:lnTo>
                                <a:lnTo>
                                  <a:pt x="262" y="988"/>
                                </a:lnTo>
                                <a:lnTo>
                                  <a:pt x="307" y="908"/>
                                </a:lnTo>
                                <a:lnTo>
                                  <a:pt x="353" y="830"/>
                                </a:lnTo>
                                <a:lnTo>
                                  <a:pt x="403" y="756"/>
                                </a:lnTo>
                                <a:lnTo>
                                  <a:pt x="454" y="685"/>
                                </a:lnTo>
                                <a:lnTo>
                                  <a:pt x="506" y="616"/>
                                </a:lnTo>
                                <a:lnTo>
                                  <a:pt x="560" y="551"/>
                                </a:lnTo>
                                <a:lnTo>
                                  <a:pt x="615" y="491"/>
                                </a:lnTo>
                                <a:lnTo>
                                  <a:pt x="669" y="434"/>
                                </a:lnTo>
                                <a:lnTo>
                                  <a:pt x="725" y="380"/>
                                </a:lnTo>
                                <a:lnTo>
                                  <a:pt x="781" y="331"/>
                                </a:lnTo>
                                <a:lnTo>
                                  <a:pt x="836" y="287"/>
                                </a:lnTo>
                                <a:lnTo>
                                  <a:pt x="891" y="247"/>
                                </a:lnTo>
                                <a:lnTo>
                                  <a:pt x="946" y="212"/>
                                </a:lnTo>
                                <a:lnTo>
                                  <a:pt x="999" y="183"/>
                                </a:lnTo>
                                <a:lnTo>
                                  <a:pt x="1052" y="158"/>
                                </a:lnTo>
                                <a:lnTo>
                                  <a:pt x="1103" y="141"/>
                                </a:lnTo>
                                <a:lnTo>
                                  <a:pt x="1152" y="128"/>
                                </a:lnTo>
                                <a:lnTo>
                                  <a:pt x="1199" y="122"/>
                                </a:lnTo>
                                <a:lnTo>
                                  <a:pt x="1220" y="122"/>
                                </a:lnTo>
                                <a:lnTo>
                                  <a:pt x="1239" y="124"/>
                                </a:lnTo>
                                <a:lnTo>
                                  <a:pt x="1254" y="129"/>
                                </a:lnTo>
                                <a:lnTo>
                                  <a:pt x="1266" y="136"/>
                                </a:lnTo>
                                <a:lnTo>
                                  <a:pt x="1275" y="145"/>
                                </a:lnTo>
                                <a:lnTo>
                                  <a:pt x="1279" y="155"/>
                                </a:lnTo>
                                <a:lnTo>
                                  <a:pt x="1283" y="166"/>
                                </a:lnTo>
                                <a:lnTo>
                                  <a:pt x="1282" y="181"/>
                                </a:lnTo>
                                <a:lnTo>
                                  <a:pt x="1276" y="196"/>
                                </a:lnTo>
                                <a:lnTo>
                                  <a:pt x="1265" y="211"/>
                                </a:lnTo>
                                <a:lnTo>
                                  <a:pt x="1250" y="224"/>
                                </a:lnTo>
                                <a:lnTo>
                                  <a:pt x="1229" y="236"/>
                                </a:lnTo>
                                <a:lnTo>
                                  <a:pt x="1156" y="273"/>
                                </a:lnTo>
                                <a:lnTo>
                                  <a:pt x="1084" y="315"/>
                                </a:lnTo>
                                <a:lnTo>
                                  <a:pt x="1016" y="363"/>
                                </a:lnTo>
                                <a:lnTo>
                                  <a:pt x="953" y="415"/>
                                </a:lnTo>
                                <a:lnTo>
                                  <a:pt x="891" y="470"/>
                                </a:lnTo>
                                <a:lnTo>
                                  <a:pt x="833" y="530"/>
                                </a:lnTo>
                                <a:lnTo>
                                  <a:pt x="778" y="593"/>
                                </a:lnTo>
                                <a:lnTo>
                                  <a:pt x="726" y="659"/>
                                </a:lnTo>
                                <a:lnTo>
                                  <a:pt x="678" y="729"/>
                                </a:lnTo>
                                <a:lnTo>
                                  <a:pt x="632" y="800"/>
                                </a:lnTo>
                                <a:lnTo>
                                  <a:pt x="591" y="875"/>
                                </a:lnTo>
                                <a:lnTo>
                                  <a:pt x="552" y="951"/>
                                </a:lnTo>
                                <a:lnTo>
                                  <a:pt x="516" y="1028"/>
                                </a:lnTo>
                                <a:lnTo>
                                  <a:pt x="483" y="1108"/>
                                </a:lnTo>
                                <a:lnTo>
                                  <a:pt x="454" y="1188"/>
                                </a:lnTo>
                                <a:lnTo>
                                  <a:pt x="427" y="1269"/>
                                </a:lnTo>
                                <a:lnTo>
                                  <a:pt x="404" y="1349"/>
                                </a:lnTo>
                                <a:lnTo>
                                  <a:pt x="384" y="1431"/>
                                </a:lnTo>
                                <a:lnTo>
                                  <a:pt x="366" y="1513"/>
                                </a:lnTo>
                                <a:lnTo>
                                  <a:pt x="352" y="1593"/>
                                </a:lnTo>
                                <a:lnTo>
                                  <a:pt x="341" y="1672"/>
                                </a:lnTo>
                                <a:lnTo>
                                  <a:pt x="332" y="1751"/>
                                </a:lnTo>
                                <a:lnTo>
                                  <a:pt x="328" y="1828"/>
                                </a:lnTo>
                                <a:lnTo>
                                  <a:pt x="326" y="1903"/>
                                </a:lnTo>
                                <a:lnTo>
                                  <a:pt x="326" y="1977"/>
                                </a:lnTo>
                                <a:lnTo>
                                  <a:pt x="330" y="2047"/>
                                </a:lnTo>
                                <a:lnTo>
                                  <a:pt x="337" y="2121"/>
                                </a:lnTo>
                                <a:lnTo>
                                  <a:pt x="348" y="2189"/>
                                </a:lnTo>
                                <a:lnTo>
                                  <a:pt x="360" y="2252"/>
                                </a:lnTo>
                                <a:lnTo>
                                  <a:pt x="376" y="2310"/>
                                </a:lnTo>
                                <a:lnTo>
                                  <a:pt x="394" y="2362"/>
                                </a:lnTo>
                                <a:lnTo>
                                  <a:pt x="415" y="2410"/>
                                </a:lnTo>
                                <a:lnTo>
                                  <a:pt x="436" y="2454"/>
                                </a:lnTo>
                                <a:lnTo>
                                  <a:pt x="461" y="2493"/>
                                </a:lnTo>
                                <a:lnTo>
                                  <a:pt x="486" y="2527"/>
                                </a:lnTo>
                                <a:lnTo>
                                  <a:pt x="513" y="2556"/>
                                </a:lnTo>
                                <a:lnTo>
                                  <a:pt x="542" y="2582"/>
                                </a:lnTo>
                                <a:lnTo>
                                  <a:pt x="571" y="2602"/>
                                </a:lnTo>
                                <a:lnTo>
                                  <a:pt x="601" y="2617"/>
                                </a:lnTo>
                                <a:lnTo>
                                  <a:pt x="632" y="2630"/>
                                </a:lnTo>
                                <a:lnTo>
                                  <a:pt x="664" y="2637"/>
                                </a:lnTo>
                                <a:lnTo>
                                  <a:pt x="696" y="2641"/>
                                </a:lnTo>
                                <a:lnTo>
                                  <a:pt x="727" y="2640"/>
                                </a:lnTo>
                                <a:lnTo>
                                  <a:pt x="773" y="2634"/>
                                </a:lnTo>
                                <a:lnTo>
                                  <a:pt x="821" y="2621"/>
                                </a:lnTo>
                                <a:lnTo>
                                  <a:pt x="870" y="2602"/>
                                </a:lnTo>
                                <a:lnTo>
                                  <a:pt x="920" y="2577"/>
                                </a:lnTo>
                                <a:lnTo>
                                  <a:pt x="971" y="2546"/>
                                </a:lnTo>
                                <a:lnTo>
                                  <a:pt x="1024" y="2508"/>
                                </a:lnTo>
                                <a:lnTo>
                                  <a:pt x="1075" y="2463"/>
                                </a:lnTo>
                                <a:lnTo>
                                  <a:pt x="1128" y="2412"/>
                                </a:lnTo>
                                <a:lnTo>
                                  <a:pt x="1179" y="2353"/>
                                </a:lnTo>
                                <a:lnTo>
                                  <a:pt x="1228" y="2289"/>
                                </a:lnTo>
                                <a:lnTo>
                                  <a:pt x="1191" y="2294"/>
                                </a:lnTo>
                                <a:lnTo>
                                  <a:pt x="1157" y="2298"/>
                                </a:lnTo>
                                <a:lnTo>
                                  <a:pt x="1095" y="2300"/>
                                </a:lnTo>
                                <a:lnTo>
                                  <a:pt x="1037" y="2296"/>
                                </a:lnTo>
                                <a:lnTo>
                                  <a:pt x="983" y="2289"/>
                                </a:lnTo>
                                <a:lnTo>
                                  <a:pt x="930" y="2276"/>
                                </a:lnTo>
                                <a:lnTo>
                                  <a:pt x="882" y="2260"/>
                                </a:lnTo>
                                <a:lnTo>
                                  <a:pt x="836" y="2239"/>
                                </a:lnTo>
                                <a:lnTo>
                                  <a:pt x="794" y="2215"/>
                                </a:lnTo>
                                <a:lnTo>
                                  <a:pt x="755" y="2187"/>
                                </a:lnTo>
                                <a:lnTo>
                                  <a:pt x="718" y="2157"/>
                                </a:lnTo>
                                <a:lnTo>
                                  <a:pt x="686" y="2123"/>
                                </a:lnTo>
                                <a:lnTo>
                                  <a:pt x="656" y="2086"/>
                                </a:lnTo>
                                <a:lnTo>
                                  <a:pt x="629" y="2048"/>
                                </a:lnTo>
                                <a:lnTo>
                                  <a:pt x="606" y="2007"/>
                                </a:lnTo>
                                <a:lnTo>
                                  <a:pt x="584" y="1964"/>
                                </a:lnTo>
                                <a:lnTo>
                                  <a:pt x="568" y="1921"/>
                                </a:lnTo>
                                <a:lnTo>
                                  <a:pt x="553" y="1876"/>
                                </a:lnTo>
                                <a:lnTo>
                                  <a:pt x="542" y="1830"/>
                                </a:lnTo>
                                <a:lnTo>
                                  <a:pt x="533" y="1783"/>
                                </a:lnTo>
                                <a:lnTo>
                                  <a:pt x="529" y="1736"/>
                                </a:lnTo>
                                <a:lnTo>
                                  <a:pt x="525" y="1667"/>
                                </a:lnTo>
                                <a:lnTo>
                                  <a:pt x="528" y="1596"/>
                                </a:lnTo>
                                <a:lnTo>
                                  <a:pt x="534" y="1527"/>
                                </a:lnTo>
                                <a:lnTo>
                                  <a:pt x="545" y="1459"/>
                                </a:lnTo>
                                <a:lnTo>
                                  <a:pt x="561" y="1395"/>
                                </a:lnTo>
                                <a:lnTo>
                                  <a:pt x="587" y="1302"/>
                                </a:lnTo>
                                <a:lnTo>
                                  <a:pt x="617" y="1214"/>
                                </a:lnTo>
                                <a:lnTo>
                                  <a:pt x="650" y="1130"/>
                                </a:lnTo>
                                <a:lnTo>
                                  <a:pt x="687" y="1051"/>
                                </a:lnTo>
                                <a:lnTo>
                                  <a:pt x="726" y="977"/>
                                </a:lnTo>
                                <a:lnTo>
                                  <a:pt x="768" y="907"/>
                                </a:lnTo>
                                <a:lnTo>
                                  <a:pt x="813" y="841"/>
                                </a:lnTo>
                                <a:lnTo>
                                  <a:pt x="859" y="779"/>
                                </a:lnTo>
                                <a:lnTo>
                                  <a:pt x="907" y="723"/>
                                </a:lnTo>
                                <a:lnTo>
                                  <a:pt x="956" y="671"/>
                                </a:lnTo>
                                <a:lnTo>
                                  <a:pt x="1007" y="624"/>
                                </a:lnTo>
                                <a:lnTo>
                                  <a:pt x="1058" y="582"/>
                                </a:lnTo>
                                <a:lnTo>
                                  <a:pt x="1111" y="545"/>
                                </a:lnTo>
                                <a:lnTo>
                                  <a:pt x="1163" y="513"/>
                                </a:lnTo>
                                <a:lnTo>
                                  <a:pt x="1216" y="486"/>
                                </a:lnTo>
                                <a:lnTo>
                                  <a:pt x="1268" y="464"/>
                                </a:lnTo>
                                <a:lnTo>
                                  <a:pt x="1321" y="447"/>
                                </a:lnTo>
                                <a:lnTo>
                                  <a:pt x="1372" y="435"/>
                                </a:lnTo>
                                <a:lnTo>
                                  <a:pt x="1422" y="429"/>
                                </a:lnTo>
                                <a:lnTo>
                                  <a:pt x="1467" y="428"/>
                                </a:lnTo>
                                <a:lnTo>
                                  <a:pt x="1509" y="430"/>
                                </a:lnTo>
                                <a:lnTo>
                                  <a:pt x="1552" y="438"/>
                                </a:lnTo>
                                <a:lnTo>
                                  <a:pt x="1591" y="449"/>
                                </a:lnTo>
                                <a:lnTo>
                                  <a:pt x="1630" y="465"/>
                                </a:lnTo>
                                <a:lnTo>
                                  <a:pt x="1665" y="485"/>
                                </a:lnTo>
                                <a:lnTo>
                                  <a:pt x="1700" y="510"/>
                                </a:lnTo>
                                <a:lnTo>
                                  <a:pt x="1731" y="539"/>
                                </a:lnTo>
                                <a:lnTo>
                                  <a:pt x="1761" y="572"/>
                                </a:lnTo>
                                <a:lnTo>
                                  <a:pt x="1788" y="610"/>
                                </a:lnTo>
                                <a:lnTo>
                                  <a:pt x="1811" y="653"/>
                                </a:lnTo>
                                <a:lnTo>
                                  <a:pt x="1833" y="701"/>
                                </a:lnTo>
                                <a:lnTo>
                                  <a:pt x="1850" y="752"/>
                                </a:lnTo>
                                <a:lnTo>
                                  <a:pt x="1865" y="809"/>
                                </a:lnTo>
                                <a:lnTo>
                                  <a:pt x="1875" y="871"/>
                                </a:lnTo>
                                <a:lnTo>
                                  <a:pt x="1883" y="937"/>
                                </a:lnTo>
                                <a:lnTo>
                                  <a:pt x="1886" y="1011"/>
                                </a:lnTo>
                                <a:lnTo>
                                  <a:pt x="1885" y="1085"/>
                                </a:lnTo>
                                <a:lnTo>
                                  <a:pt x="1881" y="1164"/>
                                </a:lnTo>
                                <a:lnTo>
                                  <a:pt x="1873" y="1243"/>
                                </a:lnTo>
                                <a:lnTo>
                                  <a:pt x="1862" y="1322"/>
                                </a:lnTo>
                                <a:lnTo>
                                  <a:pt x="1848" y="1403"/>
                                </a:lnTo>
                                <a:lnTo>
                                  <a:pt x="1833" y="1481"/>
                                </a:lnTo>
                                <a:lnTo>
                                  <a:pt x="1815" y="1560"/>
                                </a:lnTo>
                                <a:lnTo>
                                  <a:pt x="1796" y="1634"/>
                                </a:lnTo>
                                <a:lnTo>
                                  <a:pt x="1775" y="1707"/>
                                </a:lnTo>
                                <a:lnTo>
                                  <a:pt x="1753" y="1776"/>
                                </a:lnTo>
                                <a:lnTo>
                                  <a:pt x="1731" y="1841"/>
                                </a:lnTo>
                                <a:lnTo>
                                  <a:pt x="1709" y="1901"/>
                                </a:lnTo>
                                <a:lnTo>
                                  <a:pt x="1686" y="1954"/>
                                </a:lnTo>
                                <a:lnTo>
                                  <a:pt x="1756" y="1914"/>
                                </a:lnTo>
                                <a:lnTo>
                                  <a:pt x="1825" y="1869"/>
                                </a:lnTo>
                                <a:lnTo>
                                  <a:pt x="1894" y="1820"/>
                                </a:lnTo>
                                <a:lnTo>
                                  <a:pt x="1964" y="1770"/>
                                </a:lnTo>
                                <a:lnTo>
                                  <a:pt x="1993" y="1645"/>
                                </a:lnTo>
                                <a:lnTo>
                                  <a:pt x="2023" y="1523"/>
                                </a:lnTo>
                                <a:lnTo>
                                  <a:pt x="2056" y="1405"/>
                                </a:lnTo>
                                <a:lnTo>
                                  <a:pt x="2089" y="1291"/>
                                </a:lnTo>
                                <a:lnTo>
                                  <a:pt x="2124" y="1180"/>
                                </a:lnTo>
                                <a:lnTo>
                                  <a:pt x="2158" y="1074"/>
                                </a:lnTo>
                                <a:lnTo>
                                  <a:pt x="2194" y="972"/>
                                </a:lnTo>
                                <a:lnTo>
                                  <a:pt x="2231" y="875"/>
                                </a:lnTo>
                                <a:lnTo>
                                  <a:pt x="2268" y="782"/>
                                </a:lnTo>
                                <a:lnTo>
                                  <a:pt x="2306" y="694"/>
                                </a:lnTo>
                                <a:lnTo>
                                  <a:pt x="2342" y="610"/>
                                </a:lnTo>
                                <a:lnTo>
                                  <a:pt x="2380" y="531"/>
                                </a:lnTo>
                                <a:lnTo>
                                  <a:pt x="2418" y="457"/>
                                </a:lnTo>
                                <a:lnTo>
                                  <a:pt x="2455" y="388"/>
                                </a:lnTo>
                                <a:lnTo>
                                  <a:pt x="2492" y="324"/>
                                </a:lnTo>
                                <a:lnTo>
                                  <a:pt x="2528" y="266"/>
                                </a:lnTo>
                                <a:lnTo>
                                  <a:pt x="2563" y="212"/>
                                </a:lnTo>
                                <a:lnTo>
                                  <a:pt x="2598" y="165"/>
                                </a:lnTo>
                                <a:lnTo>
                                  <a:pt x="2631" y="124"/>
                                </a:lnTo>
                                <a:lnTo>
                                  <a:pt x="2663" y="87"/>
                                </a:lnTo>
                                <a:lnTo>
                                  <a:pt x="2694" y="58"/>
                                </a:lnTo>
                                <a:lnTo>
                                  <a:pt x="2723" y="33"/>
                                </a:lnTo>
                                <a:lnTo>
                                  <a:pt x="2751" y="15"/>
                                </a:lnTo>
                                <a:lnTo>
                                  <a:pt x="2777" y="4"/>
                                </a:lnTo>
                                <a:lnTo>
                                  <a:pt x="28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19050">
                            <a:solidFill>
                              <a:schemeClr val="bg1">
                                <a:lumMod val="95000"/>
                              </a:scheme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12700" dir="3000000" algn="tl" rotWithShape="0">
                              <a:schemeClr val="tx1"/>
                            </a:outerShdw>
                          </a:effectLst>
                        </wps:spPr>
                        <wps:bodyPr rot="0" vert="horz" wrap="none" lIns="0" tIns="0" rIns="0" bIns="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Картина 1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6824" y="-345008"/>
                            <a:ext cx="1269021" cy="15175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559928" id="Група 23" o:spid="_x0000_s1026" alt="Текстът &quot;за&quot; с изящен почерк" style="position:absolute;left:0;text-align:left;margin-left:362.65pt;margin-top:73.95pt;width:99.75pt;height:119.45pt;z-index:251670015;mso-position-horizontal-relative:page;mso-position-vertical-relative:page;mso-width-relative:margin;mso-height-relative:margin" coordorigin="-268,-3450" coordsize="12690,15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">
                <o:lock v:ext="edit" aspectratio="t"/>
                <v:shape id="Свободна линия 9" o:spid="_x0000_s1027" style="position:absolute;width:9794;height:11604;visibility:hidden;mso-wrap-style:none;v-text-anchor:middle" coordsize="3085,3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" path="m2079,2527r-13,88l2053,2702r-11,85l2032,2870r-9,79l2018,3027r-5,72l2011,3169r,64l2014,3294r4,33l2024,3358r8,24l2041,3403r12,15l2066,3429r13,7l2094,3437r14,-5l2123,3424r14,-14l2152,3390r14,-25l2180,3335r12,-36l2202,3258r10,-47l2220,3159r5,-59l2229,3037r1,-70l2229,2913r-4,-52l2219,2804r-8,-52l2200,2705r-14,-42l2169,2626r-17,-32l2130,2567r-24,-22l2079,2527xm1336,633r-32,4l1270,649r-33,17l1202,690r-34,29l1134,753r-34,42l1066,843r-32,53l1002,956r-31,66l941,1094r-28,79l888,1258r-25,91l841,1447r-9,50l825,1552r-4,59l820,1672r3,64l826,1774r6,37l840,1849r10,36l862,1920r15,32l895,1982r20,29l938,2036r27,22l995,2077r33,15l1077,2107r51,11l1180,2122r54,-1l1268,2116r37,-6l1342,2101r34,-68l1408,1960r29,-75l1463,1808r24,-80l1508,1649r19,-79l1543,1490r13,-77l1566,1337r8,-73l1579,1194r3,-66l1582,1066r-3,-54l1573,953r-8,-53l1554,852r-15,-44l1524,769r-18,-34l1486,706r-21,-24l1441,663r-24,-16l1391,637r-27,-4l1336,633xm2636,417r-10,3l2615,431r-13,18l2589,472r-15,30l2560,536r-17,41l2526,621r-17,51l2491,726r-19,59l2453,848r-20,66l2413,985r-20,72l2373,1134r-21,79l2331,1293r-20,84l2291,1462r-20,87l2317,1487r43,-64l2402,1357r37,-68l2474,1221r32,-68l2536,1084r27,-68l2587,948r20,-66l2625,818r14,-62l2650,695r8,-56l2664,586r1,-50l2664,491r-3,-25l2658,447r-4,-15l2649,423r-7,-5l2636,417xm2801,r21,1l2840,6r17,13l2871,37r12,23l2892,89r8,36l2905,166r5,109l2909,381r-7,104l2890,586r-17,98l2852,780r-27,93l2796,962r-33,87l2726,1132r-39,81l2645,1289r-45,74l2554,1433r-48,66l2458,1562r-49,59l2359,1676r-50,50l2260,1773r-49,44l2197,1876r-12,60l2174,1998r64,-36l2303,1927r66,-33l2436,1864r67,-28l2570,1810r66,-22l2700,1769r63,-15l2824,1743r57,-7l2916,1735r32,1l2977,1742r26,8l3025,1761r19,14l3060,1793r12,21l3080,1839r4,27l3085,1878r-1,15l3084,1910r-2,17l3079,1946r-5,21l3069,1984r-8,17l3051,2016r-11,12l3026,2036r-15,3l2997,2039r-11,-5l2977,2024r-5,-14l2965,1997r-12,-11l2935,1977r-23,-7l2885,1967r-32,-3l2818,1964r-39,3l2724,1972r-59,9l2602,1993r-64,15l2471,2026r-68,21l2335,2071r-66,24l2204,2123r-62,30l2101,2386r43,8l2184,2405r37,13l2255,2436r33,21l2317,2483r27,29l2367,2546r20,37l2404,2624r13,47l2427,2721r6,55l2436,2839r-1,63l2431,2965r-8,64l2412,3091r-15,63l2380,3214r-20,59l2338,3328r-25,53l2287,3431r-29,46l2226,3519r-32,36l2161,3588r-36,26l2088,3634r-38,14l2012,3654r-32,l1950,3648r-28,-10l1896,3623r-22,-19l1854,3580r-19,-28l1819,3521r-13,-34l1794,3450r-10,-39l1776,3370r-6,-43l1766,3283r-4,-72l1761,3135r4,-80l1769,2970r8,-89l1787,2790r11,-94l1811,2599r16,-97l1804,2502r-23,-2l1761,2497r-19,-5l1727,2484r-13,-10l1707,2462r-5,-17l1703,2422r8,-27l1724,2366r20,-30l1769,2303r30,-33l1835,2235r41,-36l1917,1977r-83,57l1749,2087r-86,48l1576,2178r-46,75l1481,2321r-49,64l1381,2442r-53,52l1275,2541r-54,43l1168,2622r-55,33l1060,2684r-54,26l954,2733r-53,17l851,2766r-50,11l753,2787r-46,7l664,2798r-63,3l542,2797r-56,-9l434,2775r-50,-19l337,2733r-44,-28l252,2673r-38,-37l179,2595r-32,-44l119,2502,94,2451,70,2395,51,2337,34,2274,21,2209,11,2142,4,2072,,1978r1,-95l8,1789r12,-94l37,1602r20,-92l82,1420r29,-91l144,1241r37,-86l220,1071r42,-83l307,908r46,-78l403,756r51,-71l506,616r54,-65l615,491r54,-57l725,380r56,-49l836,287r55,-40l946,212r53,-29l1052,158r51,-17l1152,128r47,-6l1220,122r19,2l1254,129r12,7l1275,145r4,10l1283,166r-1,15l1276,196r-11,15l1250,224r-21,12l1156,273r-72,42l1016,363r-63,52l891,470r-58,60l778,593r-52,66l678,729r-46,71l591,875r-39,76l516,1028r-33,80l454,1188r-27,81l404,1349r-20,82l366,1513r-14,80l341,1672r-9,79l328,1828r-2,75l326,1977r4,70l337,2121r11,68l360,2252r16,58l394,2362r21,48l436,2454r25,39l486,2527r27,29l542,2582r29,20l601,2617r31,13l664,2637r32,4l727,2640r46,-6l821,2621r49,-19l920,2577r51,-31l1024,2508r51,-45l1128,2412r51,-59l1228,2289r-37,5l1157,2298r-62,2l1037,2296r-54,-7l930,2276r-48,-16l836,2239r-42,-24l755,2187r-37,-30l686,2123r-30,-37l629,2048r-23,-41l584,1964r-16,-43l553,1876r-11,-46l533,1783r-4,-47l525,1667r3,-71l534,1527r11,-68l561,1395r26,-93l617,1214r33,-84l687,1051r39,-74l768,907r45,-66l859,779r48,-56l956,671r51,-47l1058,582r53,-37l1163,513r53,-27l1268,464r53,-17l1372,435r50,-6l1467,428r42,2l1552,438r39,11l1630,465r35,20l1700,510r31,29l1761,572r27,38l1811,653r22,48l1850,752r15,57l1875,871r8,66l1886,1011r-1,74l1881,1164r-8,79l1862,1322r-14,81l1833,1481r-18,79l1796,1634r-21,73l1753,1776r-22,65l1709,1901r-23,53l1756,1914r69,-45l1894,1820r70,-50l1993,1645r30,-122l2056,1405r33,-114l2124,1180r34,-106l2194,972r37,-97l2268,782r38,-88l2342,610r38,-79l2418,457r37,-69l2492,324r36,-58l2563,212r35,-47l2631,124r32,-37l2694,58r29,-25l2751,15,2777,4,2801,xe" fillcolor="#653a95 [3208]" strokecolor="#f2f2f2 [3052]" strokeweight="1.5pt">
                  <v:stroke joinstyle="miter"/>
                  <v:shadow on="t" color="black [3213]" origin="-.5,-.5" offset=".22675mm,.27025mm"/>
                  <v:path arrowok="t" o:connecttype="custom" o:connectlocs="638493,1006433;660083,1091229;699135,1034699;701993,874000;414020,202303;318135,303613;260668,511633;284163,629457;391795,673602;478790,523701;501333,321398;457518,210560;822008,149901;772478,290275;735648,472252;827723,280112;843915,141961;911543,11751;912178,217230;810895,455102;693738,614848;857250,561811;966470,563717;977583,618024;948055,645972;894715,623741;720408,665345;735648,788569;773113,921638;726123,1089641;628650,1160463;569595,1095675;564198,914968;548323,788886;571183,720923;470218,737119;319405,860661;172085,888291;46673,810165;0,628187;57468,366813;195263,155935;350203,44780;407353,52719;302578,131799;163830,326479;105410,556095;125095,750141;200660,835254;325120,796508;312103,726957;199708,650418;167640,506869;243840,288051;386080,154347;517525,147678;592138,256928;581978,470346;579438,593570;696595,308695;802640,84478;889318,0" o:connectangles="0,0,0,0,0,0,0,0,0,0,0,0,0,0,0,0,0,0,0,0,0,0,0,0,0,0,0,0,0,0,0,0,0,0,0,0,0,0,0,0,0,0,0,0,0,0,0,0,0,0,0,0,0,0,0,0,0,0,0,0,0,0"/>
                  <o:lock v:ext="edit" verticies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Картина 11" o:spid="_x0000_s1028" type="#_x0000_t75" style="position:absolute;left:-268;top:-3450;width:12689;height:15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">
                  <v:imagedata r:id="rId8" o:title=""/>
                </v:shape>
                <w10:wrap type="square" anchorx="page" anchory="page"/>
              </v:group>
            </w:pict>
          </mc:Fallback>
        </mc:AlternateContent>
      </w:r>
      <w:r>
        <w:rPr>
          <w:noProof/>
          <w:lang w:bidi="bg-BG"/>
        </w:rPr>
        <mc:AlternateContent>
          <mc:Choice Requires="wpg">
            <w:drawing>
              <wp:anchor distT="0" distB="0" distL="114300" distR="114300" simplePos="0" relativeHeight="251671039" behindDoc="1" locked="0" layoutInCell="0" allowOverlap="1" wp14:anchorId="15750CFC" wp14:editId="2ED22B52">
                <wp:simplePos x="0" y="0"/>
                <wp:positionH relativeFrom="page">
                  <wp:posOffset>1324708</wp:posOffset>
                </wp:positionH>
                <wp:positionV relativeFrom="page">
                  <wp:posOffset>1406769</wp:posOffset>
                </wp:positionV>
                <wp:extent cx="8053754" cy="657860"/>
                <wp:effectExtent l="0" t="0" r="23495" b="27940"/>
                <wp:wrapNone/>
                <wp:docPr id="3827" name="Линии на границата на текста" descr="Графичен елемент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53754" cy="657860"/>
                          <a:chOff x="0" y="0"/>
                          <a:chExt cx="7716882" cy="657352"/>
                        </a:xfrm>
                      </wpg:grpSpPr>
                      <wpg:grpSp>
                        <wpg:cNvPr id="28" name="Група 28"/>
                        <wpg:cNvGrpSpPr/>
                        <wpg:grpSpPr>
                          <a:xfrm>
                            <a:off x="0" y="0"/>
                            <a:ext cx="3172930" cy="657352"/>
                            <a:chOff x="0" y="0"/>
                            <a:chExt cx="2519758" cy="656211"/>
                          </a:xfrm>
                        </wpg:grpSpPr>
                        <wps:wsp>
                          <wps:cNvPr id="7" name="Прав конектор 7"/>
                          <wps:cNvCnPr/>
                          <wps:spPr>
                            <a:xfrm>
                              <a:off x="0" y="0"/>
                              <a:ext cx="2519758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Прав конектор 10"/>
                          <wps:cNvCnPr/>
                          <wps:spPr>
                            <a:xfrm>
                              <a:off x="0" y="656211"/>
                              <a:ext cx="24970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9" name="Група 29"/>
                        <wpg:cNvGrpSpPr/>
                        <wpg:grpSpPr>
                          <a:xfrm>
                            <a:off x="4375338" y="0"/>
                            <a:ext cx="3341544" cy="657352"/>
                            <a:chOff x="-1415862" y="0"/>
                            <a:chExt cx="3341544" cy="656211"/>
                          </a:xfrm>
                        </wpg:grpSpPr>
                        <wps:wsp>
                          <wps:cNvPr id="24" name="Прав конектор 24"/>
                          <wps:cNvCnPr/>
                          <wps:spPr>
                            <a:xfrm>
                              <a:off x="-1408171" y="0"/>
                              <a:ext cx="3333853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Прав конектор 25"/>
                          <wps:cNvCnPr/>
                          <wps:spPr>
                            <a:xfrm>
                              <a:off x="-1415862" y="656211"/>
                              <a:ext cx="3333852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1B3B29" id="Линии на границата на текста" o:spid="_x0000_s1026" alt="Графичен елемент" style="position:absolute;left:0;text-align:left;margin-left:104.3pt;margin-top:110.75pt;width:634.15pt;height:51.8pt;z-index:-251645441;mso-position-horizontal-relative:page;mso-position-vertical-relative:page;mso-width-relative:margin;mso-height-relative:margin" coordsize="77168,6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" o:allowincell="f">
                <v:group id="Група 28" o:spid="_x0000_s1027" style="position:absolute;width:31729;height:6573" coordsize="25197,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line id="Прав конектор 7" o:spid="_x0000_s1028" style="position:absolute;visibility:visible;mso-wrap-style:square" from="0,0" to="2519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" strokecolor="#a18f8f [1951]"/>
                  <v:line id="Прав конектор 10" o:spid="_x0000_s1029" style="position:absolute;visibility:visible;mso-wrap-style:square" from="0,6562" to="24970,6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" strokecolor="#a18f8f [1951]"/>
                </v:group>
                <v:group id="Група 29" o:spid="_x0000_s1030" style="position:absolute;left:43753;width:33415;height:6573" coordorigin="-14158" coordsize="33415,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line id="Прав конектор 24" o:spid="_x0000_s1031" style="position:absolute;visibility:visible;mso-wrap-style:square" from="-14081,0" to="1925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" strokecolor="#a18f8f [1951]"/>
                  <v:line id="Прав конектор 25" o:spid="_x0000_s1032" style="position:absolute;visibility:visible;mso-wrap-style:square" from="-14158,6562" to="19179,6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" strokecolor="#a18f8f [1951]"/>
                </v:group>
                <w10:wrap anchorx="page" anchory="page"/>
              </v:group>
            </w:pict>
          </mc:Fallback>
        </mc:AlternateContent>
      </w:r>
      <w:sdt>
        <w:sdtPr>
          <w:alias w:val="Сертификат:"/>
          <w:tag w:val="Сертификат:"/>
          <w:id w:val="55435526"/>
          <w:placeholder>
            <w:docPart w:val="D83EE53F29AE4DF6AAED82067E4FE412"/>
          </w:placeholder>
          <w:temporary/>
          <w:showingPlcHdr/>
          <w15:appearance w15:val="hidden"/>
        </w:sdtPr>
        <w:sdtEndPr/>
        <w:sdtContent>
          <w:r w:rsidR="000320C2">
            <w:rPr>
              <w:lang w:bidi="bg-BG"/>
            </w:rPr>
            <w:t>Сертификат</w:t>
          </w:r>
        </w:sdtContent>
      </w:sdt>
      <w:r w:rsidR="00152F24">
        <w:rPr>
          <w:lang w:bidi="bg-BG"/>
        </w:rPr>
        <w:t xml:space="preserve"> </w:t>
      </w:r>
      <w:sdt>
        <w:sdtPr>
          <w:alias w:val="Участие:"/>
          <w:tag w:val="Участие:"/>
          <w:id w:val="-185058133"/>
          <w:placeholder>
            <w:docPart w:val="7AD5DECEF5344C14BECEA95344C0D3FE"/>
          </w:placeholder>
          <w:temporary/>
          <w:showingPlcHdr/>
          <w15:appearance w15:val="hidden"/>
        </w:sdtPr>
        <w:sdtEndPr/>
        <w:sdtContent>
          <w:r w:rsidR="000320C2">
            <w:rPr>
              <w:lang w:bidi="bg-BG"/>
            </w:rPr>
            <w:t>участие</w:t>
          </w:r>
        </w:sdtContent>
      </w:sdt>
    </w:p>
    <w:p w14:paraId="204E46B9" w14:textId="77777777" w:rsidR="005E66C2" w:rsidRDefault="006A2316" w:rsidP="00006B66">
      <w:pPr>
        <w:pStyle w:val="Heading1"/>
      </w:pPr>
      <w:sdt>
        <w:sdtPr>
          <w:alias w:val="Въведете името на получателя:"/>
          <w:tag w:val="Въведете името на получателя:"/>
          <w:id w:val="-1756204315"/>
          <w:placeholder>
            <w:docPart w:val="838D1DCD3B774308B3F40656C29EBC7B"/>
          </w:placeholder>
          <w:temporary/>
          <w:showingPlcHdr/>
          <w15:appearance w15:val="hidden"/>
        </w:sdtPr>
        <w:sdtEndPr/>
        <w:sdtContent>
          <w:r w:rsidR="00162559">
            <w:rPr>
              <w:lang w:bidi="bg-BG"/>
            </w:rPr>
            <w:t>Име на получателя</w:t>
          </w:r>
        </w:sdtContent>
      </w:sdt>
    </w:p>
    <w:sdt>
      <w:sdtPr>
        <w:alias w:val="получава благодарности за феноменалното си участие в:"/>
        <w:tag w:val="получава благодарности за феноменалното си участие в:"/>
        <w:id w:val="1430230843"/>
        <w:placeholder>
          <w:docPart w:val="A825BEB3FE014BB5B618B2958DD52F15"/>
        </w:placeholder>
        <w:temporary/>
        <w:showingPlcHdr/>
        <w15:appearance w15:val="hidden"/>
      </w:sdtPr>
      <w:sdtEndPr/>
      <w:sdtContent>
        <w:p w14:paraId="75FBF788" w14:textId="77777777" w:rsidR="005E66C2" w:rsidRDefault="00152F24">
          <w:r>
            <w:rPr>
              <w:lang w:bidi="bg-BG"/>
            </w:rPr>
            <w:t>получава благодарности за феноменалното си участие в</w:t>
          </w:r>
        </w:p>
      </w:sdtContent>
    </w:sdt>
    <w:p w14:paraId="5E540275" w14:textId="77777777" w:rsidR="005E66C2" w:rsidRPr="00006B66" w:rsidRDefault="006A2316" w:rsidP="00006B66">
      <w:pPr>
        <w:pStyle w:val="Heading2"/>
      </w:pPr>
      <w:sdt>
        <w:sdtPr>
          <w:alias w:val="Въведете името на отбора:"/>
          <w:tag w:val="Въведете името на отбора:"/>
          <w:id w:val="-50456193"/>
          <w:placeholder>
            <w:docPart w:val="924EB3F890094E62AAB22A0BAF51D874"/>
          </w:placeholder>
          <w:temporary/>
          <w:showingPlcHdr/>
          <w15:appearance w15:val="hidden"/>
        </w:sdtPr>
        <w:sdtEndPr/>
        <w:sdtContent>
          <w:r w:rsidR="00162559" w:rsidRPr="00006B66">
            <w:rPr>
              <w:lang w:bidi="bg-BG"/>
            </w:rPr>
            <w:t>Име на отбора</w:t>
          </w:r>
        </w:sdtContent>
      </w:sdt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Подпис и печат на наградата"/>
      </w:tblPr>
      <w:tblGrid>
        <w:gridCol w:w="3369"/>
        <w:gridCol w:w="10301"/>
      </w:tblGrid>
      <w:tr w:rsidR="008B62B2" w14:paraId="6B4146CD" w14:textId="77777777" w:rsidTr="008B62B2">
        <w:trPr>
          <w:trHeight w:val="3024"/>
        </w:trPr>
        <w:tc>
          <w:tcPr>
            <w:tcW w:w="3123" w:type="dxa"/>
            <w:vAlign w:val="center"/>
          </w:tcPr>
          <w:p w14:paraId="57EF2BA1" w14:textId="77777777" w:rsidR="008B62B2" w:rsidRDefault="008B62B2">
            <w:pPr>
              <w:spacing w:after="0" w:line="240" w:lineRule="auto"/>
            </w:pPr>
            <w:r>
              <w:rPr>
                <w:noProof/>
                <w:lang w:bidi="bg-BG"/>
              </w:rPr>
              <mc:AlternateContent>
                <mc:Choice Requires="wpg">
                  <w:drawing>
                    <wp:inline distT="0" distB="0" distL="0" distR="0" wp14:anchorId="770735A5" wp14:editId="6AA1F85E">
                      <wp:extent cx="1892300" cy="1892300"/>
                      <wp:effectExtent l="0" t="0" r="0" b="0"/>
                      <wp:docPr id="14" name="Група 14" descr="Графика на печата на наградата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0" cy="1892300"/>
                                <a:chOff x="0" y="0"/>
                                <a:chExt cx="1892300" cy="1892300"/>
                              </a:xfrm>
                            </wpg:grpSpPr>
                            <wpg:grpSp>
                              <wpg:cNvPr id="15" name="Печат" descr="Печат на наградата"/>
                              <wpg:cNvGrpSpPr/>
                              <wpg:grpSpPr>
                                <a:xfrm>
                                  <a:off x="0" y="0"/>
                                  <a:ext cx="1892300" cy="1892300"/>
                                  <a:chOff x="0" y="0"/>
                                  <a:chExt cx="1895475" cy="1901825"/>
                                </a:xfrm>
                              </wpg:grpSpPr>
                              <wps:wsp>
                                <wps:cNvPr id="16" name="Форма на печата" descr="Форма на печата на наградата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0" y="9525"/>
                                    <a:ext cx="1892300" cy="1892300"/>
                                  </a:xfrm>
                                  <a:custGeom>
                                    <a:avLst/>
                                    <a:gdLst>
                                      <a:gd name="T0" fmla="*/ 1674 w 3366"/>
                                      <a:gd name="T1" fmla="*/ 214 h 3348"/>
                                      <a:gd name="T2" fmla="*/ 1888 w 3366"/>
                                      <a:gd name="T3" fmla="*/ 0 h 3348"/>
                                      <a:gd name="T4" fmla="*/ 2048 w 3366"/>
                                      <a:gd name="T5" fmla="*/ 267 h 3348"/>
                                      <a:gd name="T6" fmla="*/ 2297 w 3366"/>
                                      <a:gd name="T7" fmla="*/ 107 h 3348"/>
                                      <a:gd name="T8" fmla="*/ 2386 w 3366"/>
                                      <a:gd name="T9" fmla="*/ 392 h 3348"/>
                                      <a:gd name="T10" fmla="*/ 2671 w 3366"/>
                                      <a:gd name="T11" fmla="*/ 303 h 3348"/>
                                      <a:gd name="T12" fmla="*/ 2671 w 3366"/>
                                      <a:gd name="T13" fmla="*/ 605 h 3348"/>
                                      <a:gd name="T14" fmla="*/ 2974 w 3366"/>
                                      <a:gd name="T15" fmla="*/ 588 h 3348"/>
                                      <a:gd name="T16" fmla="*/ 2903 w 3366"/>
                                      <a:gd name="T17" fmla="*/ 890 h 3348"/>
                                      <a:gd name="T18" fmla="*/ 3206 w 3366"/>
                                      <a:gd name="T19" fmla="*/ 944 h 3348"/>
                                      <a:gd name="T20" fmla="*/ 3063 w 3366"/>
                                      <a:gd name="T21" fmla="*/ 1211 h 3348"/>
                                      <a:gd name="T22" fmla="*/ 3330 w 3366"/>
                                      <a:gd name="T23" fmla="*/ 1353 h 3348"/>
                                      <a:gd name="T24" fmla="*/ 3134 w 3366"/>
                                      <a:gd name="T25" fmla="*/ 1585 h 3348"/>
                                      <a:gd name="T26" fmla="*/ 3366 w 3366"/>
                                      <a:gd name="T27" fmla="*/ 1781 h 3348"/>
                                      <a:gd name="T28" fmla="*/ 3117 w 3366"/>
                                      <a:gd name="T29" fmla="*/ 1941 h 3348"/>
                                      <a:gd name="T30" fmla="*/ 3277 w 3366"/>
                                      <a:gd name="T31" fmla="*/ 2190 h 3348"/>
                                      <a:gd name="T32" fmla="*/ 2992 w 3366"/>
                                      <a:gd name="T33" fmla="*/ 2297 h 3348"/>
                                      <a:gd name="T34" fmla="*/ 3099 w 3366"/>
                                      <a:gd name="T35" fmla="*/ 2564 h 3348"/>
                                      <a:gd name="T36" fmla="*/ 2796 w 3366"/>
                                      <a:gd name="T37" fmla="*/ 2600 h 3348"/>
                                      <a:gd name="T38" fmla="*/ 2832 w 3366"/>
                                      <a:gd name="T39" fmla="*/ 2903 h 3348"/>
                                      <a:gd name="T40" fmla="*/ 2529 w 3366"/>
                                      <a:gd name="T41" fmla="*/ 2849 h 3348"/>
                                      <a:gd name="T42" fmla="*/ 2493 w 3366"/>
                                      <a:gd name="T43" fmla="*/ 3152 h 3348"/>
                                      <a:gd name="T44" fmla="*/ 2208 w 3366"/>
                                      <a:gd name="T45" fmla="*/ 3027 h 3348"/>
                                      <a:gd name="T46" fmla="*/ 2101 w 3366"/>
                                      <a:gd name="T47" fmla="*/ 3294 h 3348"/>
                                      <a:gd name="T48" fmla="*/ 1870 w 3366"/>
                                      <a:gd name="T49" fmla="*/ 3116 h 3348"/>
                                      <a:gd name="T50" fmla="*/ 1674 w 3366"/>
                                      <a:gd name="T51" fmla="*/ 3348 h 3348"/>
                                      <a:gd name="T52" fmla="*/ 1496 w 3366"/>
                                      <a:gd name="T53" fmla="*/ 3116 h 3348"/>
                                      <a:gd name="T54" fmla="*/ 1264 w 3366"/>
                                      <a:gd name="T55" fmla="*/ 3294 h 3348"/>
                                      <a:gd name="T56" fmla="*/ 1140 w 3366"/>
                                      <a:gd name="T57" fmla="*/ 3027 h 3348"/>
                                      <a:gd name="T58" fmla="*/ 872 w 3366"/>
                                      <a:gd name="T59" fmla="*/ 3152 h 3348"/>
                                      <a:gd name="T60" fmla="*/ 819 w 3366"/>
                                      <a:gd name="T61" fmla="*/ 2849 h 3348"/>
                                      <a:gd name="T62" fmla="*/ 534 w 3366"/>
                                      <a:gd name="T63" fmla="*/ 2903 h 3348"/>
                                      <a:gd name="T64" fmla="*/ 552 w 3366"/>
                                      <a:gd name="T65" fmla="*/ 2600 h 3348"/>
                                      <a:gd name="T66" fmla="*/ 249 w 3366"/>
                                      <a:gd name="T67" fmla="*/ 2564 h 3348"/>
                                      <a:gd name="T68" fmla="*/ 356 w 3366"/>
                                      <a:gd name="T69" fmla="*/ 2297 h 3348"/>
                                      <a:gd name="T70" fmla="*/ 71 w 3366"/>
                                      <a:gd name="T71" fmla="*/ 2190 h 3348"/>
                                      <a:gd name="T72" fmla="*/ 249 w 3366"/>
                                      <a:gd name="T73" fmla="*/ 1941 h 3348"/>
                                      <a:gd name="T74" fmla="*/ 0 w 3366"/>
                                      <a:gd name="T75" fmla="*/ 1781 h 3348"/>
                                      <a:gd name="T76" fmla="*/ 231 w 3366"/>
                                      <a:gd name="T77" fmla="*/ 1585 h 3348"/>
                                      <a:gd name="T78" fmla="*/ 18 w 3366"/>
                                      <a:gd name="T79" fmla="*/ 1353 h 3348"/>
                                      <a:gd name="T80" fmla="*/ 302 w 3366"/>
                                      <a:gd name="T81" fmla="*/ 1211 h 3348"/>
                                      <a:gd name="T82" fmla="*/ 160 w 3366"/>
                                      <a:gd name="T83" fmla="*/ 944 h 3348"/>
                                      <a:gd name="T84" fmla="*/ 445 w 3366"/>
                                      <a:gd name="T85" fmla="*/ 890 h 3348"/>
                                      <a:gd name="T86" fmla="*/ 374 w 3366"/>
                                      <a:gd name="T87" fmla="*/ 588 h 3348"/>
                                      <a:gd name="T88" fmla="*/ 677 w 3366"/>
                                      <a:gd name="T89" fmla="*/ 605 h 3348"/>
                                      <a:gd name="T90" fmla="*/ 694 w 3366"/>
                                      <a:gd name="T91" fmla="*/ 303 h 3348"/>
                                      <a:gd name="T92" fmla="*/ 979 w 3366"/>
                                      <a:gd name="T93" fmla="*/ 392 h 3348"/>
                                      <a:gd name="T94" fmla="*/ 1051 w 3366"/>
                                      <a:gd name="T95" fmla="*/ 107 h 3348"/>
                                      <a:gd name="T96" fmla="*/ 1318 w 3366"/>
                                      <a:gd name="T97" fmla="*/ 267 h 3348"/>
                                      <a:gd name="T98" fmla="*/ 1460 w 3366"/>
                                      <a:gd name="T99" fmla="*/ 0 h 3348"/>
                                      <a:gd name="T100" fmla="*/ 1674 w 3366"/>
                                      <a:gd name="T101" fmla="*/ 214 h 33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3366" h="3348">
                                        <a:moveTo>
                                          <a:pt x="1674" y="214"/>
                                        </a:moveTo>
                                        <a:lnTo>
                                          <a:pt x="1888" y="0"/>
                                        </a:lnTo>
                                        <a:lnTo>
                                          <a:pt x="2048" y="267"/>
                                        </a:lnTo>
                                        <a:lnTo>
                                          <a:pt x="2297" y="107"/>
                                        </a:lnTo>
                                        <a:lnTo>
                                          <a:pt x="2386" y="392"/>
                                        </a:lnTo>
                                        <a:lnTo>
                                          <a:pt x="2671" y="303"/>
                                        </a:lnTo>
                                        <a:lnTo>
                                          <a:pt x="2671" y="605"/>
                                        </a:lnTo>
                                        <a:lnTo>
                                          <a:pt x="2974" y="588"/>
                                        </a:lnTo>
                                        <a:lnTo>
                                          <a:pt x="2903" y="890"/>
                                        </a:lnTo>
                                        <a:lnTo>
                                          <a:pt x="3206" y="944"/>
                                        </a:lnTo>
                                        <a:lnTo>
                                          <a:pt x="3063" y="1211"/>
                                        </a:lnTo>
                                        <a:lnTo>
                                          <a:pt x="3330" y="1353"/>
                                        </a:lnTo>
                                        <a:lnTo>
                                          <a:pt x="3134" y="1585"/>
                                        </a:lnTo>
                                        <a:lnTo>
                                          <a:pt x="3366" y="1781"/>
                                        </a:lnTo>
                                        <a:lnTo>
                                          <a:pt x="3117" y="1941"/>
                                        </a:lnTo>
                                        <a:lnTo>
                                          <a:pt x="3277" y="2190"/>
                                        </a:lnTo>
                                        <a:lnTo>
                                          <a:pt x="2992" y="2297"/>
                                        </a:lnTo>
                                        <a:lnTo>
                                          <a:pt x="3099" y="2564"/>
                                        </a:lnTo>
                                        <a:lnTo>
                                          <a:pt x="2796" y="2600"/>
                                        </a:lnTo>
                                        <a:lnTo>
                                          <a:pt x="2832" y="2903"/>
                                        </a:lnTo>
                                        <a:lnTo>
                                          <a:pt x="2529" y="2849"/>
                                        </a:lnTo>
                                        <a:lnTo>
                                          <a:pt x="2493" y="3152"/>
                                        </a:lnTo>
                                        <a:lnTo>
                                          <a:pt x="2208" y="3027"/>
                                        </a:lnTo>
                                        <a:lnTo>
                                          <a:pt x="2101" y="3294"/>
                                        </a:lnTo>
                                        <a:lnTo>
                                          <a:pt x="1870" y="3116"/>
                                        </a:lnTo>
                                        <a:lnTo>
                                          <a:pt x="1674" y="3348"/>
                                        </a:lnTo>
                                        <a:lnTo>
                                          <a:pt x="1496" y="3116"/>
                                        </a:lnTo>
                                        <a:lnTo>
                                          <a:pt x="1264" y="3294"/>
                                        </a:lnTo>
                                        <a:lnTo>
                                          <a:pt x="1140" y="3027"/>
                                        </a:lnTo>
                                        <a:lnTo>
                                          <a:pt x="872" y="3152"/>
                                        </a:lnTo>
                                        <a:lnTo>
                                          <a:pt x="819" y="2849"/>
                                        </a:lnTo>
                                        <a:lnTo>
                                          <a:pt x="534" y="2903"/>
                                        </a:lnTo>
                                        <a:lnTo>
                                          <a:pt x="552" y="2600"/>
                                        </a:lnTo>
                                        <a:lnTo>
                                          <a:pt x="249" y="2564"/>
                                        </a:lnTo>
                                        <a:lnTo>
                                          <a:pt x="356" y="2297"/>
                                        </a:lnTo>
                                        <a:lnTo>
                                          <a:pt x="71" y="2190"/>
                                        </a:lnTo>
                                        <a:lnTo>
                                          <a:pt x="249" y="1941"/>
                                        </a:lnTo>
                                        <a:lnTo>
                                          <a:pt x="0" y="1781"/>
                                        </a:lnTo>
                                        <a:lnTo>
                                          <a:pt x="231" y="1585"/>
                                        </a:lnTo>
                                        <a:lnTo>
                                          <a:pt x="18" y="1353"/>
                                        </a:lnTo>
                                        <a:lnTo>
                                          <a:pt x="302" y="1211"/>
                                        </a:lnTo>
                                        <a:lnTo>
                                          <a:pt x="160" y="944"/>
                                        </a:lnTo>
                                        <a:lnTo>
                                          <a:pt x="445" y="890"/>
                                        </a:lnTo>
                                        <a:lnTo>
                                          <a:pt x="374" y="588"/>
                                        </a:lnTo>
                                        <a:lnTo>
                                          <a:pt x="677" y="605"/>
                                        </a:lnTo>
                                        <a:lnTo>
                                          <a:pt x="694" y="303"/>
                                        </a:lnTo>
                                        <a:lnTo>
                                          <a:pt x="979" y="392"/>
                                        </a:lnTo>
                                        <a:lnTo>
                                          <a:pt x="1051" y="107"/>
                                        </a:lnTo>
                                        <a:lnTo>
                                          <a:pt x="1318" y="267"/>
                                        </a:lnTo>
                                        <a:lnTo>
                                          <a:pt x="1460" y="0"/>
                                        </a:lnTo>
                                        <a:lnTo>
                                          <a:pt x="1674" y="2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7" name="Текстура на печата" descr="Текстура на печата на наградата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9653" t="-3302" r="-1448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895475" cy="1895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8" name="Икона със звезда" descr="Икона със звезда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0" y="414311"/>
                                  <a:ext cx="1123950" cy="10668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3F2F92" id="Група 14" o:spid="_x0000_s1026" alt="Графика на печата на наградата" style="width:149pt;height:149pt;mso-position-horizontal-relative:char;mso-position-vertical-relative:line" coordsize="18923,1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">
                      <v:group id="Печат" o:spid="_x0000_s1027" alt="Печат на наградата" style="position:absolute;width:18923;height:18923" coordsize="18954,19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  <v:shape id="Форма на печата" o:spid="_x0000_s1028" alt="Форма на печата на наградата" style="position:absolute;top:95;width:18923;height:18923;visibility:visible;mso-wrap-style:square;v-text-anchor:top" coordsize="3366,3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fillcolor="#653a95 [3208]" stroked="f">
  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  <o:lock v:ext="edit" aspectratio="t"/>
                        </v:shape>
                        <v:shape id="Текстура на печата" o:spid="_x0000_s1029" type="#_x0000_t75" alt="Текстура на печата на наградата" style="position:absolute;width:18954;height:1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">
                          <v:imagedata r:id="rId11" o:title="Текстура на печата на наградата" croptop="-2164f" cropleft="19433f" cropright="-949f"/>
                        </v:shape>
                      </v:group>
                      <v:shape id="Икона със звезда" o:spid="_x0000_s1030" type="#_x0000_t75" alt="Икона със звезда" style="position:absolute;left:3810;top:4143;width:11239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">
                        <v:imagedata r:id="rId12" o:title="Икона със звезда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549" w:type="dxa"/>
            <w:tcMar>
              <w:left w:w="922" w:type="dxa"/>
            </w:tcMar>
          </w:tcPr>
          <w:tbl>
            <w:tblPr>
              <w:tblW w:w="5000" w:type="pct"/>
              <w:jc w:val="right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Подпис и дата"/>
            </w:tblPr>
            <w:tblGrid>
              <w:gridCol w:w="2629"/>
              <w:gridCol w:w="6750"/>
            </w:tblGrid>
            <w:tr w:rsidR="008B62B2" w:rsidRPr="008B62B2" w14:paraId="795572AE" w14:textId="77777777" w:rsidTr="00A3264F">
              <w:trPr>
                <w:trHeight w:val="1584"/>
                <w:jc w:val="right"/>
              </w:trPr>
              <w:tc>
                <w:tcPr>
                  <w:tcW w:w="2412" w:type="dxa"/>
                  <w:vAlign w:val="bottom"/>
                </w:tcPr>
                <w:p w14:paraId="0D699343" w14:textId="77777777" w:rsidR="008B62B2" w:rsidRPr="008B62B2" w:rsidRDefault="006A2316" w:rsidP="00006B66">
                  <w:pPr>
                    <w:pStyle w:val="Heading3"/>
                  </w:pPr>
                  <w:sdt>
                    <w:sdtPr>
                      <w:alias w:val="Връчено от:"/>
                      <w:tag w:val="Връчено от:"/>
                      <w:id w:val="-29579104"/>
                      <w:placeholder>
                        <w:docPart w:val="A1EF4794C3074B2BA998A4687AB09644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62B2" w:rsidRPr="008B62B2">
                        <w:rPr>
                          <w:lang w:bidi="bg-BG"/>
                        </w:rPr>
                        <w:t>Връчено от:</w:t>
                      </w:r>
                    </w:sdtContent>
                  </w:sdt>
                </w:p>
              </w:tc>
              <w:sdt>
                <w:sdtPr>
                  <w:alias w:val="Въведете името/титлата на връчващия:"/>
                  <w:tag w:val="Въведете името/титлата на връчващия:"/>
                  <w:id w:val="-446467856"/>
                  <w:placeholder>
                    <w:docPart w:val="1D501DC4FF07475D9CEA4C3A0EB09951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6192" w:type="dxa"/>
                      <w:vAlign w:val="bottom"/>
                    </w:tcPr>
                    <w:p w14:paraId="264327AA" w14:textId="77777777" w:rsidR="008B62B2" w:rsidRPr="008B62B2" w:rsidRDefault="008B62B2" w:rsidP="008B62B2">
                      <w:pPr>
                        <w:pStyle w:val="Heading4"/>
                      </w:pPr>
                      <w:r w:rsidRPr="008B62B2">
                        <w:rPr>
                          <w:lang w:bidi="bg-BG"/>
                        </w:rPr>
                        <w:t>Име/длъжност на връчващия</w:t>
                      </w:r>
                    </w:p>
                  </w:tc>
                </w:sdtContent>
              </w:sdt>
            </w:tr>
            <w:tr w:rsidR="008B62B2" w:rsidRPr="008B62B2" w14:paraId="77784C37" w14:textId="77777777" w:rsidTr="008B62B2">
              <w:trPr>
                <w:trHeight w:val="1150"/>
                <w:jc w:val="right"/>
              </w:trPr>
              <w:tc>
                <w:tcPr>
                  <w:tcW w:w="2412" w:type="dxa"/>
                  <w:vAlign w:val="bottom"/>
                </w:tcPr>
                <w:p w14:paraId="5E1D79D1" w14:textId="77777777" w:rsidR="008B62B2" w:rsidRPr="008B62B2" w:rsidRDefault="006A2316" w:rsidP="00006B66">
                  <w:pPr>
                    <w:pStyle w:val="Heading3"/>
                  </w:pPr>
                  <w:sdt>
                    <w:sdtPr>
                      <w:alias w:val="На този ден:"/>
                      <w:tag w:val="На този ден:"/>
                      <w:id w:val="552434692"/>
                      <w:placeholder>
                        <w:docPart w:val="952F409DC1E847B4981E7A596814CA07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62B2" w:rsidRPr="008B62B2">
                        <w:rPr>
                          <w:lang w:bidi="bg-BG"/>
                        </w:rPr>
                        <w:t>На този ден:</w:t>
                      </w:r>
                    </w:sdtContent>
                  </w:sdt>
                </w:p>
              </w:tc>
              <w:tc>
                <w:tcPr>
                  <w:tcW w:w="6192" w:type="dxa"/>
                  <w:vAlign w:val="bottom"/>
                </w:tcPr>
                <w:p w14:paraId="2BD72377" w14:textId="77777777" w:rsidR="008B62B2" w:rsidRPr="008B62B2" w:rsidRDefault="006A2316" w:rsidP="008B62B2">
                  <w:pPr>
                    <w:pStyle w:val="Heading4"/>
                  </w:pPr>
                  <w:sdt>
                    <w:sdtPr>
                      <w:alias w:val="Въведете дата:"/>
                      <w:tag w:val="Въведете дата:"/>
                      <w:id w:val="1746837824"/>
                      <w:placeholder>
                        <w:docPart w:val="7536D328B7CE441C8C335FA9B1533710"/>
                      </w:placeholder>
                      <w:temporary/>
                      <w:showingPlcHdr/>
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<w15:appearance w15:val="hidden"/>
                      <w:text/>
                    </w:sdtPr>
                    <w:sdtEndPr/>
                    <w:sdtContent>
                      <w:r w:rsidR="008B62B2" w:rsidRPr="008B62B2">
                        <w:rPr>
                          <w:lang w:bidi="bg-BG"/>
                        </w:rPr>
                        <w:t>Въведете датата</w:t>
                      </w:r>
                    </w:sdtContent>
                  </w:sdt>
                </w:p>
              </w:tc>
            </w:tr>
          </w:tbl>
          <w:p w14:paraId="5D10DED4" w14:textId="77777777" w:rsidR="008B62B2" w:rsidRDefault="008B62B2">
            <w:pPr>
              <w:spacing w:after="0" w:line="240" w:lineRule="auto"/>
            </w:pPr>
          </w:p>
        </w:tc>
      </w:tr>
    </w:tbl>
    <w:p w14:paraId="6C3F2F2D" w14:textId="77777777" w:rsidR="00982BCF" w:rsidRPr="006A2316" w:rsidRDefault="00982BCF" w:rsidP="006A2316">
      <w:pPr>
        <w:pStyle w:val="NoSpacing"/>
      </w:pPr>
      <w:bookmarkStart w:id="0" w:name="_GoBack"/>
      <w:bookmarkEnd w:id="0"/>
    </w:p>
    <w:sectPr w:rsidR="00982BCF" w:rsidRPr="006A2316" w:rsidSect="00A4168B">
      <w:headerReference w:type="default" r:id="rId13"/>
      <w:footerReference w:type="default" r:id="rId14"/>
      <w:headerReference w:type="first" r:id="rId15"/>
      <w:pgSz w:w="16838" w:h="11906" w:orient="landscape" w:code="9"/>
      <w:pgMar w:top="2304" w:right="1584" w:bottom="1152" w:left="1584" w:header="1080" w:footer="10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4E9EA3" w14:textId="77777777" w:rsidR="00FA2484" w:rsidRDefault="00FA2484">
      <w:pPr>
        <w:spacing w:after="0" w:line="240" w:lineRule="auto"/>
      </w:pPr>
      <w:r>
        <w:separator/>
      </w:r>
    </w:p>
  </w:endnote>
  <w:endnote w:type="continuationSeparator" w:id="0">
    <w:p w14:paraId="22813AE9" w14:textId="77777777" w:rsidR="00FA2484" w:rsidRDefault="00FA24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lantagenet Cherokee">
    <w:altName w:val="Plantagenet Cherokee"/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6515535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23C902D" w14:textId="77777777" w:rsidR="00F65C30" w:rsidRDefault="00F65C30" w:rsidP="00F65C30">
        <w:pPr>
          <w:pStyle w:val="Footer"/>
        </w:pPr>
        <w:r>
          <w:rPr>
            <w:lang w:bidi="bg-BG"/>
          </w:rPr>
          <w:fldChar w:fldCharType="begin"/>
        </w:r>
        <w:r>
          <w:rPr>
            <w:lang w:bidi="bg-BG"/>
          </w:rPr>
          <w:instrText xml:space="preserve"> PAGE   \* MERGEFORMAT </w:instrText>
        </w:r>
        <w:r>
          <w:rPr>
            <w:lang w:bidi="bg-BG"/>
          </w:rPr>
          <w:fldChar w:fldCharType="separate"/>
        </w:r>
        <w:r w:rsidR="00006B66">
          <w:rPr>
            <w:noProof/>
            <w:lang w:bidi="bg-BG"/>
          </w:rPr>
          <w:t>2</w:t>
        </w:r>
        <w:r>
          <w:rPr>
            <w:noProof/>
            <w:lang w:bidi="bg-BG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0746E4" w14:textId="77777777" w:rsidR="00FA2484" w:rsidRDefault="00FA2484">
      <w:pPr>
        <w:spacing w:after="0" w:line="240" w:lineRule="auto"/>
      </w:pPr>
      <w:r>
        <w:separator/>
      </w:r>
    </w:p>
  </w:footnote>
  <w:footnote w:type="continuationSeparator" w:id="0">
    <w:p w14:paraId="0F8AE616" w14:textId="77777777" w:rsidR="00FA2484" w:rsidRDefault="00FA24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A30B9E" w14:textId="77777777" w:rsidR="007D7E74" w:rsidRDefault="00982BCF">
    <w:pPr>
      <w:pStyle w:val="Header"/>
    </w:pPr>
    <w:r>
      <w:rPr>
        <w:noProof/>
        <w:lang w:bidi="bg-BG"/>
      </w:rPr>
      <mc:AlternateContent>
        <mc:Choice Requires="wpg">
          <w:drawing>
            <wp:anchor distT="0" distB="0" distL="114300" distR="114300" simplePos="0" relativeHeight="251658240" behindDoc="1" locked="1" layoutInCell="1" allowOverlap="1" wp14:anchorId="034F7A6C" wp14:editId="11CF948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871200" cy="6867144"/>
              <wp:effectExtent l="0" t="0" r="0" b="0"/>
              <wp:wrapNone/>
              <wp:docPr id="2" name="Група 2" descr="2 правоъгълни рамки, преплетени в ъглите, с лъчи на звезда, разширяващи се от центъра към краищата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871200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3" name="Лъчи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" name="Граница на правоъгълник"/>
                      <wps:cNvSpPr>
                        <a:spLocks noChangeAspect="1"/>
                      </wps:cNvSpPr>
                      <wps:spPr>
                        <a:xfrm>
                          <a:off x="180304" y="167425"/>
                          <a:ext cx="8833104" cy="6537960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5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824" name="Черна граница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879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FB6248A" id="Група 2" o:spid="_x0000_s1026" alt="2 правоъгълни рамки, преплетени в ъглите, с лъчи на звезда, разширяващи се от центъра към краищата" style="position:absolute;left:0;text-align:left;margin-left:0;margin-top:0;width:777.25pt;height:540.7pt;z-index:-251658240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Лъчи" o:spid="_x0000_s1027" type="#_x0000_t75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">
                <v:imagedata r:id="rId3" o:title=""/>
              </v:shape>
              <v:rect id="Граница на правоъгълник" o:spid="_x0000_s1028" style="position:absolute;left:1803;top:1674;width:88331;height:65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" filled="f" strokecolor="#653a95 [3208]" strokeweight="6.5pt">
                <v:path arrowok="t"/>
                <o:lock v:ext="edit" aspectratio="t"/>
              </v:rect>
              <v:shape id="Черна граница" o:spid="_x0000_s1029" type="#_x0000_t75" style="position:absolute;left:128;width:91796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">
                <v:imagedata r:id="rId4" o:title=""/>
              </v:shape>
              <w10:wrap anchorx="page" anchory="page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B0E15A" w14:textId="77777777" w:rsidR="00F65C30" w:rsidRDefault="00DD1D5B">
    <w:pPr>
      <w:pStyle w:val="Header"/>
    </w:pPr>
    <w:r>
      <w:rPr>
        <w:noProof/>
        <w:lang w:bidi="bg-BG"/>
      </w:rPr>
      <mc:AlternateContent>
        <mc:Choice Requires="wpg">
          <w:drawing>
            <wp:anchor distT="0" distB="0" distL="114300" distR="114300" simplePos="0" relativeHeight="251660288" behindDoc="1" locked="1" layoutInCell="1" allowOverlap="1" wp14:anchorId="0ACA9A5F" wp14:editId="1990F193">
              <wp:simplePos x="0" y="0"/>
              <wp:positionH relativeFrom="page">
                <wp:posOffset>407035</wp:posOffset>
              </wp:positionH>
              <wp:positionV relativeFrom="page">
                <wp:posOffset>342900</wp:posOffset>
              </wp:positionV>
              <wp:extent cx="9870440" cy="6866890"/>
              <wp:effectExtent l="0" t="0" r="0" b="0"/>
              <wp:wrapNone/>
              <wp:docPr id="6" name="Група 6" descr="2 правоъгълни рамки, преплетени в ъглите, с лъчи на звезда, разширяващи се от центъра към краищата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870440" cy="6866890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12" name="Лъчи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" name="Граница на правоъгълник"/>
                      <wps:cNvSpPr>
                        <a:spLocks noChangeAspect="1"/>
                      </wps:cNvSpPr>
                      <wps:spPr>
                        <a:xfrm>
                          <a:off x="180304" y="167425"/>
                          <a:ext cx="8833104" cy="6537960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5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" name="Черна граница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879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90B343A" id="Група 6" o:spid="_x0000_s1026" alt="2 правоъгълни рамки, преплетени в ъглите, с лъчи на звезда, разширяващи се от центъра към краищата" style="position:absolute;margin-left:32.05pt;margin-top:27pt;width:777.2pt;height:540.7pt;z-index:-251656192;mso-position-horizontal-relative:page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Лъчи" o:spid="_x0000_s1027" type="#_x0000_t75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">
                <v:imagedata r:id="rId3" o:title=""/>
              </v:shape>
              <v:rect id="Граница на правоъгълник" o:spid="_x0000_s1028" style="position:absolute;left:1803;top:1674;width:88331;height:65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" filled="f" strokecolor="#653a95 [3208]" strokeweight="6.5pt">
                <v:path arrowok="t"/>
                <o:lock v:ext="edit" aspectratio="t"/>
              </v:rect>
              <v:shape id="Черна граница" o:spid="_x0000_s1029" type="#_x0000_t75" style="position:absolute;left:128;width:91796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">
                <v:imagedata r:id="rId4" o:title=""/>
              </v:shape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E62E29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8F8ED9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BEE89B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386531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D625A9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EBC8B2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E2426B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A8EA16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46E7A0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E46ED5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1"/>
  <w:bordersDoNotSurroundHeader/>
  <w:bordersDoNotSurroundFooter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66C2"/>
    <w:rsid w:val="00005485"/>
    <w:rsid w:val="00006B66"/>
    <w:rsid w:val="000320C2"/>
    <w:rsid w:val="000904A2"/>
    <w:rsid w:val="000B3AB8"/>
    <w:rsid w:val="00106A0B"/>
    <w:rsid w:val="00107117"/>
    <w:rsid w:val="00152F24"/>
    <w:rsid w:val="00155E87"/>
    <w:rsid w:val="00162559"/>
    <w:rsid w:val="00274547"/>
    <w:rsid w:val="002D7694"/>
    <w:rsid w:val="003148F0"/>
    <w:rsid w:val="00442795"/>
    <w:rsid w:val="004F1A3A"/>
    <w:rsid w:val="00575585"/>
    <w:rsid w:val="00581C4F"/>
    <w:rsid w:val="005E66C2"/>
    <w:rsid w:val="005E727A"/>
    <w:rsid w:val="006A2316"/>
    <w:rsid w:val="006D6821"/>
    <w:rsid w:val="007C49DA"/>
    <w:rsid w:val="007D7E74"/>
    <w:rsid w:val="00873E8C"/>
    <w:rsid w:val="008A5513"/>
    <w:rsid w:val="008B62B2"/>
    <w:rsid w:val="00982BCF"/>
    <w:rsid w:val="00A3264F"/>
    <w:rsid w:val="00A36B7F"/>
    <w:rsid w:val="00A4168B"/>
    <w:rsid w:val="00A50F18"/>
    <w:rsid w:val="00AF4037"/>
    <w:rsid w:val="00B36BA2"/>
    <w:rsid w:val="00C35313"/>
    <w:rsid w:val="00D57F2A"/>
    <w:rsid w:val="00D741D7"/>
    <w:rsid w:val="00DD1D5B"/>
    <w:rsid w:val="00DF562D"/>
    <w:rsid w:val="00E72630"/>
    <w:rsid w:val="00EC3A94"/>
    <w:rsid w:val="00F127B6"/>
    <w:rsid w:val="00F65C30"/>
    <w:rsid w:val="00FA2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566CE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bg-BG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0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4168B"/>
    <w:rPr>
      <w:rFonts w:ascii="Times New Roman" w:hAnsi="Times New Roman"/>
    </w:rPr>
  </w:style>
  <w:style w:type="paragraph" w:styleId="Heading1">
    <w:name w:val="heading 1"/>
    <w:basedOn w:val="Normal"/>
    <w:link w:val="Heading1Char"/>
    <w:uiPriority w:val="9"/>
    <w:qFormat/>
    <w:rsid w:val="00A4168B"/>
    <w:pPr>
      <w:keepNext/>
      <w:keepLines/>
      <w:pBdr>
        <w:bottom w:val="single" w:sz="8" w:space="1" w:color="A18F8F" w:themeColor="text2" w:themeTint="99"/>
      </w:pBdr>
      <w:spacing w:before="300" w:line="240" w:lineRule="auto"/>
      <w:contextualSpacing/>
      <w:outlineLvl w:val="0"/>
    </w:pPr>
    <w:rPr>
      <w:rFonts w:eastAsiaTheme="majorEastAsia" w:cstheme="majorBidi"/>
      <w:sz w:val="114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006B66"/>
    <w:pPr>
      <w:keepNext/>
      <w:keepLines/>
      <w:spacing w:after="0" w:line="240" w:lineRule="auto"/>
      <w:outlineLvl w:val="1"/>
    </w:pPr>
    <w:rPr>
      <w:rFonts w:eastAsiaTheme="majorEastAsia" w:cstheme="majorBidi"/>
      <w:caps/>
      <w:sz w:val="66"/>
    </w:rPr>
  </w:style>
  <w:style w:type="paragraph" w:styleId="Heading3">
    <w:name w:val="heading 3"/>
    <w:basedOn w:val="Normal"/>
    <w:link w:val="Heading3Char"/>
    <w:uiPriority w:val="9"/>
    <w:unhideWhenUsed/>
    <w:qFormat/>
    <w:rsid w:val="00005485"/>
    <w:pPr>
      <w:keepNext/>
      <w:keepLines/>
      <w:spacing w:before="160" w:after="0" w:line="240" w:lineRule="auto"/>
      <w:outlineLvl w:val="2"/>
    </w:pPr>
    <w:rPr>
      <w:rFonts w:eastAsiaTheme="majorEastAsia" w:cstheme="majorBidi"/>
      <w:caps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005485"/>
    <w:pPr>
      <w:keepNext/>
      <w:keepLines/>
      <w:spacing w:after="0" w:line="240" w:lineRule="auto"/>
      <w:ind w:left="432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711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8B0E04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711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color w:val="8B0E04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711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i/>
      <w:iCs/>
      <w:color w:val="8B0E04" w:themeColor="accent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A551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A551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22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pPr>
      <w:spacing w:after="1000" w:line="240" w:lineRule="auto"/>
    </w:pPr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TitleChar">
    <w:name w:val="Title Char"/>
    <w:basedOn w:val="DefaultParagraphFont"/>
    <w:link w:val="Title"/>
    <w:uiPriority w:val="1"/>
    <w:rsid w:val="00005485"/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Heading1Char">
    <w:name w:val="Heading 1 Char"/>
    <w:basedOn w:val="DefaultParagraphFont"/>
    <w:link w:val="Heading1"/>
    <w:uiPriority w:val="9"/>
    <w:rsid w:val="00A4168B"/>
    <w:rPr>
      <w:rFonts w:ascii="Times New Roman" w:eastAsiaTheme="majorEastAsia" w:hAnsi="Times New Roman" w:cstheme="majorBidi"/>
      <w:sz w:val="11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127B6"/>
    <w:rPr>
      <w:rFonts w:eastAsiaTheme="majorEastAsia" w:cstheme="majorBidi"/>
      <w:caps/>
      <w:sz w:val="66"/>
    </w:rPr>
  </w:style>
  <w:style w:type="paragraph" w:styleId="Header">
    <w:name w:val="header"/>
    <w:basedOn w:val="Normal"/>
    <w:link w:val="HeaderChar"/>
    <w:uiPriority w:val="99"/>
    <w:unhideWhenUsed/>
    <w:rsid w:val="00162559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2559"/>
  </w:style>
  <w:style w:type="paragraph" w:styleId="Footer">
    <w:name w:val="footer"/>
    <w:basedOn w:val="Normal"/>
    <w:link w:val="FooterChar"/>
    <w:uiPriority w:val="99"/>
    <w:unhideWhenUsed/>
    <w:rsid w:val="0016255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2559"/>
  </w:style>
  <w:style w:type="paragraph" w:styleId="Bibliography">
    <w:name w:val="Bibliography"/>
    <w:basedOn w:val="Normal"/>
    <w:next w:val="Normal"/>
    <w:uiPriority w:val="37"/>
    <w:semiHidden/>
    <w:unhideWhenUsed/>
    <w:rsid w:val="008A5513"/>
  </w:style>
  <w:style w:type="paragraph" w:styleId="BlockText">
    <w:name w:val="Block Text"/>
    <w:basedOn w:val="Normal"/>
    <w:uiPriority w:val="99"/>
    <w:semiHidden/>
    <w:unhideWhenUsed/>
    <w:rsid w:val="008A5513"/>
    <w:pPr>
      <w:pBdr>
        <w:top w:val="single" w:sz="2" w:space="10" w:color="8B0E04" w:themeColor="accent1" w:shadow="1"/>
        <w:left w:val="single" w:sz="2" w:space="10" w:color="8B0E04" w:themeColor="accent1" w:shadow="1"/>
        <w:bottom w:val="single" w:sz="2" w:space="10" w:color="8B0E04" w:themeColor="accent1" w:shadow="1"/>
        <w:right w:val="single" w:sz="2" w:space="10" w:color="8B0E04" w:themeColor="accent1" w:shadow="1"/>
      </w:pBdr>
      <w:ind w:left="1152" w:right="1152"/>
    </w:pPr>
    <w:rPr>
      <w:i/>
      <w:iCs/>
      <w:color w:val="8B0E0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8A551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A5513"/>
  </w:style>
  <w:style w:type="paragraph" w:styleId="BodyText2">
    <w:name w:val="Body Text 2"/>
    <w:basedOn w:val="Normal"/>
    <w:link w:val="BodyText2Char"/>
    <w:uiPriority w:val="99"/>
    <w:semiHidden/>
    <w:unhideWhenUsed/>
    <w:rsid w:val="008A551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A5513"/>
  </w:style>
  <w:style w:type="paragraph" w:styleId="BodyText3">
    <w:name w:val="Body Text 3"/>
    <w:basedOn w:val="Normal"/>
    <w:link w:val="BodyText3Char"/>
    <w:uiPriority w:val="99"/>
    <w:semiHidden/>
    <w:unhideWhenUsed/>
    <w:rsid w:val="008A5513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8A5513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8A5513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8A5513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8A551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A5513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8A5513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8A5513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8A551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8A5513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8A5513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8A5513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qFormat/>
    <w:rsid w:val="008A5513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A5513"/>
    <w:pPr>
      <w:spacing w:line="240" w:lineRule="auto"/>
    </w:pPr>
    <w:rPr>
      <w:i/>
      <w:iCs/>
      <w:color w:val="5C4D4D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8A5513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8A5513"/>
  </w:style>
  <w:style w:type="table" w:styleId="ColorfulGrid">
    <w:name w:val="Colorful Grid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</w:rPr>
      <w:tblPr/>
      <w:tcPr>
        <w:shd w:val="clear" w:color="auto" w:fill="FB797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797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</w:rPr>
      <w:tblPr/>
      <w:tcPr>
        <w:shd w:val="clear" w:color="auto" w:fill="9DDC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DC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</w:rPr>
      <w:tblPr/>
      <w:tcPr>
        <w:shd w:val="clear" w:color="auto" w:fill="7AC8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C8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</w:rPr>
      <w:tblPr/>
      <w:tcPr>
        <w:shd w:val="clear" w:color="auto" w:fill="F1BCA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A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</w:rPr>
      <w:tblPr/>
      <w:tcPr>
        <w:shd w:val="clear" w:color="auto" w:fill="C0A7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A7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</w:rPr>
      <w:tblPr/>
      <w:tcPr>
        <w:shd w:val="clear" w:color="auto" w:fill="FBDF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F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DED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6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451B" w:themeFill="accent4" w:themeFillShade="CC"/>
      </w:tcPr>
    </w:tblStylePr>
    <w:tblStylePr w:type="lastRow">
      <w:rPr>
        <w:b/>
        <w:bCs/>
        <w:color w:val="B2451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48E" w:themeFill="accent3" w:themeFillShade="CC"/>
      </w:tcPr>
    </w:tblStylePr>
    <w:tblStylePr w:type="lastRow">
      <w:rPr>
        <w:b/>
        <w:bCs/>
        <w:color w:val="00548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9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9709" w:themeFill="accent6" w:themeFillShade="CC"/>
      </w:tcPr>
    </w:tblStylePr>
    <w:tblStylePr w:type="lastRow">
      <w:rPr>
        <w:b/>
        <w:bCs/>
        <w:color w:val="E9970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7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2E76" w:themeFill="accent5" w:themeFillShade="CC"/>
      </w:tcPr>
    </w:tblStylePr>
    <w:tblStylePr w:type="lastRow">
      <w:rPr>
        <w:b/>
        <w:bCs/>
        <w:color w:val="502E7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ED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08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0802" w:themeColor="accent1" w:themeShade="99"/>
          <w:insideV w:val="nil"/>
        </w:tcBorders>
        <w:shd w:val="clear" w:color="auto" w:fill="5308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0802" w:themeFill="accent1" w:themeFillShade="99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A594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6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4F2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4F26" w:themeColor="accent2" w:themeShade="99"/>
          <w:insideV w:val="nil"/>
        </w:tcBorders>
        <w:shd w:val="clear" w:color="auto" w:fill="1C4F2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4F26" w:themeFill="accent2" w:themeFillShade="99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85D39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823" w:themeColor="accent4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F6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F6A" w:themeColor="accent3" w:themeShade="99"/>
          <w:insideV w:val="nil"/>
        </w:tcBorders>
        <w:shd w:val="clear" w:color="auto" w:fill="003F6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6A" w:themeFill="accent3" w:themeFillShade="99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AB2" w:themeColor="accent3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41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414" w:themeColor="accent4" w:themeShade="99"/>
          <w:insideV w:val="nil"/>
        </w:tcBorders>
        <w:shd w:val="clear" w:color="auto" w:fill="85341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414" w:themeFill="accent4" w:themeFillShade="99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EEAB9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B239" w:themeColor="accent6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9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225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2259" w:themeColor="accent5" w:themeShade="99"/>
          <w:insideV w:val="nil"/>
        </w:tcBorders>
        <w:shd w:val="clear" w:color="auto" w:fill="3C225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259" w:themeFill="accent5" w:themeFillShade="99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B192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3A95" w:themeColor="accent5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F71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F7107" w:themeColor="accent6" w:themeShade="99"/>
          <w:insideV w:val="nil"/>
        </w:tcBorders>
        <w:shd w:val="clear" w:color="auto" w:fill="AF71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7107" w:themeFill="accent6" w:themeFillShade="99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89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8A5513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5513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5513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55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5513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060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0A0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11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23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45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E8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B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7411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1D4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2B6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5E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8E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8A5513"/>
  </w:style>
  <w:style w:type="character" w:customStyle="1" w:styleId="DateChar">
    <w:name w:val="Date Char"/>
    <w:basedOn w:val="DefaultParagraphFont"/>
    <w:link w:val="Date"/>
    <w:uiPriority w:val="99"/>
    <w:semiHidden/>
    <w:rsid w:val="008A5513"/>
  </w:style>
  <w:style w:type="paragraph" w:styleId="DocumentMap">
    <w:name w:val="Document Map"/>
    <w:basedOn w:val="Normal"/>
    <w:link w:val="DocumentMapChar"/>
    <w:uiPriority w:val="99"/>
    <w:semiHidden/>
    <w:unhideWhenUsed/>
    <w:rsid w:val="008A5513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A5513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8A5513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8A5513"/>
  </w:style>
  <w:style w:type="character" w:styleId="Emphasis">
    <w:name w:val="Emphasis"/>
    <w:basedOn w:val="DefaultParagraphFont"/>
    <w:uiPriority w:val="20"/>
    <w:semiHidden/>
    <w:qFormat/>
    <w:rsid w:val="00107117"/>
    <w:rPr>
      <w:b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8A5513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A5513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A5513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8A551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A5513"/>
    <w:rPr>
      <w:color w:val="653A95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8A5513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A5513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A5513"/>
    <w:rPr>
      <w:sz w:val="22"/>
      <w:szCs w:val="20"/>
    </w:rPr>
  </w:style>
  <w:style w:type="table" w:styleId="GridTable1Light">
    <w:name w:val="Grid Table 1 Light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B7970" w:themeColor="accent1" w:themeTint="66"/>
        <w:left w:val="single" w:sz="4" w:space="0" w:color="FB7970" w:themeColor="accent1" w:themeTint="66"/>
        <w:bottom w:val="single" w:sz="4" w:space="0" w:color="FB7970" w:themeColor="accent1" w:themeTint="66"/>
        <w:right w:val="single" w:sz="4" w:space="0" w:color="FB7970" w:themeColor="accent1" w:themeTint="66"/>
        <w:insideH w:val="single" w:sz="4" w:space="0" w:color="FB7970" w:themeColor="accent1" w:themeTint="66"/>
        <w:insideV w:val="single" w:sz="4" w:space="0" w:color="FB797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DDCA9" w:themeColor="accent2" w:themeTint="66"/>
        <w:left w:val="single" w:sz="4" w:space="0" w:color="9DDCA9" w:themeColor="accent2" w:themeTint="66"/>
        <w:bottom w:val="single" w:sz="4" w:space="0" w:color="9DDCA9" w:themeColor="accent2" w:themeTint="66"/>
        <w:right w:val="single" w:sz="4" w:space="0" w:color="9DDCA9" w:themeColor="accent2" w:themeTint="66"/>
        <w:insideH w:val="single" w:sz="4" w:space="0" w:color="9DDCA9" w:themeColor="accent2" w:themeTint="66"/>
        <w:insideV w:val="single" w:sz="4" w:space="0" w:color="9DDC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7AC8FF" w:themeColor="accent3" w:themeTint="66"/>
        <w:left w:val="single" w:sz="4" w:space="0" w:color="7AC8FF" w:themeColor="accent3" w:themeTint="66"/>
        <w:bottom w:val="single" w:sz="4" w:space="0" w:color="7AC8FF" w:themeColor="accent3" w:themeTint="66"/>
        <w:right w:val="single" w:sz="4" w:space="0" w:color="7AC8FF" w:themeColor="accent3" w:themeTint="66"/>
        <w:insideH w:val="single" w:sz="4" w:space="0" w:color="7AC8FF" w:themeColor="accent3" w:themeTint="66"/>
        <w:insideV w:val="single" w:sz="4" w:space="0" w:color="7AC8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1BCA6" w:themeColor="accent4" w:themeTint="66"/>
        <w:left w:val="single" w:sz="4" w:space="0" w:color="F1BCA6" w:themeColor="accent4" w:themeTint="66"/>
        <w:bottom w:val="single" w:sz="4" w:space="0" w:color="F1BCA6" w:themeColor="accent4" w:themeTint="66"/>
        <w:right w:val="single" w:sz="4" w:space="0" w:color="F1BCA6" w:themeColor="accent4" w:themeTint="66"/>
        <w:insideH w:val="single" w:sz="4" w:space="0" w:color="F1BCA6" w:themeColor="accent4" w:themeTint="66"/>
        <w:insideV w:val="single" w:sz="4" w:space="0" w:color="F1BCA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C0A7DD" w:themeColor="accent5" w:themeTint="66"/>
        <w:left w:val="single" w:sz="4" w:space="0" w:color="C0A7DD" w:themeColor="accent5" w:themeTint="66"/>
        <w:bottom w:val="single" w:sz="4" w:space="0" w:color="C0A7DD" w:themeColor="accent5" w:themeTint="66"/>
        <w:right w:val="single" w:sz="4" w:space="0" w:color="C0A7DD" w:themeColor="accent5" w:themeTint="66"/>
        <w:insideH w:val="single" w:sz="4" w:space="0" w:color="C0A7DD" w:themeColor="accent5" w:themeTint="66"/>
        <w:insideV w:val="single" w:sz="4" w:space="0" w:color="C0A7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BDFAF" w:themeColor="accent6" w:themeTint="66"/>
        <w:left w:val="single" w:sz="4" w:space="0" w:color="FBDFAF" w:themeColor="accent6" w:themeTint="66"/>
        <w:bottom w:val="single" w:sz="4" w:space="0" w:color="FBDFAF" w:themeColor="accent6" w:themeTint="66"/>
        <w:right w:val="single" w:sz="4" w:space="0" w:color="FBDFAF" w:themeColor="accent6" w:themeTint="66"/>
        <w:insideH w:val="single" w:sz="4" w:space="0" w:color="FBDFAF" w:themeColor="accent6" w:themeTint="66"/>
        <w:insideV w:val="single" w:sz="4" w:space="0" w:color="FBDFA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F83728" w:themeColor="accent1" w:themeTint="99"/>
        <w:bottom w:val="single" w:sz="2" w:space="0" w:color="F83728" w:themeColor="accent1" w:themeTint="99"/>
        <w:insideH w:val="single" w:sz="2" w:space="0" w:color="F83728" w:themeColor="accent1" w:themeTint="99"/>
        <w:insideV w:val="single" w:sz="2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372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6CCA7F" w:themeColor="accent2" w:themeTint="99"/>
        <w:bottom w:val="single" w:sz="2" w:space="0" w:color="6CCA7F" w:themeColor="accent2" w:themeTint="99"/>
        <w:insideH w:val="single" w:sz="2" w:space="0" w:color="6CCA7F" w:themeColor="accent2" w:themeTint="99"/>
        <w:insideV w:val="single" w:sz="2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CA7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37ADFF" w:themeColor="accent3" w:themeTint="99"/>
        <w:bottom w:val="single" w:sz="2" w:space="0" w:color="37ADFF" w:themeColor="accent3" w:themeTint="99"/>
        <w:insideH w:val="single" w:sz="2" w:space="0" w:color="37ADFF" w:themeColor="accent3" w:themeTint="99"/>
        <w:insideV w:val="single" w:sz="2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AD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EB9A7A" w:themeColor="accent4" w:themeTint="99"/>
        <w:bottom w:val="single" w:sz="2" w:space="0" w:color="EB9A7A" w:themeColor="accent4" w:themeTint="99"/>
        <w:insideH w:val="single" w:sz="2" w:space="0" w:color="EB9A7A" w:themeColor="accent4" w:themeTint="99"/>
        <w:insideV w:val="single" w:sz="2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A7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A17CCC" w:themeColor="accent5" w:themeTint="99"/>
        <w:bottom w:val="single" w:sz="2" w:space="0" w:color="A17CCC" w:themeColor="accent5" w:themeTint="99"/>
        <w:insideH w:val="single" w:sz="2" w:space="0" w:color="A17CCC" w:themeColor="accent5" w:themeTint="99"/>
        <w:insideV w:val="single" w:sz="2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17C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FAD088" w:themeColor="accent6" w:themeTint="99"/>
        <w:bottom w:val="single" w:sz="2" w:space="0" w:color="FAD088" w:themeColor="accent6" w:themeTint="99"/>
        <w:insideH w:val="single" w:sz="2" w:space="0" w:color="FAD088" w:themeColor="accent6" w:themeTint="99"/>
        <w:insideV w:val="single" w:sz="2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D08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3">
    <w:name w:val="Grid Table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B7970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9DDCA9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7AC8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F1BCA6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C0A7D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FA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character" w:customStyle="1" w:styleId="1">
    <w:name w:val="Хаштаг1"/>
    <w:basedOn w:val="DefaultParagraphFont"/>
    <w:uiPriority w:val="99"/>
    <w:semiHidden/>
    <w:unhideWhenUsed/>
    <w:rsid w:val="008A5513"/>
    <w:rPr>
      <w:color w:val="2B579A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uiPriority w:val="9"/>
    <w:rsid w:val="00F127B6"/>
    <w:rPr>
      <w:rFonts w:eastAsiaTheme="majorEastAsia" w:cstheme="majorBidi"/>
      <w:caps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127B6"/>
    <w:rPr>
      <w:rFonts w:asciiTheme="majorHAnsi" w:eastAsiaTheme="majorEastAsia" w:hAnsiTheme="majorHAnsi" w:cstheme="majorBidi"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7117"/>
    <w:rPr>
      <w:rFonts w:asciiTheme="majorHAnsi" w:eastAsiaTheme="majorEastAsia" w:hAnsiTheme="majorHAnsi" w:cstheme="majorBidi"/>
      <w:color w:val="8B0E04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7117"/>
    <w:rPr>
      <w:rFonts w:asciiTheme="majorHAnsi" w:eastAsiaTheme="majorEastAsia" w:hAnsiTheme="majorHAnsi" w:cstheme="majorBidi"/>
      <w:i/>
      <w:color w:val="8B0E04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7117"/>
    <w:rPr>
      <w:rFonts w:asciiTheme="majorHAnsi" w:eastAsiaTheme="majorEastAsia" w:hAnsiTheme="majorHAnsi" w:cstheme="majorBidi"/>
      <w:b/>
      <w:i/>
      <w:iCs/>
      <w:color w:val="8B0E04" w:themeColor="accent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A5513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A5513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8A5513"/>
  </w:style>
  <w:style w:type="paragraph" w:styleId="HTMLAddress">
    <w:name w:val="HTML Address"/>
    <w:basedOn w:val="Normal"/>
    <w:link w:val="HTMLAddressChar"/>
    <w:uiPriority w:val="99"/>
    <w:semiHidden/>
    <w:unhideWhenUsed/>
    <w:rsid w:val="008A5513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8A5513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8A5513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8A5513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A5513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A5513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8A5513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8A5513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8A5513"/>
    <w:rPr>
      <w:color w:val="006AB2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60" w:hanging="26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520" w:hanging="26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780" w:hanging="26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040" w:hanging="26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300" w:hanging="26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560" w:hanging="26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820" w:hanging="26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080" w:hanging="26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340" w:hanging="26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8A5513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8A5513"/>
    <w:rPr>
      <w:i/>
      <w:iCs/>
      <w:color w:val="8B0E0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8A5513"/>
    <w:pPr>
      <w:pBdr>
        <w:top w:val="single" w:sz="4" w:space="10" w:color="8B0E04" w:themeColor="accent1"/>
        <w:bottom w:val="single" w:sz="4" w:space="10" w:color="8B0E04" w:themeColor="accent1"/>
      </w:pBdr>
      <w:spacing w:before="360" w:after="360"/>
      <w:ind w:left="864" w:right="864"/>
    </w:pPr>
    <w:rPr>
      <w:i/>
      <w:iCs/>
      <w:color w:val="8B0E0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8A5513"/>
    <w:rPr>
      <w:i/>
      <w:iCs/>
      <w:color w:val="8B0E04" w:themeColor="accent1"/>
    </w:rPr>
  </w:style>
  <w:style w:type="character" w:styleId="IntenseReference">
    <w:name w:val="Intense Reference"/>
    <w:basedOn w:val="DefaultParagraphFont"/>
    <w:uiPriority w:val="32"/>
    <w:semiHidden/>
    <w:qFormat/>
    <w:rsid w:val="008A5513"/>
    <w:rPr>
      <w:b/>
      <w:bCs/>
      <w:smallCaps/>
      <w:color w:val="8B0E04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1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  <w:shd w:val="clear" w:color="auto" w:fill="FCACA6" w:themeFill="accent1" w:themeFillTint="3F"/>
      </w:tcPr>
    </w:tblStylePr>
    <w:tblStylePr w:type="band2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1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  <w:shd w:val="clear" w:color="auto" w:fill="C2E9CA" w:themeFill="accent2" w:themeFillTint="3F"/>
      </w:tcPr>
    </w:tblStylePr>
    <w:tblStylePr w:type="band2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1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  <w:shd w:val="clear" w:color="auto" w:fill="ACDDFF" w:themeFill="accent3" w:themeFillTint="3F"/>
      </w:tcPr>
    </w:tblStylePr>
    <w:tblStylePr w:type="band2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1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  <w:shd w:val="clear" w:color="auto" w:fill="F6D5C8" w:themeFill="accent4" w:themeFillTint="3F"/>
      </w:tcPr>
    </w:tblStylePr>
    <w:tblStylePr w:type="band2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1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  <w:shd w:val="clear" w:color="auto" w:fill="D8C9EA" w:themeFill="accent5" w:themeFillTint="3F"/>
      </w:tcPr>
    </w:tblStylePr>
    <w:tblStylePr w:type="band2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1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  <w:shd w:val="clear" w:color="auto" w:fill="FDEBCD" w:themeFill="accent6" w:themeFillTint="3F"/>
      </w:tcPr>
    </w:tblStylePr>
    <w:tblStylePr w:type="band2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8A551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8A5513"/>
  </w:style>
  <w:style w:type="paragraph" w:styleId="List">
    <w:name w:val="List"/>
    <w:basedOn w:val="Normal"/>
    <w:uiPriority w:val="99"/>
    <w:semiHidden/>
    <w:unhideWhenUsed/>
    <w:rsid w:val="008A5513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8A5513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8A5513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8A5513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8A5513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8A5513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8A5513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8A5513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8A5513"/>
    <w:pPr>
      <w:numPr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8A5513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8A5513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8A5513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8A5513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8A5513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8A5513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8A5513"/>
    <w:pPr>
      <w:numPr>
        <w:numId w:val="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8A5513"/>
    <w:pPr>
      <w:numPr>
        <w:numId w:val="8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8A5513"/>
    <w:pPr>
      <w:numPr>
        <w:numId w:val="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8A5513"/>
    <w:pPr>
      <w:numPr>
        <w:numId w:val="1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8A5513"/>
    <w:pPr>
      <w:numPr>
        <w:numId w:val="4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8A5513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2">
    <w:name w:val="List Table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bottom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bottom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bottom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bottom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bottom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bottom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3">
    <w:name w:val="List Table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8B0E04" w:themeColor="accent1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B0E04" w:themeColor="accent1"/>
          <w:right w:val="single" w:sz="4" w:space="0" w:color="8B0E04" w:themeColor="accent1"/>
        </w:tcBorders>
      </w:tcPr>
    </w:tblStylePr>
    <w:tblStylePr w:type="band1Horz">
      <w:tblPr/>
      <w:tcPr>
        <w:tcBorders>
          <w:top w:val="single" w:sz="4" w:space="0" w:color="8B0E04" w:themeColor="accent1"/>
          <w:bottom w:val="single" w:sz="4" w:space="0" w:color="8B0E0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B0E04" w:themeColor="accent1"/>
          <w:left w:val="nil"/>
        </w:tcBorders>
      </w:tcPr>
    </w:tblStylePr>
    <w:tblStylePr w:type="swCell">
      <w:tblPr/>
      <w:tcPr>
        <w:tcBorders>
          <w:top w:val="double" w:sz="4" w:space="0" w:color="8B0E04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440" w:themeColor="accent2"/>
          <w:right w:val="single" w:sz="4" w:space="0" w:color="2F8440" w:themeColor="accent2"/>
        </w:tcBorders>
      </w:tcPr>
    </w:tblStylePr>
    <w:tblStylePr w:type="band1Horz">
      <w:tblPr/>
      <w:tcPr>
        <w:tcBorders>
          <w:top w:val="single" w:sz="4" w:space="0" w:color="2F8440" w:themeColor="accent2"/>
          <w:bottom w:val="single" w:sz="4" w:space="0" w:color="2F844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440" w:themeColor="accent2"/>
          <w:left w:val="nil"/>
        </w:tcBorders>
      </w:tcPr>
    </w:tblStylePr>
    <w:tblStylePr w:type="swCell">
      <w:tblPr/>
      <w:tcPr>
        <w:tcBorders>
          <w:top w:val="double" w:sz="4" w:space="0" w:color="2F8440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006AB2" w:themeColor="accent3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AB2" w:themeColor="accent3"/>
          <w:right w:val="single" w:sz="4" w:space="0" w:color="006AB2" w:themeColor="accent3"/>
        </w:tcBorders>
      </w:tcPr>
    </w:tblStylePr>
    <w:tblStylePr w:type="band1Horz">
      <w:tblPr/>
      <w:tcPr>
        <w:tcBorders>
          <w:top w:val="single" w:sz="4" w:space="0" w:color="006AB2" w:themeColor="accent3"/>
          <w:bottom w:val="single" w:sz="4" w:space="0" w:color="006AB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AB2" w:themeColor="accent3"/>
          <w:left w:val="nil"/>
        </w:tcBorders>
      </w:tcPr>
    </w:tblStylePr>
    <w:tblStylePr w:type="swCell">
      <w:tblPr/>
      <w:tcPr>
        <w:tcBorders>
          <w:top w:val="double" w:sz="4" w:space="0" w:color="006AB2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DE5823" w:themeColor="accent4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823" w:themeColor="accent4"/>
          <w:right w:val="single" w:sz="4" w:space="0" w:color="DE5823" w:themeColor="accent4"/>
        </w:tcBorders>
      </w:tcPr>
    </w:tblStylePr>
    <w:tblStylePr w:type="band1Horz">
      <w:tblPr/>
      <w:tcPr>
        <w:tcBorders>
          <w:top w:val="single" w:sz="4" w:space="0" w:color="DE5823" w:themeColor="accent4"/>
          <w:bottom w:val="single" w:sz="4" w:space="0" w:color="DE582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823" w:themeColor="accent4"/>
          <w:left w:val="nil"/>
        </w:tcBorders>
      </w:tcPr>
    </w:tblStylePr>
    <w:tblStylePr w:type="swCell">
      <w:tblPr/>
      <w:tcPr>
        <w:tcBorders>
          <w:top w:val="double" w:sz="4" w:space="0" w:color="DE582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53A95" w:themeColor="accent5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3A95" w:themeColor="accent5"/>
          <w:right w:val="single" w:sz="4" w:space="0" w:color="653A95" w:themeColor="accent5"/>
        </w:tcBorders>
      </w:tcPr>
    </w:tblStylePr>
    <w:tblStylePr w:type="band1Horz">
      <w:tblPr/>
      <w:tcPr>
        <w:tcBorders>
          <w:top w:val="single" w:sz="4" w:space="0" w:color="653A95" w:themeColor="accent5"/>
          <w:bottom w:val="single" w:sz="4" w:space="0" w:color="653A9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3A95" w:themeColor="accent5"/>
          <w:left w:val="nil"/>
        </w:tcBorders>
      </w:tcPr>
    </w:tblStylePr>
    <w:tblStylePr w:type="swCell">
      <w:tblPr/>
      <w:tcPr>
        <w:tcBorders>
          <w:top w:val="double" w:sz="4" w:space="0" w:color="653A95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7B239" w:themeColor="accent6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B239" w:themeColor="accent6"/>
          <w:right w:val="single" w:sz="4" w:space="0" w:color="F7B239" w:themeColor="accent6"/>
        </w:tcBorders>
      </w:tcPr>
    </w:tblStylePr>
    <w:tblStylePr w:type="band1Horz">
      <w:tblPr/>
      <w:tcPr>
        <w:tcBorders>
          <w:top w:val="single" w:sz="4" w:space="0" w:color="F7B239" w:themeColor="accent6"/>
          <w:bottom w:val="single" w:sz="4" w:space="0" w:color="F7B23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39" w:themeColor="accent6"/>
          <w:left w:val="nil"/>
        </w:tcBorders>
      </w:tcPr>
    </w:tblStylePr>
    <w:tblStylePr w:type="swCell">
      <w:tblPr/>
      <w:tcPr>
        <w:tcBorders>
          <w:top w:val="double" w:sz="4" w:space="0" w:color="F7B23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B0E04" w:themeColor="accent1"/>
        <w:left w:val="single" w:sz="24" w:space="0" w:color="8B0E04" w:themeColor="accent1"/>
        <w:bottom w:val="single" w:sz="24" w:space="0" w:color="8B0E04" w:themeColor="accent1"/>
        <w:right w:val="single" w:sz="24" w:space="0" w:color="8B0E04" w:themeColor="accent1"/>
      </w:tblBorders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440" w:themeColor="accent2"/>
        <w:left w:val="single" w:sz="24" w:space="0" w:color="2F8440" w:themeColor="accent2"/>
        <w:bottom w:val="single" w:sz="24" w:space="0" w:color="2F8440" w:themeColor="accent2"/>
        <w:right w:val="single" w:sz="24" w:space="0" w:color="2F8440" w:themeColor="accent2"/>
      </w:tblBorders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AB2" w:themeColor="accent3"/>
        <w:left w:val="single" w:sz="24" w:space="0" w:color="006AB2" w:themeColor="accent3"/>
        <w:bottom w:val="single" w:sz="24" w:space="0" w:color="006AB2" w:themeColor="accent3"/>
        <w:right w:val="single" w:sz="24" w:space="0" w:color="006AB2" w:themeColor="accent3"/>
      </w:tblBorders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823" w:themeColor="accent4"/>
        <w:left w:val="single" w:sz="24" w:space="0" w:color="DE5823" w:themeColor="accent4"/>
        <w:bottom w:val="single" w:sz="24" w:space="0" w:color="DE5823" w:themeColor="accent4"/>
        <w:right w:val="single" w:sz="24" w:space="0" w:color="DE5823" w:themeColor="accent4"/>
      </w:tblBorders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3A95" w:themeColor="accent5"/>
        <w:left w:val="single" w:sz="24" w:space="0" w:color="653A95" w:themeColor="accent5"/>
        <w:bottom w:val="single" w:sz="24" w:space="0" w:color="653A95" w:themeColor="accent5"/>
        <w:right w:val="single" w:sz="24" w:space="0" w:color="653A95" w:themeColor="accent5"/>
      </w:tblBorders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B239" w:themeColor="accent6"/>
        <w:left w:val="single" w:sz="24" w:space="0" w:color="F7B239" w:themeColor="accent6"/>
        <w:bottom w:val="single" w:sz="24" w:space="0" w:color="F7B239" w:themeColor="accent6"/>
        <w:right w:val="single" w:sz="24" w:space="0" w:color="F7B239" w:themeColor="accent6"/>
      </w:tblBorders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8B0E04" w:themeColor="accent1"/>
        <w:bottom w:val="single" w:sz="4" w:space="0" w:color="8B0E0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B0E0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2F8440" w:themeColor="accent2"/>
        <w:bottom w:val="single" w:sz="4" w:space="0" w:color="2F844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F844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006AB2" w:themeColor="accent3"/>
        <w:bottom w:val="single" w:sz="4" w:space="0" w:color="006AB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6AB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DE5823" w:themeColor="accent4"/>
        <w:bottom w:val="single" w:sz="4" w:space="0" w:color="DE582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E582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653A95" w:themeColor="accent5"/>
        <w:bottom w:val="single" w:sz="4" w:space="0" w:color="653A9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53A9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7B239" w:themeColor="accent6"/>
        <w:bottom w:val="single" w:sz="4" w:space="0" w:color="F7B23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B23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B0E0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B0E0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B0E0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B0E0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44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44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44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44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AB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AB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AB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AB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82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82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82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82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3A9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3A9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3A9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3A9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B23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B23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B23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B23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8A551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8A5513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  <w:insideV w:val="single" w:sz="8" w:space="0" w:color="E41606" w:themeColor="accent1" w:themeTint="BF"/>
      </w:tblBorders>
    </w:tblPr>
    <w:tcPr>
      <w:shd w:val="clear" w:color="auto" w:fill="FCACA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160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  <w:insideV w:val="single" w:sz="8" w:space="0" w:color="48BE5F" w:themeColor="accent2" w:themeTint="BF"/>
      </w:tblBorders>
    </w:tblPr>
    <w:tcPr>
      <w:shd w:val="clear" w:color="auto" w:fill="C2E9C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B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  <w:insideV w:val="single" w:sz="8" w:space="0" w:color="0699FF" w:themeColor="accent3" w:themeTint="BF"/>
      </w:tblBorders>
    </w:tblPr>
    <w:tcPr>
      <w:shd w:val="clear" w:color="auto" w:fill="AC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99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  <w:insideV w:val="single" w:sz="8" w:space="0" w:color="E6815A" w:themeColor="accent4" w:themeTint="BF"/>
      </w:tblBorders>
    </w:tblPr>
    <w:tcPr>
      <w:shd w:val="clear" w:color="auto" w:fill="F6D5C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815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  <w:insideV w:val="single" w:sz="8" w:space="0" w:color="8A5BBF" w:themeColor="accent5" w:themeTint="BF"/>
      </w:tblBorders>
    </w:tblPr>
    <w:tcPr>
      <w:shd w:val="clear" w:color="auto" w:fill="D8C9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A5B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  <w:insideV w:val="single" w:sz="8" w:space="0" w:color="F9C56A" w:themeColor="accent6" w:themeTint="BF"/>
      </w:tblBorders>
    </w:tblPr>
    <w:tcPr>
      <w:shd w:val="clear" w:color="auto" w:fill="FDEB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C56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cPr>
      <w:shd w:val="clear" w:color="auto" w:fill="FCACA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DED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CB7" w:themeFill="accent1" w:themeFillTint="33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tcBorders>
          <w:insideH w:val="single" w:sz="6" w:space="0" w:color="8B0E04" w:themeColor="accent1"/>
          <w:insideV w:val="single" w:sz="6" w:space="0" w:color="8B0E04" w:themeColor="accent1"/>
        </w:tcBorders>
        <w:shd w:val="clear" w:color="auto" w:fill="FA594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cPr>
      <w:shd w:val="clear" w:color="auto" w:fill="C2E9C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6F6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DD4" w:themeFill="accent2" w:themeFillTint="33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tcBorders>
          <w:insideH w:val="single" w:sz="6" w:space="0" w:color="2F8440" w:themeColor="accent2"/>
          <w:insideV w:val="single" w:sz="6" w:space="0" w:color="2F8440" w:themeColor="accent2"/>
        </w:tcBorders>
        <w:shd w:val="clear" w:color="auto" w:fill="85D39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cPr>
      <w:shd w:val="clear" w:color="auto" w:fill="ACD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EF1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3FF" w:themeFill="accent3" w:themeFillTint="33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tcBorders>
          <w:insideH w:val="single" w:sz="6" w:space="0" w:color="006AB2" w:themeColor="accent3"/>
          <w:insideV w:val="single" w:sz="6" w:space="0" w:color="006AB2" w:themeColor="accent3"/>
        </w:tcBorders>
        <w:shd w:val="clear" w:color="auto" w:fill="59BB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cPr>
      <w:shd w:val="clear" w:color="auto" w:fill="F6D5C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2" w:themeFill="accent4" w:themeFillTint="33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tcBorders>
          <w:insideH w:val="single" w:sz="6" w:space="0" w:color="DE5823" w:themeColor="accent4"/>
          <w:insideV w:val="single" w:sz="6" w:space="0" w:color="DE5823" w:themeColor="accent4"/>
        </w:tcBorders>
        <w:shd w:val="clear" w:color="auto" w:fill="EEAB9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cPr>
      <w:shd w:val="clear" w:color="auto" w:fill="D8C9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9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3EE" w:themeFill="accent5" w:themeFillTint="33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tcBorders>
          <w:insideH w:val="single" w:sz="6" w:space="0" w:color="653A95" w:themeColor="accent5"/>
          <w:insideV w:val="single" w:sz="6" w:space="0" w:color="653A95" w:themeColor="accent5"/>
        </w:tcBorders>
        <w:shd w:val="clear" w:color="auto" w:fill="B192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cPr>
      <w:shd w:val="clear" w:color="auto" w:fill="FDEB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FD7" w:themeFill="accent6" w:themeFillTint="33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tcBorders>
          <w:insideH w:val="single" w:sz="6" w:space="0" w:color="F7B239" w:themeColor="accent6"/>
          <w:insideV w:val="single" w:sz="6" w:space="0" w:color="F7B239" w:themeColor="accent6"/>
        </w:tcBorders>
        <w:shd w:val="clear" w:color="auto" w:fill="FBD89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ACA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594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594D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9C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D39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D39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BB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BB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C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B9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B91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C9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92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92D4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B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89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89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B0E04" w:themeColor="accen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shd w:val="clear" w:color="auto" w:fill="FCACA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440" w:themeColor="accent2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shd w:val="clear" w:color="auto" w:fill="C2E9CA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AB2" w:themeColor="accent3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shd w:val="clear" w:color="auto" w:fill="AC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823" w:themeColor="accent4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shd w:val="clear" w:color="auto" w:fill="F6D5C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3A95" w:themeColor="accent5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shd w:val="clear" w:color="auto" w:fill="D8C9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B239" w:themeColor="accent6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shd w:val="clear" w:color="auto" w:fill="FDEBCD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B0E0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B0E0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B0E0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ACA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44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44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E9C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AB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AB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82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82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C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3A9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3A9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C9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B23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B23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B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ACA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E9C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C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C9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B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10">
    <w:name w:val="Споменаване1"/>
    <w:basedOn w:val="DefaultParagraphFont"/>
    <w:uiPriority w:val="99"/>
    <w:semiHidden/>
    <w:unhideWhenUsed/>
    <w:rsid w:val="008A5513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8A551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8A551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98"/>
    <w:qFormat/>
    <w:rsid w:val="00A4168B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8A5513"/>
    <w:rPr>
      <w:rFonts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8A551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8A5513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8A5513"/>
  </w:style>
  <w:style w:type="character" w:styleId="PageNumber">
    <w:name w:val="page number"/>
    <w:basedOn w:val="DefaultParagraphFont"/>
    <w:uiPriority w:val="99"/>
    <w:semiHidden/>
    <w:unhideWhenUsed/>
    <w:rsid w:val="008A5513"/>
  </w:style>
  <w:style w:type="table" w:styleId="PlainTable1">
    <w:name w:val="Plain Table 1"/>
    <w:basedOn w:val="TableNormal"/>
    <w:uiPriority w:val="4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1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4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8A5513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A5513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8A5513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8A5513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8A551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8A5513"/>
  </w:style>
  <w:style w:type="character" w:customStyle="1" w:styleId="11">
    <w:name w:val="Интелигентна хипервръзка1"/>
    <w:basedOn w:val="DefaultParagraphFont"/>
    <w:uiPriority w:val="99"/>
    <w:semiHidden/>
    <w:unhideWhenUsed/>
    <w:rsid w:val="008A5513"/>
    <w:rPr>
      <w:u w:val="dotted"/>
    </w:rPr>
  </w:style>
  <w:style w:type="character" w:styleId="Strong">
    <w:name w:val="Strong"/>
    <w:basedOn w:val="DefaultParagraphFont"/>
    <w:uiPriority w:val="22"/>
    <w:semiHidden/>
    <w:qFormat/>
    <w:rsid w:val="008A5513"/>
    <w:rPr>
      <w:b/>
      <w:bCs/>
    </w:rPr>
  </w:style>
  <w:style w:type="paragraph" w:styleId="Subtitle">
    <w:name w:val="Subtitle"/>
    <w:basedOn w:val="Normal"/>
    <w:link w:val="SubtitleChar"/>
    <w:uiPriority w:val="20"/>
    <w:semiHidden/>
    <w:unhideWhenUsed/>
    <w:qFormat/>
    <w:rsid w:val="00107117"/>
    <w:pPr>
      <w:numPr>
        <w:ilvl w:val="1"/>
      </w:numPr>
      <w:spacing w:after="160"/>
    </w:pPr>
    <w:rPr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20"/>
    <w:semiHidden/>
    <w:rsid w:val="00107117"/>
    <w:rPr>
      <w:color w:val="5A5A5A" w:themeColor="text1" w:themeTint="A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qFormat/>
    <w:rsid w:val="008A5513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qFormat/>
    <w:rsid w:val="008A5513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8A5513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8A5513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8A5513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8A551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8A551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8A5513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8A5513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8A5513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8A5513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8A551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8A5513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8A5513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8A5513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8A5513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8A551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8A551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8A551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8A5513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8A551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8A551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8A5513"/>
    <w:pPr>
      <w:spacing w:after="0"/>
      <w:ind w:left="260" w:hanging="26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8A5513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8A551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8A551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8A551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8A55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8A551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8A5513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8A5513"/>
    <w:pPr>
      <w:spacing w:after="100"/>
      <w:ind w:left="26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8A5513"/>
    <w:pPr>
      <w:spacing w:after="100"/>
      <w:ind w:left="52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8A5513"/>
    <w:pPr>
      <w:spacing w:after="100"/>
      <w:ind w:left="78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8A5513"/>
    <w:pPr>
      <w:spacing w:after="100"/>
      <w:ind w:left="10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8A5513"/>
    <w:pPr>
      <w:spacing w:after="100"/>
      <w:ind w:left="13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8A5513"/>
    <w:pPr>
      <w:spacing w:after="100"/>
      <w:ind w:left="15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8A5513"/>
    <w:pPr>
      <w:spacing w:after="100"/>
      <w:ind w:left="182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8A5513"/>
    <w:pPr>
      <w:spacing w:after="100"/>
      <w:ind w:left="208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0711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4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0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4" Type="http://schemas.openxmlformats.org/officeDocument/2006/relationships/image" Target="media/image10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38D1DCD3B774308B3F40656C29EBC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31D70-C019-4A92-A352-297828CAB030}"/>
      </w:docPartPr>
      <w:docPartBody>
        <w:p w:rsidR="00820038" w:rsidRDefault="00320D64" w:rsidP="00320D64">
          <w:pPr>
            <w:pStyle w:val="838D1DCD3B774308B3F40656C29EBC7B"/>
          </w:pPr>
          <w:r>
            <w:rPr>
              <w:lang w:bidi="bg-BG"/>
            </w:rPr>
            <w:t>Име на получателя</w:t>
          </w:r>
        </w:p>
      </w:docPartBody>
    </w:docPart>
    <w:docPart>
      <w:docPartPr>
        <w:name w:val="A825BEB3FE014BB5B618B2958DD52F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5FA2BE-74D1-488E-B3BC-9B0EBB5ADCFA}"/>
      </w:docPartPr>
      <w:docPartBody>
        <w:p w:rsidR="00820038" w:rsidRDefault="00320D64" w:rsidP="00320D64">
          <w:pPr>
            <w:pStyle w:val="A825BEB3FE014BB5B618B2958DD52F15"/>
          </w:pPr>
          <w:r>
            <w:rPr>
              <w:lang w:bidi="bg-BG"/>
            </w:rPr>
            <w:t>получава благодарности за феноменалното си участие в</w:t>
          </w:r>
        </w:p>
      </w:docPartBody>
    </w:docPart>
    <w:docPart>
      <w:docPartPr>
        <w:name w:val="924EB3F890094E62AAB22A0BAF51D8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955764-4EBE-4C78-9774-45B1E1408C88}"/>
      </w:docPartPr>
      <w:docPartBody>
        <w:p w:rsidR="00820038" w:rsidRDefault="00320D64" w:rsidP="00320D64">
          <w:pPr>
            <w:pStyle w:val="924EB3F890094E62AAB22A0BAF51D874"/>
          </w:pPr>
          <w:r w:rsidRPr="00006B66">
            <w:rPr>
              <w:lang w:bidi="bg-BG"/>
            </w:rPr>
            <w:t>Име на отбора</w:t>
          </w:r>
        </w:p>
      </w:docPartBody>
    </w:docPart>
    <w:docPart>
      <w:docPartPr>
        <w:name w:val="D83EE53F29AE4DF6AAED82067E4FE4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9F46C5-0802-4792-8F5E-558B8209C8A5}"/>
      </w:docPartPr>
      <w:docPartBody>
        <w:p w:rsidR="007C5BFC" w:rsidRDefault="00320D64" w:rsidP="00320D64">
          <w:pPr>
            <w:pStyle w:val="D83EE53F29AE4DF6AAED82067E4FE412"/>
          </w:pPr>
          <w:r>
            <w:rPr>
              <w:lang w:bidi="bg-BG"/>
            </w:rPr>
            <w:t>Сертификат</w:t>
          </w:r>
        </w:p>
      </w:docPartBody>
    </w:docPart>
    <w:docPart>
      <w:docPartPr>
        <w:name w:val="7AD5DECEF5344C14BECEA95344C0D3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D50485-3912-4E26-8AAF-689C20C40F12}"/>
      </w:docPartPr>
      <w:docPartBody>
        <w:p w:rsidR="007C5BFC" w:rsidRDefault="00320D64" w:rsidP="00320D64">
          <w:pPr>
            <w:pStyle w:val="7AD5DECEF5344C14BECEA95344C0D3FE"/>
          </w:pPr>
          <w:r>
            <w:rPr>
              <w:lang w:bidi="bg-BG"/>
            </w:rPr>
            <w:t>участие</w:t>
          </w:r>
        </w:p>
      </w:docPartBody>
    </w:docPart>
    <w:docPart>
      <w:docPartPr>
        <w:name w:val="A1EF4794C3074B2BA998A4687AB096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A0491C-09D5-46C2-B852-877C0D0170B1}"/>
      </w:docPartPr>
      <w:docPartBody>
        <w:p w:rsidR="009C3188" w:rsidRDefault="00320D64" w:rsidP="00320D64">
          <w:pPr>
            <w:pStyle w:val="A1EF4794C3074B2BA998A4687AB096441"/>
          </w:pPr>
          <w:r w:rsidRPr="008B62B2">
            <w:rPr>
              <w:lang w:bidi="bg-BG"/>
            </w:rPr>
            <w:t>Връчено от:</w:t>
          </w:r>
        </w:p>
      </w:docPartBody>
    </w:docPart>
    <w:docPart>
      <w:docPartPr>
        <w:name w:val="1D501DC4FF07475D9CEA4C3A0EB099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97FCDF-EA66-4F2B-A7BA-30B465282E3D}"/>
      </w:docPartPr>
      <w:docPartBody>
        <w:p w:rsidR="009C3188" w:rsidRDefault="00320D64" w:rsidP="00320D64">
          <w:pPr>
            <w:pStyle w:val="1D501DC4FF07475D9CEA4C3A0EB099511"/>
          </w:pPr>
          <w:r w:rsidRPr="008B62B2">
            <w:rPr>
              <w:lang w:bidi="bg-BG"/>
            </w:rPr>
            <w:t>Име/длъжност на връчващия</w:t>
          </w:r>
        </w:p>
      </w:docPartBody>
    </w:docPart>
    <w:docPart>
      <w:docPartPr>
        <w:name w:val="952F409DC1E847B4981E7A596814CA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6E569F-F363-49A7-B649-8BB5517B6A20}"/>
      </w:docPartPr>
      <w:docPartBody>
        <w:p w:rsidR="009C3188" w:rsidRDefault="00320D64" w:rsidP="00320D64">
          <w:pPr>
            <w:pStyle w:val="952F409DC1E847B4981E7A596814CA071"/>
          </w:pPr>
          <w:r w:rsidRPr="008B62B2">
            <w:rPr>
              <w:lang w:bidi="bg-BG"/>
            </w:rPr>
            <w:t>На този ден:</w:t>
          </w:r>
        </w:p>
      </w:docPartBody>
    </w:docPart>
    <w:docPart>
      <w:docPartPr>
        <w:name w:val="7536D328B7CE441C8C335FA9B15337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24A670-140E-4A50-BFDA-AB5C9DCDAF6C}"/>
      </w:docPartPr>
      <w:docPartBody>
        <w:p w:rsidR="009C3188" w:rsidRDefault="00320D64" w:rsidP="00320D64">
          <w:pPr>
            <w:pStyle w:val="7536D328B7CE441C8C335FA9B15337101"/>
          </w:pPr>
          <w:r w:rsidRPr="008B62B2">
            <w:rPr>
              <w:lang w:bidi="bg-BG"/>
            </w:rPr>
            <w:t>Въведете датата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lantagenet Cherokee">
    <w:altName w:val="Plantagenet Cherokee"/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DengXian">
    <w:altName w:val="等线"/>
    <w:panose1 w:val="03000509000000000000"/>
    <w:charset w:val="86"/>
    <w:family w:val="auto"/>
    <w:pitch w:val="variable"/>
    <w:sig w:usb0="A00002BF" w:usb1="38CF7CFA" w:usb2="00000016" w:usb3="00000000" w:csb0="0004000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0038"/>
    <w:rsid w:val="00161CA0"/>
    <w:rsid w:val="00192E3D"/>
    <w:rsid w:val="00297F5C"/>
    <w:rsid w:val="002B6661"/>
    <w:rsid w:val="00320D64"/>
    <w:rsid w:val="00554261"/>
    <w:rsid w:val="006773C7"/>
    <w:rsid w:val="006D15DE"/>
    <w:rsid w:val="006E40CA"/>
    <w:rsid w:val="007A0188"/>
    <w:rsid w:val="007C5BFC"/>
    <w:rsid w:val="007F410C"/>
    <w:rsid w:val="00820038"/>
    <w:rsid w:val="00834654"/>
    <w:rsid w:val="00972E64"/>
    <w:rsid w:val="009C3188"/>
    <w:rsid w:val="00BD5358"/>
    <w:rsid w:val="00C43573"/>
    <w:rsid w:val="00D4185D"/>
    <w:rsid w:val="00D50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20D64"/>
    <w:rPr>
      <w:color w:val="808080"/>
    </w:rPr>
  </w:style>
  <w:style w:type="paragraph" w:customStyle="1" w:styleId="A1EF4794C3074B2BA998A4687AB09644">
    <w:name w:val="A1EF4794C3074B2BA998A4687AB09644"/>
    <w:rsid w:val="00161CA0"/>
  </w:style>
  <w:style w:type="paragraph" w:customStyle="1" w:styleId="1D501DC4FF07475D9CEA4C3A0EB09951">
    <w:name w:val="1D501DC4FF07475D9CEA4C3A0EB09951"/>
    <w:rsid w:val="00161CA0"/>
  </w:style>
  <w:style w:type="paragraph" w:customStyle="1" w:styleId="952F409DC1E847B4981E7A596814CA07">
    <w:name w:val="952F409DC1E847B4981E7A596814CA07"/>
    <w:rsid w:val="00161CA0"/>
  </w:style>
  <w:style w:type="paragraph" w:customStyle="1" w:styleId="7536D328B7CE441C8C335FA9B1533710">
    <w:name w:val="7536D328B7CE441C8C335FA9B1533710"/>
    <w:rsid w:val="00161CA0"/>
  </w:style>
  <w:style w:type="paragraph" w:customStyle="1" w:styleId="D83EE53F29AE4DF6AAED82067E4FE412">
    <w:name w:val="D83EE53F29AE4DF6AAED82067E4FE412"/>
    <w:rsid w:val="00320D64"/>
    <w:pPr>
      <w:spacing w:after="1000" w:line="240" w:lineRule="auto"/>
      <w:jc w:val="center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68"/>
      <w:szCs w:val="68"/>
      <w:lang w:eastAsia="ja-JP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paragraph" w:customStyle="1" w:styleId="7AD5DECEF5344C14BECEA95344C0D3FE">
    <w:name w:val="7AD5DECEF5344C14BECEA95344C0D3FE"/>
    <w:rsid w:val="00320D64"/>
    <w:pPr>
      <w:spacing w:after="1000" w:line="240" w:lineRule="auto"/>
      <w:jc w:val="center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68"/>
      <w:szCs w:val="68"/>
      <w:lang w:eastAsia="ja-JP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paragraph" w:customStyle="1" w:styleId="838D1DCD3B774308B3F40656C29EBC7B">
    <w:name w:val="838D1DCD3B774308B3F40656C29EBC7B"/>
    <w:rsid w:val="00320D64"/>
    <w:pPr>
      <w:keepNext/>
      <w:keepLines/>
      <w:pBdr>
        <w:bottom w:val="single" w:sz="8" w:space="1" w:color="8496B0" w:themeColor="text2" w:themeTint="99"/>
      </w:pBdr>
      <w:spacing w:before="300" w:after="200" w:line="240" w:lineRule="auto"/>
      <w:contextualSpacing/>
      <w:jc w:val="center"/>
      <w:outlineLvl w:val="0"/>
    </w:pPr>
    <w:rPr>
      <w:rFonts w:ascii="Times New Roman" w:eastAsiaTheme="majorEastAsia" w:hAnsi="Times New Roman" w:cstheme="majorBidi"/>
      <w:color w:val="262626" w:themeColor="text1" w:themeTint="D9"/>
      <w:sz w:val="114"/>
      <w:szCs w:val="32"/>
      <w:lang w:eastAsia="ja-JP"/>
    </w:rPr>
  </w:style>
  <w:style w:type="paragraph" w:customStyle="1" w:styleId="A825BEB3FE014BB5B618B2958DD52F15">
    <w:name w:val="A825BEB3FE014BB5B618B2958DD52F15"/>
    <w:rsid w:val="00320D64"/>
    <w:pPr>
      <w:spacing w:after="200" w:line="276" w:lineRule="auto"/>
      <w:jc w:val="center"/>
    </w:pPr>
    <w:rPr>
      <w:rFonts w:ascii="Times New Roman" w:hAnsi="Times New Roman"/>
      <w:color w:val="262626" w:themeColor="text1" w:themeTint="D9"/>
      <w:sz w:val="26"/>
      <w:szCs w:val="26"/>
      <w:lang w:eastAsia="ja-JP"/>
    </w:rPr>
  </w:style>
  <w:style w:type="paragraph" w:customStyle="1" w:styleId="924EB3F890094E62AAB22A0BAF51D874">
    <w:name w:val="924EB3F890094E62AAB22A0BAF51D874"/>
    <w:rsid w:val="00320D64"/>
    <w:pPr>
      <w:keepNext/>
      <w:keepLines/>
      <w:spacing w:after="0" w:line="240" w:lineRule="auto"/>
      <w:jc w:val="center"/>
      <w:outlineLvl w:val="1"/>
    </w:pPr>
    <w:rPr>
      <w:rFonts w:ascii="Times New Roman" w:eastAsiaTheme="majorEastAsia" w:hAnsi="Times New Roman" w:cstheme="majorBidi"/>
      <w:caps/>
      <w:color w:val="262626" w:themeColor="text1" w:themeTint="D9"/>
      <w:sz w:val="66"/>
      <w:szCs w:val="26"/>
      <w:lang w:eastAsia="ja-JP"/>
    </w:rPr>
  </w:style>
  <w:style w:type="paragraph" w:customStyle="1" w:styleId="A1EF4794C3074B2BA998A4687AB096441">
    <w:name w:val="A1EF4794C3074B2BA998A4687AB096441"/>
    <w:rsid w:val="00320D64"/>
    <w:pPr>
      <w:keepNext/>
      <w:keepLines/>
      <w:spacing w:before="160" w:after="0" w:line="240" w:lineRule="auto"/>
      <w:jc w:val="center"/>
      <w:outlineLvl w:val="2"/>
    </w:pPr>
    <w:rPr>
      <w:rFonts w:ascii="Times New Roman" w:eastAsiaTheme="majorEastAsia" w:hAnsi="Times New Roman" w:cstheme="majorBidi"/>
      <w:caps/>
      <w:color w:val="262626" w:themeColor="text1" w:themeTint="D9"/>
      <w:sz w:val="26"/>
      <w:szCs w:val="24"/>
      <w:lang w:eastAsia="ja-JP"/>
    </w:rPr>
  </w:style>
  <w:style w:type="paragraph" w:customStyle="1" w:styleId="1D501DC4FF07475D9CEA4C3A0EB099511">
    <w:name w:val="1D501DC4FF07475D9CEA4C3A0EB099511"/>
    <w:rsid w:val="00320D64"/>
    <w:pPr>
      <w:keepNext/>
      <w:keepLines/>
      <w:spacing w:after="0" w:line="240" w:lineRule="auto"/>
      <w:ind w:left="432"/>
      <w:jc w:val="center"/>
      <w:outlineLvl w:val="3"/>
    </w:pPr>
    <w:rPr>
      <w:rFonts w:asciiTheme="majorHAnsi" w:eastAsiaTheme="majorEastAsia" w:hAnsiTheme="majorHAnsi" w:cstheme="majorBidi"/>
      <w:i/>
      <w:iCs/>
      <w:color w:val="262626" w:themeColor="text1" w:themeTint="D9"/>
      <w:sz w:val="26"/>
      <w:szCs w:val="26"/>
      <w:lang w:eastAsia="ja-JP"/>
    </w:rPr>
  </w:style>
  <w:style w:type="paragraph" w:customStyle="1" w:styleId="952F409DC1E847B4981E7A596814CA071">
    <w:name w:val="952F409DC1E847B4981E7A596814CA071"/>
    <w:rsid w:val="00320D64"/>
    <w:pPr>
      <w:keepNext/>
      <w:keepLines/>
      <w:spacing w:before="160" w:after="0" w:line="240" w:lineRule="auto"/>
      <w:jc w:val="center"/>
      <w:outlineLvl w:val="2"/>
    </w:pPr>
    <w:rPr>
      <w:rFonts w:ascii="Times New Roman" w:eastAsiaTheme="majorEastAsia" w:hAnsi="Times New Roman" w:cstheme="majorBidi"/>
      <w:caps/>
      <w:color w:val="262626" w:themeColor="text1" w:themeTint="D9"/>
      <w:sz w:val="26"/>
      <w:szCs w:val="24"/>
      <w:lang w:eastAsia="ja-JP"/>
    </w:rPr>
  </w:style>
  <w:style w:type="paragraph" w:customStyle="1" w:styleId="7536D328B7CE441C8C335FA9B15337101">
    <w:name w:val="7536D328B7CE441C8C335FA9B15337101"/>
    <w:rsid w:val="00320D64"/>
    <w:pPr>
      <w:keepNext/>
      <w:keepLines/>
      <w:spacing w:after="0" w:line="240" w:lineRule="auto"/>
      <w:ind w:left="432"/>
      <w:jc w:val="center"/>
      <w:outlineLvl w:val="3"/>
    </w:pPr>
    <w:rPr>
      <w:rFonts w:asciiTheme="majorHAnsi" w:eastAsiaTheme="majorEastAsia" w:hAnsiTheme="majorHAnsi" w:cstheme="majorBidi"/>
      <w:i/>
      <w:iCs/>
      <w:color w:val="262626" w:themeColor="text1" w:themeTint="D9"/>
      <w:sz w:val="26"/>
      <w:szCs w:val="26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Office_27217925_TF04040173.dotx</Template>
  <TotalTime>24</TotalTime>
  <Pages>1</Pages>
  <Words>29</Words>
  <Characters>169</Characters>
  <DocSecurity>0</DocSecurity>
  <Lines>1</Lines>
  <Paragraphs>1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keywords/>
  <dcterms:created xsi:type="dcterms:W3CDTF">2018-12-12T11:11:00Z</dcterms:created>
  <dcterms:modified xsi:type="dcterms:W3CDTF">2018-12-14T03:29:00Z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